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830616"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5712" behindDoc="0" locked="0" layoutInCell="1" allowOverlap="1" wp14:anchorId="29DFDEC8" wp14:editId="0C726ED5">
                <wp:simplePos x="0" y="0"/>
                <wp:positionH relativeFrom="page">
                  <wp:posOffset>865505</wp:posOffset>
                </wp:positionH>
                <wp:positionV relativeFrom="page">
                  <wp:posOffset>7154659</wp:posOffset>
                </wp:positionV>
                <wp:extent cx="4866640" cy="2098040"/>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040"/>
                        </a:xfrm>
                        <a:prstGeom prst="rect">
                          <a:avLst/>
                        </a:prstGeom>
                        <a:solidFill>
                          <a:sysClr val="window" lastClr="FFFFFF"/>
                        </a:solidFill>
                        <a:ln w="6350">
                          <a:noFill/>
                        </a:ln>
                        <a:effectLst/>
                      </wps:spPr>
                      <wps:txbx>
                        <w:txbxContent>
                          <w:p w:rsidR="00955A1A" w:rsidRDefault="00955A1A" w:rsidP="00A74C42">
                            <w:pPr>
                              <w:pStyle w:val="NL-Deckblatt"/>
                            </w:pPr>
                            <w:r>
                              <w:t>zum Einsatz in den Schulversuchen</w:t>
                            </w:r>
                          </w:p>
                          <w:p w:rsidR="00955A1A" w:rsidRDefault="00955A1A" w:rsidP="00A74C42">
                            <w:pPr>
                              <w:pStyle w:val="NL-Deckblatt"/>
                            </w:pPr>
                            <w:r>
                              <w:t>Berufsfachschule Pädagogische Erprobung (BFPE) und</w:t>
                            </w:r>
                          </w:p>
                          <w:p w:rsidR="00955A1A" w:rsidRDefault="00955A1A" w:rsidP="00A74C42">
                            <w:pPr>
                              <w:pStyle w:val="NL-Deckblatt"/>
                            </w:pPr>
                            <w:r>
                              <w:t>Duale Ausbildungsvorbereitung (AV dual)</w:t>
                            </w:r>
                          </w:p>
                          <w:p w:rsidR="00955A1A" w:rsidRPr="00F648F8" w:rsidRDefault="00955A1A"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6" o:spid="_x0000_s1026" type="#_x0000_t202" style="position:absolute;left:0;text-align:left;margin-left:68.15pt;margin-top:563.35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" fillcolor="window" stroked="f" strokeweight=".5pt">
                <v:textbox>
                  <w:txbxContent>
                    <w:p w:rsidR="00955A1A" w:rsidRDefault="00955A1A" w:rsidP="00A74C42">
                      <w:pPr>
                        <w:pStyle w:val="NL-Deckblatt"/>
                      </w:pPr>
                      <w:r>
                        <w:t>zum Einsatz in den Schulversuchen</w:t>
                      </w:r>
                    </w:p>
                    <w:p w:rsidR="00955A1A" w:rsidRDefault="00955A1A" w:rsidP="00A74C42">
                      <w:pPr>
                        <w:pStyle w:val="NL-Deckblatt"/>
                      </w:pPr>
                      <w:r>
                        <w:t>Berufsfachschule Pädagogische Erprobung (BFPE) und</w:t>
                      </w:r>
                    </w:p>
                    <w:p w:rsidR="00955A1A" w:rsidRDefault="00955A1A" w:rsidP="00A74C42">
                      <w:pPr>
                        <w:pStyle w:val="NL-Deckblatt"/>
                      </w:pPr>
                      <w:r>
                        <w:t>Duale Ausbildungsvorbereitung (AV dual)</w:t>
                      </w:r>
                    </w:p>
                    <w:p w:rsidR="00955A1A" w:rsidRPr="00F648F8" w:rsidRDefault="00955A1A" w:rsidP="00A74C42">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1638784" behindDoc="0" locked="0" layoutInCell="1" allowOverlap="1" wp14:anchorId="4C87F4AA" wp14:editId="16C1F4FA">
                <wp:simplePos x="0" y="0"/>
                <wp:positionH relativeFrom="page">
                  <wp:posOffset>863029</wp:posOffset>
                </wp:positionH>
                <wp:positionV relativeFrom="page">
                  <wp:posOffset>4705565</wp:posOffset>
                </wp:positionV>
                <wp:extent cx="4866640" cy="2328400"/>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328400"/>
                        </a:xfrm>
                        <a:prstGeom prst="rect">
                          <a:avLst/>
                        </a:prstGeom>
                        <a:solidFill>
                          <a:sysClr val="window" lastClr="FFFFFF"/>
                        </a:solidFill>
                        <a:ln w="6350">
                          <a:noFill/>
                        </a:ln>
                        <a:effectLst/>
                      </wps:spPr>
                      <wps:txbx>
                        <w:txbxContent>
                          <w:p w:rsidR="00955A1A" w:rsidRDefault="00955A1A" w:rsidP="00682B9E">
                            <w:pPr>
                              <w:pStyle w:val="NL-DeckblattFett"/>
                            </w:pPr>
                            <w:r>
                              <w:t>Niveaudifferenziertes Lernen</w:t>
                            </w:r>
                          </w:p>
                          <w:p w:rsidR="00955A1A" w:rsidRDefault="00955A1A" w:rsidP="00A74C42">
                            <w:pPr>
                              <w:pStyle w:val="NL-DeckblattFett"/>
                            </w:pPr>
                          </w:p>
                          <w:p w:rsidR="00955A1A" w:rsidRDefault="00955A1A" w:rsidP="00A74C42">
                            <w:pPr>
                              <w:pStyle w:val="NL-DeckblattFett"/>
                            </w:pPr>
                            <w:r>
                              <w:t>Kompetenzraster, Lernwegelisten und exemplarische Lernmaterialien</w:t>
                            </w:r>
                          </w:p>
                          <w:p w:rsidR="00955A1A" w:rsidRDefault="00955A1A" w:rsidP="00A74C42">
                            <w:pPr>
                              <w:pStyle w:val="NL-DeckblattFett"/>
                            </w:pPr>
                          </w:p>
                          <w:p w:rsidR="00955A1A" w:rsidRDefault="00955A1A" w:rsidP="00A74C42">
                            <w:pPr>
                              <w:pStyle w:val="NL-DeckblattFett"/>
                            </w:pPr>
                            <w:r>
                              <w:t>Drucktechnik</w:t>
                            </w:r>
                          </w:p>
                          <w:p w:rsidR="00830616" w:rsidRDefault="00955A1A" w:rsidP="00A74C42">
                            <w:pPr>
                              <w:pStyle w:val="NL-DeckblattFett"/>
                            </w:pPr>
                            <w:r>
                              <w:t>Lernfeld 3 und Lernfeld 4</w:t>
                            </w:r>
                            <w:r w:rsidR="00830616">
                              <w:t xml:space="preserve"> – </w:t>
                            </w:r>
                          </w:p>
                          <w:p w:rsidR="00955A1A" w:rsidRPr="000B321B" w:rsidRDefault="00830616" w:rsidP="00A74C42">
                            <w:pPr>
                              <w:pStyle w:val="NL-DeckblattFett"/>
                            </w:pPr>
                            <w:bookmarkStart w:id="0" w:name="_GoBack"/>
                            <w:bookmarkEnd w:id="0"/>
                            <w:r>
                              <w:t xml:space="preserve">Lernprojekt </w:t>
                            </w:r>
                            <w:proofErr w:type="spellStart"/>
                            <w:r>
                              <w:t>Broschurenmusterbox</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027" type="#_x0000_t202" style="position:absolute;left:0;text-align:left;margin-left:67.95pt;margin-top:370.5pt;width:383.2pt;height:183.3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" fillcolor="window" stroked="f" strokeweight=".5pt">
                <v:textbox>
                  <w:txbxContent>
                    <w:p w:rsidR="00955A1A" w:rsidRDefault="00955A1A" w:rsidP="00682B9E">
                      <w:pPr>
                        <w:pStyle w:val="NL-DeckblattFett"/>
                      </w:pPr>
                      <w:r>
                        <w:t>Niveaudifferenziertes Lernen</w:t>
                      </w:r>
                    </w:p>
                    <w:p w:rsidR="00955A1A" w:rsidRDefault="00955A1A" w:rsidP="00A74C42">
                      <w:pPr>
                        <w:pStyle w:val="NL-DeckblattFett"/>
                      </w:pPr>
                    </w:p>
                    <w:p w:rsidR="00955A1A" w:rsidRDefault="00955A1A" w:rsidP="00A74C42">
                      <w:pPr>
                        <w:pStyle w:val="NL-DeckblattFett"/>
                      </w:pPr>
                      <w:r>
                        <w:t>Kompetenzraster, Lernwegelisten und exemplarische Lernmaterialien</w:t>
                      </w:r>
                    </w:p>
                    <w:p w:rsidR="00955A1A" w:rsidRDefault="00955A1A" w:rsidP="00A74C42">
                      <w:pPr>
                        <w:pStyle w:val="NL-DeckblattFett"/>
                      </w:pPr>
                    </w:p>
                    <w:p w:rsidR="00955A1A" w:rsidRDefault="00955A1A" w:rsidP="00A74C42">
                      <w:pPr>
                        <w:pStyle w:val="NL-DeckblattFett"/>
                      </w:pPr>
                      <w:r>
                        <w:t>Drucktechnik</w:t>
                      </w:r>
                    </w:p>
                    <w:p w:rsidR="00830616" w:rsidRDefault="00955A1A" w:rsidP="00A74C42">
                      <w:pPr>
                        <w:pStyle w:val="NL-DeckblattFett"/>
                      </w:pPr>
                      <w:r>
                        <w:t>Lernfeld 3 und Lernfeld 4</w:t>
                      </w:r>
                      <w:r w:rsidR="00830616">
                        <w:t xml:space="preserve"> – </w:t>
                      </w:r>
                    </w:p>
                    <w:p w:rsidR="00955A1A" w:rsidRPr="000B321B" w:rsidRDefault="00830616" w:rsidP="00A74C42">
                      <w:pPr>
                        <w:pStyle w:val="NL-DeckblattFett"/>
                      </w:pPr>
                      <w:bookmarkStart w:id="1" w:name="_GoBack"/>
                      <w:bookmarkEnd w:id="1"/>
                      <w:r>
                        <w:t xml:space="preserve">Lernprojekt </w:t>
                      </w:r>
                      <w:proofErr w:type="spellStart"/>
                      <w:r>
                        <w:t>Broschurenmusterbox</w:t>
                      </w:r>
                      <w:proofErr w:type="spellEnd"/>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955A1A" w:rsidRPr="00F648F8" w:rsidRDefault="00955A1A"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955A1A" w:rsidRPr="00F648F8" w:rsidRDefault="00955A1A"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955A1A" w:rsidRPr="00F648F8" w:rsidRDefault="00955A1A"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955A1A" w:rsidRPr="00F648F8" w:rsidRDefault="00955A1A"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955A1A" w:rsidRPr="00F648F8" w:rsidRDefault="00955A1A"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955A1A" w:rsidRPr="00F648F8" w:rsidRDefault="00955A1A"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1F0FC1" w:rsidRPr="00DE4890" w:rsidTr="000977FD">
        <w:tc>
          <w:tcPr>
            <w:tcW w:w="2065" w:type="dxa"/>
          </w:tcPr>
          <w:p w:rsidR="001F0FC1" w:rsidRPr="00DE4890" w:rsidRDefault="001F0FC1" w:rsidP="001F0FC1">
            <w:pPr>
              <w:pStyle w:val="ImpressumNamen"/>
              <w:framePr w:hSpace="0" w:wrap="auto" w:vAnchor="margin" w:yAlign="inline"/>
            </w:pPr>
            <w:r w:rsidRPr="00DE4890">
              <w:t>Redaktion</w:t>
            </w:r>
          </w:p>
        </w:tc>
        <w:tc>
          <w:tcPr>
            <w:tcW w:w="7291" w:type="dxa"/>
          </w:tcPr>
          <w:p w:rsidR="001F0FC1" w:rsidRDefault="001F0FC1" w:rsidP="001F0FC1">
            <w:pPr>
              <w:pStyle w:val="ImpressumNamen"/>
              <w:framePr w:hSpace="0" w:wrap="auto" w:vAnchor="margin" w:yAlign="inline"/>
            </w:pPr>
            <w:r>
              <w:t>Tanja Rieger, Ministerium für Kultus, Jugend und Sport</w:t>
            </w:r>
          </w:p>
          <w:p w:rsidR="001F0FC1" w:rsidRPr="00DE4890" w:rsidRDefault="001F0FC1" w:rsidP="001F0FC1">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1F0FC1" w:rsidRPr="001F0FC1" w:rsidRDefault="001F0FC1" w:rsidP="001F0FC1">
            <w:pPr>
              <w:spacing w:after="240"/>
              <w:contextualSpacing/>
            </w:pPr>
            <w:r w:rsidRPr="001F0FC1">
              <w:t>Andreas Hack, Johannes-Gutenberg-Schule, Stuttgart</w:t>
            </w:r>
          </w:p>
          <w:p w:rsidR="001F0FC1" w:rsidRPr="001F0FC1" w:rsidRDefault="001F0FC1" w:rsidP="001F0FC1">
            <w:pPr>
              <w:spacing w:after="240"/>
              <w:contextualSpacing/>
            </w:pPr>
            <w:r w:rsidRPr="001F0FC1">
              <w:t>Lars Lehmann, Johannes-Gutenberg-Schule, Stuttgart</w:t>
            </w:r>
          </w:p>
          <w:p w:rsidR="000977FD" w:rsidRPr="00DE4890" w:rsidRDefault="000977FD" w:rsidP="00233EB7">
            <w:pPr>
              <w:pStyle w:val="ImpressumNamen"/>
              <w:framePr w:hSpace="0" w:wrap="auto" w:vAnchor="margin" w:yAlign="inline"/>
            </w:pP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083357" w:rsidP="00586691">
            <w:pPr>
              <w:pStyle w:val="ImpressumNamen"/>
              <w:framePr w:hSpace="0" w:wrap="auto" w:vAnchor="margin" w:yAlign="inline"/>
            </w:pPr>
            <w:r>
              <w:t>Dezember</w:t>
            </w:r>
            <w:r w:rsidR="00586691">
              <w:t xml:space="preserve"> 2015</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1F0FC1" w:rsidRPr="00DE4890" w:rsidTr="000977FD">
        <w:tc>
          <w:tcPr>
            <w:tcW w:w="1815" w:type="dxa"/>
          </w:tcPr>
          <w:p w:rsidR="001F0FC1" w:rsidRPr="00DE4890" w:rsidRDefault="001F0FC1" w:rsidP="001F0FC1">
            <w:pPr>
              <w:pStyle w:val="ImpressumNamen"/>
              <w:framePr w:hSpace="0" w:wrap="auto" w:vAnchor="margin" w:yAlign="inline"/>
            </w:pPr>
            <w:r w:rsidRPr="00DE4890">
              <w:t>Herausgeber</w:t>
            </w:r>
          </w:p>
        </w:tc>
        <w:tc>
          <w:tcPr>
            <w:tcW w:w="7507" w:type="dxa"/>
          </w:tcPr>
          <w:p w:rsidR="001F0FC1" w:rsidRPr="00DE4890" w:rsidRDefault="001F0FC1" w:rsidP="001F0FC1">
            <w:pPr>
              <w:pStyle w:val="Impressum"/>
            </w:pPr>
            <w:r w:rsidRPr="00DE4890">
              <w:t>Landesinstitut für Schulentwicklung (LS)</w:t>
            </w:r>
          </w:p>
          <w:p w:rsidR="001F0FC1" w:rsidRDefault="001F0FC1" w:rsidP="001F0FC1">
            <w:pPr>
              <w:pStyle w:val="Impressum"/>
            </w:pPr>
            <w:r w:rsidRPr="00DE4890">
              <w:t xml:space="preserve">Heilbronner Straße 172, 70191 Stuttgart </w:t>
            </w:r>
          </w:p>
          <w:p w:rsidR="001F0FC1" w:rsidRDefault="001F0FC1" w:rsidP="001F0FC1">
            <w:pPr>
              <w:pStyle w:val="Impressum"/>
            </w:pPr>
            <w:r>
              <w:t>Telefon: 0711 6642-0</w:t>
            </w:r>
          </w:p>
          <w:p w:rsidR="001F0FC1" w:rsidRPr="00DE4890" w:rsidRDefault="001F0FC1" w:rsidP="001F0FC1">
            <w:pPr>
              <w:pStyle w:val="Impressum"/>
            </w:pPr>
            <w:r>
              <w:t>Telefax: 0711 6642-1099</w:t>
            </w:r>
          </w:p>
          <w:p w:rsidR="001F0FC1" w:rsidRDefault="001F0FC1" w:rsidP="001F0FC1">
            <w:pPr>
              <w:pStyle w:val="Impressum"/>
            </w:pPr>
            <w:r>
              <w:t xml:space="preserve">E-Mail: </w:t>
            </w:r>
            <w:r w:rsidRPr="00DE4890">
              <w:t>poststelle</w:t>
            </w:r>
            <w:hyperlink r:id="rId12" w:history="1">
              <w:r w:rsidRPr="00DE4890">
                <w:t>@ls.kv.bwl.de</w:t>
              </w:r>
            </w:hyperlink>
          </w:p>
          <w:p w:rsidR="001F0FC1" w:rsidRPr="00DE4890" w:rsidRDefault="001F0FC1" w:rsidP="001F0FC1">
            <w:pPr>
              <w:pStyle w:val="Impressum"/>
            </w:pPr>
            <w:r>
              <w:t>www.ls-bw.de</w:t>
            </w:r>
          </w:p>
          <w:p w:rsidR="001F0FC1" w:rsidRPr="00DE4890" w:rsidRDefault="001F0FC1" w:rsidP="001F0FC1">
            <w:pPr>
              <w:pStyle w:val="Impressum"/>
            </w:pPr>
          </w:p>
        </w:tc>
      </w:tr>
      <w:tr w:rsidR="001F0FC1" w:rsidRPr="00DE4890" w:rsidTr="000977FD">
        <w:tc>
          <w:tcPr>
            <w:tcW w:w="1815" w:type="dxa"/>
          </w:tcPr>
          <w:p w:rsidR="001F0FC1" w:rsidRPr="00DE4890" w:rsidRDefault="001F0FC1" w:rsidP="001F0FC1">
            <w:pPr>
              <w:pStyle w:val="ImpressumNamen"/>
              <w:framePr w:hSpace="0" w:wrap="auto" w:vAnchor="margin" w:yAlign="inline"/>
            </w:pPr>
            <w:r w:rsidRPr="00DE4890">
              <w:t>Druck und Vertrieb</w:t>
            </w:r>
          </w:p>
        </w:tc>
        <w:tc>
          <w:tcPr>
            <w:tcW w:w="7507" w:type="dxa"/>
          </w:tcPr>
          <w:p w:rsidR="001F0FC1" w:rsidRPr="00DE4890" w:rsidRDefault="001F0FC1" w:rsidP="001F0FC1">
            <w:pPr>
              <w:pStyle w:val="Impressum"/>
            </w:pPr>
            <w:r w:rsidRPr="00DE4890">
              <w:t>Landesinstitut für Schulentwicklung (LS)</w:t>
            </w:r>
          </w:p>
          <w:p w:rsidR="001F0FC1" w:rsidRDefault="001F0FC1" w:rsidP="001F0FC1">
            <w:pPr>
              <w:pStyle w:val="Impressum"/>
            </w:pPr>
            <w:r w:rsidRPr="00DE4890">
              <w:t>Heilbronner Straße 172, 70191 Stuttgart</w:t>
            </w:r>
          </w:p>
          <w:p w:rsidR="001F0FC1" w:rsidRPr="00DE4890" w:rsidRDefault="001F0FC1" w:rsidP="001F0FC1">
            <w:pPr>
              <w:pStyle w:val="Impressum"/>
            </w:pPr>
            <w:r>
              <w:t>Telefon: 0711 6642-1204</w:t>
            </w:r>
          </w:p>
          <w:p w:rsidR="001F0FC1" w:rsidRPr="00DE4890" w:rsidRDefault="00830616" w:rsidP="001F0FC1">
            <w:pPr>
              <w:pStyle w:val="Impressum"/>
            </w:pPr>
            <w:hyperlink r:id="rId13" w:history="1">
              <w:r w:rsidR="001F0FC1" w:rsidRPr="00DE4890">
                <w:t>www.ls-webshop.de</w:t>
              </w:r>
            </w:hyperlink>
          </w:p>
          <w:p w:rsidR="001F0FC1" w:rsidRPr="00DE4890" w:rsidRDefault="001F0FC1" w:rsidP="001F0FC1">
            <w:pPr>
              <w:pStyle w:val="Impressum"/>
            </w:pPr>
          </w:p>
        </w:tc>
      </w:tr>
      <w:tr w:rsidR="000977FD" w:rsidRPr="00DE4890" w:rsidTr="006F6E2E">
        <w:tc>
          <w:tcPr>
            <w:tcW w:w="1815" w:type="dxa"/>
          </w:tcPr>
          <w:p w:rsidR="000977FD" w:rsidRPr="00DE4890" w:rsidRDefault="000977FD" w:rsidP="00233EB7">
            <w:pPr>
              <w:pStyle w:val="ImpressumNamen"/>
              <w:framePr w:hSpace="0" w:wrap="auto" w:vAnchor="margin" w:yAlign="inline"/>
            </w:pPr>
            <w:r w:rsidRPr="00DE4890">
              <w:t>Urheberrecht</w:t>
            </w:r>
          </w:p>
        </w:tc>
        <w:tc>
          <w:tcPr>
            <w:tcW w:w="7507" w:type="dxa"/>
            <w:tcMar>
              <w:bottom w:w="170" w:type="dxa"/>
            </w:tcMar>
          </w:tcPr>
          <w:p w:rsidR="000977FD" w:rsidRPr="00DE4890" w:rsidRDefault="000977FD" w:rsidP="00233EB7">
            <w:pPr>
              <w:pStyle w:val="Impressum"/>
            </w:pPr>
            <w:r w:rsidRPr="00DE4890">
              <w:t>Inhalte dieses Heftes dürfen für unterrichtliche Zwecke in den Schulen und Hoch</w:t>
            </w:r>
            <w:r w:rsidR="00770F61" w:rsidRPr="00DE4890">
              <w:softHyphen/>
            </w:r>
            <w:r w:rsidRPr="00DE4890">
              <w:t>schulen des Landes Baden-Württemberg vervielfältigt werden. Jede darüber hinaus</w:t>
            </w:r>
            <w:r w:rsidR="00770F61" w:rsidRPr="00DE4890">
              <w:softHyphen/>
            </w:r>
            <w:r w:rsidRPr="00DE4890">
              <w:t>gehende fotomechanische oder anderweitig technisch mögliche Reproduktion ist nur mit Genehm</w:t>
            </w:r>
            <w:r w:rsidR="00770F61" w:rsidRPr="00DE4890">
              <w:t>igung des Herausgebers möglich.</w:t>
            </w:r>
          </w:p>
          <w:p w:rsidR="000977FD" w:rsidRPr="00DE4890" w:rsidRDefault="000977FD" w:rsidP="00233EB7">
            <w:pPr>
              <w:pStyle w:val="Impressum"/>
            </w:pPr>
          </w:p>
          <w:p w:rsidR="000977FD" w:rsidRPr="00DE4890" w:rsidRDefault="000977FD" w:rsidP="00233EB7">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0977FD" w:rsidRPr="00DE4890" w:rsidRDefault="000977FD" w:rsidP="00233EB7">
            <w:pPr>
              <w:pStyle w:val="Impressum"/>
            </w:pPr>
          </w:p>
          <w:p w:rsidR="00770F61" w:rsidRPr="00DE4890" w:rsidRDefault="000977FD" w:rsidP="00233EB7">
            <w:pPr>
              <w:pStyle w:val="Impressum"/>
            </w:pPr>
            <w:r w:rsidRPr="00DE4890">
              <w:t xml:space="preserve">© Landesinstitut für </w:t>
            </w:r>
            <w:r w:rsidR="001022E5">
              <w:t>Schulentwicklung, Stuttgart 2015</w:t>
            </w:r>
          </w:p>
        </w:tc>
      </w:tr>
    </w:tbl>
    <w:p w:rsidR="00770F61" w:rsidRPr="00DE4890" w:rsidRDefault="00770F61" w:rsidP="00581AF7">
      <w:pPr>
        <w:pStyle w:val="Textkrper"/>
      </w:pPr>
    </w:p>
    <w:p w:rsidR="00FE77D0" w:rsidRDefault="00FE77D0">
      <w:pPr>
        <w:spacing w:line="240" w:lineRule="exact"/>
        <w:rPr>
          <w:rFonts w:ascii="Source Sans Pro Semibold" w:eastAsia="Times New Roman" w:hAnsi="Source Sans Pro Semibold" w:cs="Times New Roman"/>
          <w:bCs/>
          <w:sz w:val="30"/>
          <w:szCs w:val="28"/>
          <w:lang w:eastAsia="de-DE"/>
        </w:rPr>
      </w:pPr>
      <w:r>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E6200A" w:rsidRPr="00DE4890" w:rsidRDefault="00A74C42" w:rsidP="006B2D3A">
      <w:pPr>
        <w:pStyle w:val="Inhaltsverzeichnisnr"/>
      </w:pPr>
      <w:r w:rsidRPr="00DE4890">
        <w:t xml:space="preserve">Kompetenzraster Fach </w:t>
      </w:r>
      <w:r w:rsidR="00E6200A">
        <w:t>Drucktechnik</w:t>
      </w:r>
      <w:r w:rsidR="005411B1">
        <w:t xml:space="preserve"> und </w:t>
      </w:r>
      <w:r w:rsidR="006B2D3A" w:rsidRPr="006B2D3A">
        <w:t xml:space="preserve">Grafik </w:t>
      </w:r>
      <w:proofErr w:type="spellStart"/>
      <w:r w:rsidR="006B2D3A" w:rsidRPr="006B2D3A">
        <w:t>Musterbroschurenbox</w:t>
      </w:r>
      <w:proofErr w:type="spellEnd"/>
    </w:p>
    <w:p w:rsidR="007025F5" w:rsidRDefault="005411B1" w:rsidP="007025F5">
      <w:pPr>
        <w:pStyle w:val="Inhaltsverzeichnisnr"/>
      </w:pPr>
      <w:r>
        <w:t xml:space="preserve">Lernwegeliste </w:t>
      </w:r>
      <w:r w:rsidR="00443964">
        <w:t>DR0</w:t>
      </w:r>
      <w:r>
        <w:t>3</w:t>
      </w:r>
      <w:r w:rsidR="00A74C42" w:rsidRPr="00DE4890">
        <w:t>.01</w:t>
      </w:r>
    </w:p>
    <w:p w:rsidR="007025F5" w:rsidRPr="00DE4890" w:rsidRDefault="007025F5" w:rsidP="007025F5">
      <w:pPr>
        <w:pStyle w:val="Inhaltsverzeichnisnr"/>
      </w:pPr>
      <w:r>
        <w:t>Lernmaterialien</w:t>
      </w:r>
    </w:p>
    <w:tbl>
      <w:tblPr>
        <w:tblW w:w="9889" w:type="dxa"/>
        <w:tblLook w:val="04A0" w:firstRow="1" w:lastRow="0" w:firstColumn="1" w:lastColumn="0" w:noHBand="0" w:noVBand="1"/>
      </w:tblPr>
      <w:tblGrid>
        <w:gridCol w:w="1434"/>
        <w:gridCol w:w="1709"/>
        <w:gridCol w:w="6746"/>
      </w:tblGrid>
      <w:tr w:rsidR="007025F5" w:rsidRPr="00DE4890" w:rsidTr="00A74C42">
        <w:tc>
          <w:tcPr>
            <w:tcW w:w="1434" w:type="dxa"/>
            <w:shd w:val="clear" w:color="auto" w:fill="auto"/>
          </w:tcPr>
          <w:p w:rsidR="007025F5" w:rsidRPr="00DE4890" w:rsidRDefault="007025F5" w:rsidP="00EC2400">
            <w:pPr>
              <w:rPr>
                <w:rStyle w:val="Fett"/>
              </w:rPr>
            </w:pPr>
          </w:p>
        </w:tc>
        <w:tc>
          <w:tcPr>
            <w:tcW w:w="1709" w:type="dxa"/>
            <w:shd w:val="clear" w:color="auto" w:fill="auto"/>
          </w:tcPr>
          <w:p w:rsidR="007025F5" w:rsidRDefault="007025F5" w:rsidP="00A410C8">
            <w:pPr>
              <w:pStyle w:val="Textkrper"/>
            </w:pPr>
            <w:r>
              <w:rPr>
                <w:rStyle w:val="Fett"/>
                <w:lang w:eastAsia="en-US"/>
              </w:rPr>
              <w:t>Lernschritt</w:t>
            </w:r>
            <w:r w:rsidR="00033A61">
              <w:rPr>
                <w:rStyle w:val="Fett"/>
                <w:lang w:eastAsia="en-US"/>
              </w:rPr>
              <w:t>e</w:t>
            </w:r>
          </w:p>
        </w:tc>
        <w:tc>
          <w:tcPr>
            <w:tcW w:w="6746" w:type="dxa"/>
            <w:shd w:val="clear" w:color="auto" w:fill="auto"/>
          </w:tcPr>
          <w:p w:rsidR="007025F5" w:rsidRDefault="007025F5" w:rsidP="00A410C8">
            <w:pPr>
              <w:pStyle w:val="Textkrper"/>
              <w:rPr>
                <w:rStyle w:val="Fett"/>
              </w:rPr>
            </w:pPr>
          </w:p>
        </w:tc>
      </w:tr>
      <w:tr w:rsidR="007E40B0" w:rsidRPr="00DE4890" w:rsidTr="00A74C42">
        <w:tc>
          <w:tcPr>
            <w:tcW w:w="1434" w:type="dxa"/>
            <w:shd w:val="clear" w:color="auto" w:fill="auto"/>
          </w:tcPr>
          <w:p w:rsidR="007E40B0" w:rsidRPr="00DE4890" w:rsidRDefault="007E40B0" w:rsidP="00EC2400">
            <w:pPr>
              <w:rPr>
                <w:rStyle w:val="Fett"/>
              </w:rPr>
            </w:pPr>
          </w:p>
        </w:tc>
        <w:tc>
          <w:tcPr>
            <w:tcW w:w="1709" w:type="dxa"/>
            <w:shd w:val="clear" w:color="auto" w:fill="auto"/>
          </w:tcPr>
          <w:p w:rsidR="007E40B0" w:rsidRPr="00DE4890" w:rsidRDefault="00443964" w:rsidP="00A410C8">
            <w:pPr>
              <w:pStyle w:val="Textkrper"/>
              <w:rPr>
                <w:rStyle w:val="Fett"/>
              </w:rPr>
            </w:pPr>
            <w:r>
              <w:t>DR0</w:t>
            </w:r>
            <w:r w:rsidR="007E40B0">
              <w:t>3.01.01</w:t>
            </w:r>
          </w:p>
        </w:tc>
        <w:tc>
          <w:tcPr>
            <w:tcW w:w="6746" w:type="dxa"/>
            <w:shd w:val="clear" w:color="auto" w:fill="auto"/>
          </w:tcPr>
          <w:p w:rsidR="007E40B0" w:rsidRPr="006F0ECC" w:rsidRDefault="007E40B0" w:rsidP="00A410C8">
            <w:pPr>
              <w:pStyle w:val="Textkrper"/>
              <w:rPr>
                <w:rStyle w:val="Fett"/>
                <w:b w:val="0"/>
              </w:rPr>
            </w:pPr>
            <w:r w:rsidRPr="006F0ECC">
              <w:rPr>
                <w:rStyle w:val="Fett"/>
                <w:b w:val="0"/>
              </w:rPr>
              <w:t>Spezielle Verarbeitungstechniken (Rillen, Ritzen, Nuten)</w:t>
            </w:r>
          </w:p>
        </w:tc>
      </w:tr>
      <w:tr w:rsidR="007E40B0" w:rsidRPr="00DE4890" w:rsidTr="00A74C42">
        <w:tc>
          <w:tcPr>
            <w:tcW w:w="1434" w:type="dxa"/>
            <w:shd w:val="clear" w:color="auto" w:fill="auto"/>
          </w:tcPr>
          <w:p w:rsidR="007E40B0" w:rsidRPr="00DE4890" w:rsidRDefault="007E40B0" w:rsidP="00EC2400">
            <w:pPr>
              <w:rPr>
                <w:rStyle w:val="Fett"/>
              </w:rPr>
            </w:pPr>
          </w:p>
        </w:tc>
        <w:tc>
          <w:tcPr>
            <w:tcW w:w="1709" w:type="dxa"/>
            <w:shd w:val="clear" w:color="auto" w:fill="auto"/>
          </w:tcPr>
          <w:p w:rsidR="007E40B0" w:rsidRPr="00DE4890" w:rsidRDefault="007E40B0" w:rsidP="00A410C8">
            <w:pPr>
              <w:pStyle w:val="Textkrper"/>
              <w:rPr>
                <w:rStyle w:val="Fett"/>
              </w:rPr>
            </w:pPr>
          </w:p>
        </w:tc>
        <w:tc>
          <w:tcPr>
            <w:tcW w:w="6746" w:type="dxa"/>
            <w:shd w:val="clear" w:color="auto" w:fill="auto"/>
          </w:tcPr>
          <w:p w:rsidR="007E40B0" w:rsidRDefault="006F0ECC" w:rsidP="00A410C8">
            <w:pPr>
              <w:pStyle w:val="Textkrper"/>
              <w:rPr>
                <w:rStyle w:val="Fett"/>
              </w:rPr>
            </w:pPr>
            <w:r w:rsidRPr="006F0ECC">
              <w:rPr>
                <w:rStyle w:val="Fett"/>
                <w:b w:val="0"/>
              </w:rPr>
              <w:t>Spezielle Verarbeitungstechniken (Rillen, Ritzen, Nuten)</w:t>
            </w:r>
            <w:r>
              <w:rPr>
                <w:rStyle w:val="Fett"/>
                <w:b w:val="0"/>
              </w:rPr>
              <w:t xml:space="preserve"> – Lösung</w:t>
            </w:r>
          </w:p>
        </w:tc>
      </w:tr>
      <w:tr w:rsidR="006F0ECC" w:rsidRPr="00DE4890" w:rsidTr="00A74C42">
        <w:tc>
          <w:tcPr>
            <w:tcW w:w="1434" w:type="dxa"/>
            <w:shd w:val="clear" w:color="auto" w:fill="auto"/>
          </w:tcPr>
          <w:p w:rsidR="006F0ECC" w:rsidRPr="00DE4890" w:rsidRDefault="006F0ECC" w:rsidP="00EC2400">
            <w:pPr>
              <w:rPr>
                <w:rStyle w:val="Fett"/>
              </w:rPr>
            </w:pPr>
          </w:p>
        </w:tc>
        <w:tc>
          <w:tcPr>
            <w:tcW w:w="1709" w:type="dxa"/>
            <w:shd w:val="clear" w:color="auto" w:fill="auto"/>
          </w:tcPr>
          <w:p w:rsidR="006F0ECC" w:rsidRPr="00DE4890" w:rsidRDefault="00443964" w:rsidP="00A410C8">
            <w:pPr>
              <w:pStyle w:val="Textkrper"/>
              <w:rPr>
                <w:rStyle w:val="Fett"/>
              </w:rPr>
            </w:pPr>
            <w:r>
              <w:t>DR0</w:t>
            </w:r>
            <w:r w:rsidR="006F0ECC">
              <w:t>3.01.02</w:t>
            </w:r>
          </w:p>
        </w:tc>
        <w:tc>
          <w:tcPr>
            <w:tcW w:w="6746" w:type="dxa"/>
            <w:shd w:val="clear" w:color="auto" w:fill="auto"/>
          </w:tcPr>
          <w:p w:rsidR="006F0ECC" w:rsidRPr="006F0ECC" w:rsidRDefault="006F0ECC" w:rsidP="00A410C8">
            <w:pPr>
              <w:pStyle w:val="Textkrper"/>
              <w:rPr>
                <w:rStyle w:val="Fett"/>
                <w:b w:val="0"/>
              </w:rPr>
            </w:pPr>
            <w:r w:rsidRPr="006F0ECC">
              <w:rPr>
                <w:rStyle w:val="Fett"/>
                <w:b w:val="0"/>
              </w:rPr>
              <w:t>Werkstoffe unterscheiden und einsetzen</w:t>
            </w:r>
          </w:p>
        </w:tc>
      </w:tr>
      <w:tr w:rsidR="006F0ECC" w:rsidRPr="00DE4890" w:rsidTr="00A74C42">
        <w:tc>
          <w:tcPr>
            <w:tcW w:w="1434" w:type="dxa"/>
            <w:shd w:val="clear" w:color="auto" w:fill="auto"/>
          </w:tcPr>
          <w:p w:rsidR="006F0ECC" w:rsidRPr="00DE4890" w:rsidRDefault="006F0ECC" w:rsidP="00EC2400">
            <w:pPr>
              <w:rPr>
                <w:rStyle w:val="Fett"/>
              </w:rPr>
            </w:pPr>
          </w:p>
        </w:tc>
        <w:tc>
          <w:tcPr>
            <w:tcW w:w="1709" w:type="dxa"/>
            <w:shd w:val="clear" w:color="auto" w:fill="auto"/>
          </w:tcPr>
          <w:p w:rsidR="006F0ECC" w:rsidRPr="00DE4890" w:rsidRDefault="006F0ECC" w:rsidP="00A410C8">
            <w:pPr>
              <w:pStyle w:val="Textkrper"/>
              <w:rPr>
                <w:rStyle w:val="Fett"/>
              </w:rPr>
            </w:pPr>
          </w:p>
        </w:tc>
        <w:tc>
          <w:tcPr>
            <w:tcW w:w="6746" w:type="dxa"/>
            <w:shd w:val="clear" w:color="auto" w:fill="auto"/>
          </w:tcPr>
          <w:p w:rsidR="006F0ECC" w:rsidRPr="006F0ECC" w:rsidRDefault="006F0ECC" w:rsidP="00A410C8">
            <w:pPr>
              <w:pStyle w:val="Textkrper"/>
              <w:rPr>
                <w:rStyle w:val="Fett"/>
                <w:b w:val="0"/>
              </w:rPr>
            </w:pPr>
            <w:r w:rsidRPr="006F0ECC">
              <w:rPr>
                <w:rStyle w:val="Fett"/>
                <w:b w:val="0"/>
              </w:rPr>
              <w:t>Werkstoffe unterscheiden und einsetzen</w:t>
            </w:r>
            <w:r>
              <w:rPr>
                <w:rStyle w:val="Fett"/>
                <w:b w:val="0"/>
              </w:rPr>
              <w:t xml:space="preserve"> – Lösung</w:t>
            </w:r>
          </w:p>
        </w:tc>
      </w:tr>
      <w:tr w:rsidR="006E3505" w:rsidRPr="00DE4890" w:rsidTr="00A74C42">
        <w:tc>
          <w:tcPr>
            <w:tcW w:w="1434" w:type="dxa"/>
            <w:shd w:val="clear" w:color="auto" w:fill="auto"/>
          </w:tcPr>
          <w:p w:rsidR="006E3505" w:rsidRPr="00DE4890" w:rsidRDefault="006E3505" w:rsidP="00EC2400">
            <w:pPr>
              <w:rPr>
                <w:rStyle w:val="Fett"/>
              </w:rPr>
            </w:pPr>
          </w:p>
        </w:tc>
        <w:tc>
          <w:tcPr>
            <w:tcW w:w="1709" w:type="dxa"/>
            <w:shd w:val="clear" w:color="auto" w:fill="auto"/>
          </w:tcPr>
          <w:p w:rsidR="006E3505" w:rsidRDefault="006E3505" w:rsidP="00BF5802">
            <w:pPr>
              <w:pStyle w:val="Textkrper"/>
              <w:rPr>
                <w:rStyle w:val="Fett"/>
              </w:rPr>
            </w:pPr>
          </w:p>
        </w:tc>
        <w:tc>
          <w:tcPr>
            <w:tcW w:w="6746" w:type="dxa"/>
            <w:shd w:val="clear" w:color="auto" w:fill="auto"/>
          </w:tcPr>
          <w:p w:rsidR="006E3505" w:rsidRDefault="006E3505" w:rsidP="00A410C8">
            <w:pPr>
              <w:pStyle w:val="Textkrper"/>
              <w:rPr>
                <w:rStyle w:val="Fett"/>
              </w:rPr>
            </w:pPr>
          </w:p>
        </w:tc>
      </w:tr>
      <w:tr w:rsidR="00A74C42" w:rsidRPr="00DE4890" w:rsidTr="00A74C42">
        <w:tc>
          <w:tcPr>
            <w:tcW w:w="1434" w:type="dxa"/>
            <w:shd w:val="clear" w:color="auto" w:fill="auto"/>
          </w:tcPr>
          <w:p w:rsidR="00A74C42" w:rsidRPr="00DE4890" w:rsidRDefault="00A74C42" w:rsidP="00EC2400">
            <w:pPr>
              <w:rPr>
                <w:rStyle w:val="Fett"/>
              </w:rPr>
            </w:pPr>
          </w:p>
        </w:tc>
        <w:tc>
          <w:tcPr>
            <w:tcW w:w="1709" w:type="dxa"/>
            <w:shd w:val="clear" w:color="auto" w:fill="auto"/>
          </w:tcPr>
          <w:p w:rsidR="007E40B0" w:rsidRPr="00DE4890" w:rsidRDefault="007E40B0" w:rsidP="00BF5802">
            <w:pPr>
              <w:pStyle w:val="Textkrper"/>
              <w:rPr>
                <w:rStyle w:val="Fett"/>
              </w:rPr>
            </w:pPr>
            <w:r>
              <w:rPr>
                <w:rStyle w:val="Fett"/>
              </w:rPr>
              <w:t>Lernprojekt</w:t>
            </w:r>
          </w:p>
        </w:tc>
        <w:tc>
          <w:tcPr>
            <w:tcW w:w="6746" w:type="dxa"/>
            <w:shd w:val="clear" w:color="auto" w:fill="auto"/>
          </w:tcPr>
          <w:p w:rsidR="00A74C42" w:rsidRPr="00DE4890" w:rsidRDefault="006E3505" w:rsidP="00A410C8">
            <w:pPr>
              <w:pStyle w:val="Textkrper"/>
              <w:rPr>
                <w:rStyle w:val="Fett"/>
              </w:rPr>
            </w:pPr>
            <w:proofErr w:type="spellStart"/>
            <w:r w:rsidRPr="006E3505">
              <w:rPr>
                <w:b/>
              </w:rPr>
              <w:t>Broschurenmusterbox</w:t>
            </w:r>
            <w:proofErr w:type="spellEnd"/>
          </w:p>
        </w:tc>
      </w:tr>
      <w:tr w:rsidR="006F0ECC" w:rsidRPr="00DE4890" w:rsidTr="00A74C42">
        <w:tc>
          <w:tcPr>
            <w:tcW w:w="1434" w:type="dxa"/>
            <w:shd w:val="clear" w:color="auto" w:fill="auto"/>
          </w:tcPr>
          <w:p w:rsidR="006F0ECC" w:rsidRPr="00DE4890" w:rsidRDefault="006F0ECC" w:rsidP="00EC2400"/>
        </w:tc>
        <w:tc>
          <w:tcPr>
            <w:tcW w:w="1709" w:type="dxa"/>
            <w:shd w:val="clear" w:color="auto" w:fill="auto"/>
          </w:tcPr>
          <w:p w:rsidR="006F0ECC" w:rsidRPr="00BF5802" w:rsidRDefault="00443964" w:rsidP="00A410C8">
            <w:pPr>
              <w:pStyle w:val="Textkrper"/>
              <w:rPr>
                <w:rStyle w:val="Fett"/>
                <w:b w:val="0"/>
              </w:rPr>
            </w:pPr>
            <w:r>
              <w:rPr>
                <w:rStyle w:val="Fett"/>
                <w:b w:val="0"/>
              </w:rPr>
              <w:t>DR0</w:t>
            </w:r>
            <w:r w:rsidR="006E3505" w:rsidRPr="00BF5802">
              <w:rPr>
                <w:rStyle w:val="Fett"/>
                <w:b w:val="0"/>
              </w:rPr>
              <w:t>4.03</w:t>
            </w:r>
          </w:p>
        </w:tc>
        <w:tc>
          <w:tcPr>
            <w:tcW w:w="6746" w:type="dxa"/>
            <w:shd w:val="clear" w:color="auto" w:fill="auto"/>
          </w:tcPr>
          <w:p w:rsidR="006F0ECC" w:rsidRPr="00BF5802" w:rsidRDefault="006E3505" w:rsidP="001F0FC1">
            <w:pPr>
              <w:pStyle w:val="Textkrper"/>
            </w:pPr>
            <w:r>
              <w:t xml:space="preserve">Lernwegeliste </w:t>
            </w:r>
            <w:r w:rsidR="00443964">
              <w:t>DR0</w:t>
            </w:r>
            <w:r>
              <w:t>4.03</w:t>
            </w:r>
          </w:p>
        </w:tc>
      </w:tr>
      <w:tr w:rsidR="00BF5802" w:rsidRPr="00DE4890" w:rsidTr="00A74C42">
        <w:tc>
          <w:tcPr>
            <w:tcW w:w="1434" w:type="dxa"/>
            <w:shd w:val="clear" w:color="auto" w:fill="auto"/>
          </w:tcPr>
          <w:p w:rsidR="00BF5802" w:rsidRPr="00DE4890" w:rsidRDefault="00BF5802" w:rsidP="00EC2400"/>
        </w:tc>
        <w:tc>
          <w:tcPr>
            <w:tcW w:w="1709" w:type="dxa"/>
            <w:shd w:val="clear" w:color="auto" w:fill="auto"/>
          </w:tcPr>
          <w:p w:rsidR="00BF5802" w:rsidRPr="00BF5802" w:rsidRDefault="00BF5802" w:rsidP="00A410C8">
            <w:pPr>
              <w:pStyle w:val="Textkrper"/>
              <w:rPr>
                <w:bCs/>
                <w:color w:val="000000"/>
              </w:rPr>
            </w:pPr>
          </w:p>
        </w:tc>
        <w:tc>
          <w:tcPr>
            <w:tcW w:w="6746" w:type="dxa"/>
            <w:shd w:val="clear" w:color="auto" w:fill="auto"/>
          </w:tcPr>
          <w:p w:rsidR="00BF5802" w:rsidRPr="00BF5802" w:rsidRDefault="006E3505" w:rsidP="001F0FC1">
            <w:pPr>
              <w:pStyle w:val="Textkrper"/>
            </w:pPr>
            <w:r>
              <w:t>Hinweis für Lehrkräfte</w:t>
            </w:r>
          </w:p>
        </w:tc>
      </w:tr>
      <w:tr w:rsidR="00BF5802" w:rsidRPr="00DE4890" w:rsidTr="00A74C42">
        <w:tc>
          <w:tcPr>
            <w:tcW w:w="1434" w:type="dxa"/>
            <w:shd w:val="clear" w:color="auto" w:fill="auto"/>
          </w:tcPr>
          <w:p w:rsidR="00BF5802" w:rsidRPr="00DE4890" w:rsidRDefault="00BF5802" w:rsidP="00EC2400"/>
        </w:tc>
        <w:tc>
          <w:tcPr>
            <w:tcW w:w="1709" w:type="dxa"/>
            <w:shd w:val="clear" w:color="auto" w:fill="auto"/>
          </w:tcPr>
          <w:p w:rsidR="00BF5802" w:rsidRDefault="00BF5802" w:rsidP="00A410C8">
            <w:pPr>
              <w:pStyle w:val="Textkrper"/>
              <w:rPr>
                <w:rStyle w:val="Fett"/>
              </w:rPr>
            </w:pPr>
          </w:p>
        </w:tc>
        <w:tc>
          <w:tcPr>
            <w:tcW w:w="6746" w:type="dxa"/>
            <w:shd w:val="clear" w:color="auto" w:fill="auto"/>
          </w:tcPr>
          <w:p w:rsidR="00BF5802" w:rsidRDefault="00BF5802" w:rsidP="001F0FC1">
            <w:pPr>
              <w:pStyle w:val="Textkrper"/>
            </w:pPr>
          </w:p>
        </w:tc>
      </w:tr>
      <w:tr w:rsidR="00BF5802" w:rsidRPr="00DE4890" w:rsidTr="00A74C42">
        <w:tc>
          <w:tcPr>
            <w:tcW w:w="1434" w:type="dxa"/>
            <w:shd w:val="clear" w:color="auto" w:fill="auto"/>
          </w:tcPr>
          <w:p w:rsidR="00BF5802" w:rsidRPr="00DE4890" w:rsidRDefault="00BF5802" w:rsidP="00EC2400"/>
        </w:tc>
        <w:tc>
          <w:tcPr>
            <w:tcW w:w="1709" w:type="dxa"/>
            <w:shd w:val="clear" w:color="auto" w:fill="auto"/>
          </w:tcPr>
          <w:p w:rsidR="00BF5802" w:rsidRDefault="00BF5802" w:rsidP="00A410C8">
            <w:pPr>
              <w:pStyle w:val="Textkrper"/>
            </w:pPr>
            <w:r>
              <w:rPr>
                <w:rStyle w:val="Fett"/>
              </w:rPr>
              <w:t>Lernthema</w:t>
            </w:r>
          </w:p>
        </w:tc>
        <w:tc>
          <w:tcPr>
            <w:tcW w:w="6746" w:type="dxa"/>
            <w:shd w:val="clear" w:color="auto" w:fill="auto"/>
          </w:tcPr>
          <w:p w:rsidR="00BF5802" w:rsidRDefault="00BF5802" w:rsidP="001F0FC1">
            <w:pPr>
              <w:pStyle w:val="Textkrpe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A410C8">
            <w:pPr>
              <w:pStyle w:val="Textkrper"/>
            </w:pPr>
            <w:r>
              <w:t>DR0</w:t>
            </w:r>
            <w:r w:rsidR="001F0FC1">
              <w:t>4.03.01</w:t>
            </w:r>
          </w:p>
        </w:tc>
        <w:tc>
          <w:tcPr>
            <w:tcW w:w="6746" w:type="dxa"/>
            <w:shd w:val="clear" w:color="auto" w:fill="auto"/>
          </w:tcPr>
          <w:p w:rsidR="00A74C42" w:rsidRPr="00DE4890" w:rsidRDefault="001F0FC1" w:rsidP="001F0FC1">
            <w:pPr>
              <w:pStyle w:val="Textkrper"/>
            </w:pPr>
            <w:r>
              <w:t>Herstellung einer D</w:t>
            </w:r>
            <w:r w:rsidR="007E40B0">
              <w:t>ra</w:t>
            </w:r>
            <w:r>
              <w:t>h</w:t>
            </w:r>
            <w:r w:rsidR="007E40B0">
              <w:t>t</w:t>
            </w:r>
            <w:r>
              <w:t>rückstichbrosc</w:t>
            </w:r>
            <w:r w:rsidR="00033A61">
              <w:t xml:space="preserve">hur für die </w:t>
            </w:r>
            <w:proofErr w:type="spellStart"/>
            <w:r w:rsidR="00033A61">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4C779E" w:rsidRDefault="00F3537D" w:rsidP="00A410C8">
            <w:pPr>
              <w:pStyle w:val="Textkrper"/>
            </w:pPr>
            <w:r>
              <w:t xml:space="preserve">Herstellung einer Drahtrückstichbroschur für die </w:t>
            </w:r>
            <w:proofErr w:type="spellStart"/>
            <w:r>
              <w:t>Broschurenmusterbox</w:t>
            </w:r>
            <w:proofErr w:type="spellEnd"/>
            <w:r w:rsidR="004C779E" w:rsidRPr="004C779E">
              <w:t>)</w:t>
            </w:r>
          </w:p>
          <w:p w:rsidR="00F3537D" w:rsidRDefault="004C779E" w:rsidP="00A410C8">
            <w:pPr>
              <w:pStyle w:val="Textkrper"/>
            </w:pPr>
            <w:r w:rsidRPr="004C779E">
              <w:t xml:space="preserve">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7E40B0">
            <w:pPr>
              <w:pStyle w:val="Textkrper"/>
            </w:pPr>
            <w:r>
              <w:t>DR0</w:t>
            </w:r>
            <w:r w:rsidR="007E40B0">
              <w:t>4.03.02</w:t>
            </w:r>
          </w:p>
        </w:tc>
        <w:tc>
          <w:tcPr>
            <w:tcW w:w="6746" w:type="dxa"/>
            <w:shd w:val="clear" w:color="auto" w:fill="auto"/>
          </w:tcPr>
          <w:p w:rsidR="00A74C42" w:rsidRPr="00DE4890" w:rsidRDefault="007E40B0" w:rsidP="00A410C8">
            <w:pPr>
              <w:pStyle w:val="Textkrper"/>
            </w:pPr>
            <w:r>
              <w:t xml:space="preserve">Herstellung einer Drahtrückstichbroschur mit </w:t>
            </w:r>
            <w:proofErr w:type="spellStart"/>
            <w:r>
              <w:t>Ringösen</w:t>
            </w:r>
            <w:proofErr w:type="spellEnd"/>
            <w:r>
              <w:t xml:space="preserve"> für die </w:t>
            </w:r>
            <w:proofErr w:type="spellStart"/>
            <w:r>
              <w:t>Broschure</w:t>
            </w:r>
            <w:r>
              <w:t>n</w:t>
            </w:r>
            <w:r>
              <w:t>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F3537D" w:rsidP="00A410C8">
            <w:pPr>
              <w:pStyle w:val="Textkrper"/>
            </w:pPr>
            <w:r>
              <w:t xml:space="preserve">Herstellung einer Drahtrückstichbroschur mit </w:t>
            </w:r>
            <w:proofErr w:type="spellStart"/>
            <w:r>
              <w:t>Ringösen</w:t>
            </w:r>
            <w:proofErr w:type="spellEnd"/>
            <w:r>
              <w:t xml:space="preserve"> für die </w:t>
            </w:r>
            <w:proofErr w:type="spellStart"/>
            <w:r>
              <w:t>Broschure</w:t>
            </w:r>
            <w:r>
              <w:t>n</w:t>
            </w:r>
            <w:r>
              <w:t>musterbox</w:t>
            </w:r>
            <w:proofErr w:type="spellEnd"/>
            <w:r w:rsidR="004C779E" w:rsidRPr="004C779E">
              <w:t>)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7E40B0">
            <w:pPr>
              <w:pStyle w:val="Textkrper"/>
            </w:pPr>
            <w:r>
              <w:t>DR0</w:t>
            </w:r>
            <w:r w:rsidR="007E40B0">
              <w:t>4.03.03</w:t>
            </w:r>
          </w:p>
        </w:tc>
        <w:tc>
          <w:tcPr>
            <w:tcW w:w="6746" w:type="dxa"/>
            <w:shd w:val="clear" w:color="auto" w:fill="auto"/>
          </w:tcPr>
          <w:p w:rsidR="00A74C42" w:rsidRPr="00DE4890" w:rsidRDefault="007E40B0" w:rsidP="00A410C8">
            <w:pPr>
              <w:pStyle w:val="Textkrper"/>
            </w:pPr>
            <w:r>
              <w:t xml:space="preserve">Herstellung einer Fadenrückstichheftung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A410C8">
            <w:pPr>
              <w:pStyle w:val="Textkrper"/>
            </w:pPr>
          </w:p>
        </w:tc>
        <w:tc>
          <w:tcPr>
            <w:tcW w:w="6746" w:type="dxa"/>
            <w:shd w:val="clear" w:color="auto" w:fill="auto"/>
          </w:tcPr>
          <w:p w:rsidR="00F3537D" w:rsidRDefault="00F3537D" w:rsidP="006E3505">
            <w:pPr>
              <w:pStyle w:val="Textkrper"/>
            </w:pPr>
            <w:r>
              <w:t xml:space="preserve">Herstellung einer Fadenrückstichheftung für die </w:t>
            </w:r>
            <w:proofErr w:type="spellStart"/>
            <w:r>
              <w:t>Broschurenmusterbox</w:t>
            </w:r>
            <w:proofErr w:type="spellEnd"/>
            <w:r w:rsidR="004C779E" w:rsidRPr="004C779E">
              <w:t>)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A410C8">
            <w:pPr>
              <w:pStyle w:val="Textkrper"/>
            </w:pPr>
            <w:r>
              <w:t>DR0</w:t>
            </w:r>
            <w:r w:rsidR="007E40B0">
              <w:t>4.03.04</w:t>
            </w:r>
          </w:p>
        </w:tc>
        <w:tc>
          <w:tcPr>
            <w:tcW w:w="6746" w:type="dxa"/>
            <w:shd w:val="clear" w:color="auto" w:fill="auto"/>
          </w:tcPr>
          <w:p w:rsidR="00A74C42" w:rsidRPr="00DE4890" w:rsidRDefault="006E3505" w:rsidP="006E3505">
            <w:pPr>
              <w:pStyle w:val="Textkrper"/>
            </w:pPr>
            <w:r>
              <w:t xml:space="preserve">Herstellung einer klebegebundenen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4C779E" w:rsidRDefault="004C779E" w:rsidP="006E3505">
            <w:pPr>
              <w:pStyle w:val="Textkrper"/>
            </w:pPr>
            <w:r>
              <w:t xml:space="preserve">Herstellung einer klebegebundenen Broschur für die </w:t>
            </w:r>
            <w:proofErr w:type="spellStart"/>
            <w:r>
              <w:t>Broschurenmusterbox</w:t>
            </w:r>
            <w:proofErr w:type="spellEnd"/>
            <w:r w:rsidRPr="004C779E">
              <w:t>)</w:t>
            </w:r>
          </w:p>
          <w:p w:rsidR="00F3537D" w:rsidRDefault="004C779E" w:rsidP="006E3505">
            <w:pPr>
              <w:pStyle w:val="Textkrper"/>
            </w:pPr>
            <w:r w:rsidRPr="004C779E">
              <w:t xml:space="preserve">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7E40B0">
            <w:pPr>
              <w:pStyle w:val="Textkrper"/>
            </w:pPr>
            <w:r>
              <w:t>DR0</w:t>
            </w:r>
            <w:r w:rsidR="007E40B0">
              <w:t>4.03.05</w:t>
            </w:r>
          </w:p>
        </w:tc>
        <w:tc>
          <w:tcPr>
            <w:tcW w:w="6746" w:type="dxa"/>
            <w:shd w:val="clear" w:color="auto" w:fill="auto"/>
          </w:tcPr>
          <w:p w:rsidR="00A74C42" w:rsidRPr="00DE4890" w:rsidRDefault="006E3505" w:rsidP="006E3505">
            <w:pPr>
              <w:pStyle w:val="Textkrper"/>
            </w:pPr>
            <w:r>
              <w:t xml:space="preserve">Herstellung einer Schweizer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7E40B0">
            <w:pPr>
              <w:pStyle w:val="Textkrper"/>
            </w:pPr>
            <w:r>
              <w:t xml:space="preserve">Herstellung einer Schweizer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4.03.06</w:t>
            </w:r>
          </w:p>
        </w:tc>
        <w:tc>
          <w:tcPr>
            <w:tcW w:w="6746" w:type="dxa"/>
            <w:shd w:val="clear" w:color="auto" w:fill="auto"/>
          </w:tcPr>
          <w:p w:rsidR="007E40B0" w:rsidRPr="00DE4890" w:rsidRDefault="007E40B0" w:rsidP="007E40B0">
            <w:pPr>
              <w:pStyle w:val="Textkrper"/>
            </w:pPr>
            <w:r>
              <w:t xml:space="preserve">Herstellung einer Englischen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Englischen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4.03.07</w:t>
            </w:r>
          </w:p>
        </w:tc>
        <w:tc>
          <w:tcPr>
            <w:tcW w:w="6746" w:type="dxa"/>
            <w:shd w:val="clear" w:color="auto" w:fill="auto"/>
          </w:tcPr>
          <w:p w:rsidR="007E40B0" w:rsidRPr="00DE4890" w:rsidRDefault="00033A61" w:rsidP="00033A61">
            <w:pPr>
              <w:pStyle w:val="Textkrper"/>
            </w:pPr>
            <w:r>
              <w:t xml:space="preserve">Herstellung einer </w:t>
            </w:r>
            <w:proofErr w:type="spellStart"/>
            <w:r>
              <w:t>Otabind</w:t>
            </w:r>
            <w:proofErr w:type="spellEnd"/>
            <w:r>
              <w:t xml:space="preserve">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w:t>
            </w:r>
            <w:proofErr w:type="spellStart"/>
            <w:r>
              <w:t>Otabind</w:t>
            </w:r>
            <w:proofErr w:type="spellEnd"/>
            <w:r>
              <w:t xml:space="preserve">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4.03.08</w:t>
            </w:r>
          </w:p>
        </w:tc>
        <w:tc>
          <w:tcPr>
            <w:tcW w:w="6746" w:type="dxa"/>
            <w:shd w:val="clear" w:color="auto" w:fill="auto"/>
          </w:tcPr>
          <w:p w:rsidR="007E40B0" w:rsidRPr="00DE4890" w:rsidRDefault="00033A61" w:rsidP="00033A61">
            <w:pPr>
              <w:pStyle w:val="Textkrper"/>
            </w:pPr>
            <w:r>
              <w:t xml:space="preserve">Herstellung einer </w:t>
            </w:r>
            <w:proofErr w:type="spellStart"/>
            <w:r>
              <w:t>Repcover</w:t>
            </w:r>
            <w:proofErr w:type="spellEnd"/>
            <w:r>
              <w:t xml:space="preserve">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w:t>
            </w:r>
            <w:proofErr w:type="spellStart"/>
            <w:r>
              <w:t>Repcover</w:t>
            </w:r>
            <w:proofErr w:type="spellEnd"/>
            <w:r>
              <w:t xml:space="preserve">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4.03.09</w:t>
            </w:r>
          </w:p>
        </w:tc>
        <w:tc>
          <w:tcPr>
            <w:tcW w:w="6746" w:type="dxa"/>
            <w:shd w:val="clear" w:color="auto" w:fill="auto"/>
          </w:tcPr>
          <w:p w:rsidR="007E40B0" w:rsidRPr="00DE4890" w:rsidRDefault="00033A61" w:rsidP="00033A61">
            <w:pPr>
              <w:pStyle w:val="Textkrper"/>
            </w:pPr>
            <w:r>
              <w:t xml:space="preserve">Herstellung einer Drahtkammbindung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Drahtkammbindung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4.03.10</w:t>
            </w:r>
          </w:p>
        </w:tc>
        <w:tc>
          <w:tcPr>
            <w:tcW w:w="6746" w:type="dxa"/>
            <w:shd w:val="clear" w:color="auto" w:fill="auto"/>
          </w:tcPr>
          <w:p w:rsidR="007E40B0" w:rsidRPr="00DE4890" w:rsidRDefault="00033A61" w:rsidP="00033A61">
            <w:pPr>
              <w:pStyle w:val="Textkrper"/>
            </w:pPr>
            <w:r>
              <w:t xml:space="preserve">Herstellung einer Plastikkammbindung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4C779E" w:rsidRDefault="004C779E" w:rsidP="00033A61">
            <w:pPr>
              <w:pStyle w:val="Textkrper"/>
              <w:rPr>
                <w:rStyle w:val="Fett"/>
                <w:b w:val="0"/>
              </w:rPr>
            </w:pPr>
            <w:r>
              <w:t xml:space="preserve">Herstellung einer Plastikkammbindung für die </w:t>
            </w:r>
            <w:proofErr w:type="spellStart"/>
            <w:r>
              <w:t>Broschurenmusterbox</w:t>
            </w:r>
            <w:proofErr w:type="spellEnd"/>
            <w:r w:rsidRPr="006F0ECC">
              <w:rPr>
                <w:rStyle w:val="Fett"/>
                <w:b w:val="0"/>
              </w:rPr>
              <w:t>)</w:t>
            </w:r>
            <w:r>
              <w:rPr>
                <w:rStyle w:val="Fett"/>
                <w:b w:val="0"/>
              </w:rPr>
              <w:t xml:space="preserve"> </w:t>
            </w:r>
          </w:p>
          <w:p w:rsidR="00F3537D" w:rsidRDefault="004C779E" w:rsidP="00033A61">
            <w:pPr>
              <w:pStyle w:val="Textkrper"/>
            </w:pPr>
            <w:r>
              <w:rPr>
                <w:rStyle w:val="Fett"/>
                <w:b w:val="0"/>
              </w:rPr>
              <w:t>–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4.03.11</w:t>
            </w:r>
          </w:p>
        </w:tc>
        <w:tc>
          <w:tcPr>
            <w:tcW w:w="6746" w:type="dxa"/>
            <w:shd w:val="clear" w:color="auto" w:fill="auto"/>
          </w:tcPr>
          <w:p w:rsidR="007E40B0" w:rsidRPr="00DE4890" w:rsidRDefault="00033A61" w:rsidP="00033A61">
            <w:pPr>
              <w:pStyle w:val="Textkrper"/>
            </w:pPr>
            <w:r>
              <w:t xml:space="preserve">Herstellung einer Streifbroschur für die </w:t>
            </w:r>
            <w:proofErr w:type="spellStart"/>
            <w:r>
              <w:t>Broschurenmusterbox</w:t>
            </w:r>
            <w:proofErr w:type="spellEnd"/>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C779E" w:rsidP="007E40B0">
            <w:pPr>
              <w:pStyle w:val="Textkrper"/>
            </w:pPr>
          </w:p>
        </w:tc>
        <w:tc>
          <w:tcPr>
            <w:tcW w:w="6746" w:type="dxa"/>
            <w:shd w:val="clear" w:color="auto" w:fill="auto"/>
          </w:tcPr>
          <w:p w:rsidR="004C779E" w:rsidRPr="00DE4890" w:rsidRDefault="004C779E" w:rsidP="006B2D3A">
            <w:pPr>
              <w:pStyle w:val="Textkrper"/>
            </w:pPr>
            <w:r>
              <w:t xml:space="preserve">Herstellung einer Streifbroschur für die </w:t>
            </w:r>
            <w:proofErr w:type="spellStart"/>
            <w:r>
              <w:t>Broschurenmusterbox</w:t>
            </w:r>
            <w:proofErr w:type="spellEnd"/>
            <w:r w:rsidRPr="006F0ECC">
              <w:rPr>
                <w:rStyle w:val="Fett"/>
                <w:b w:val="0"/>
              </w:rPr>
              <w:t>)</w:t>
            </w:r>
            <w:r>
              <w:rPr>
                <w:rStyle w:val="Fett"/>
                <w:b w:val="0"/>
              </w:rPr>
              <w:t xml:space="preserve"> – Lösung</w:t>
            </w:r>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43964" w:rsidP="007E40B0">
            <w:pPr>
              <w:pStyle w:val="Textkrper"/>
            </w:pPr>
            <w:r>
              <w:t>DR0</w:t>
            </w:r>
            <w:r w:rsidR="004C779E">
              <w:t>4.03.12</w:t>
            </w:r>
          </w:p>
        </w:tc>
        <w:tc>
          <w:tcPr>
            <w:tcW w:w="6746" w:type="dxa"/>
            <w:shd w:val="clear" w:color="auto" w:fill="auto"/>
          </w:tcPr>
          <w:p w:rsidR="004C779E" w:rsidRPr="00DE4890" w:rsidRDefault="004C779E" w:rsidP="00033A61">
            <w:pPr>
              <w:pStyle w:val="Textkrper"/>
            </w:pPr>
            <w:r>
              <w:t xml:space="preserve">Herstellung eines </w:t>
            </w:r>
            <w:proofErr w:type="spellStart"/>
            <w:r>
              <w:t>Schubers</w:t>
            </w:r>
            <w:proofErr w:type="spellEnd"/>
            <w:r>
              <w:t xml:space="preserve"> für die </w:t>
            </w:r>
            <w:proofErr w:type="spellStart"/>
            <w:r>
              <w:t>Broschurenmusterbox</w:t>
            </w:r>
            <w:proofErr w:type="spellEnd"/>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C779E" w:rsidP="007E40B0">
            <w:pPr>
              <w:pStyle w:val="Textkrper"/>
            </w:pPr>
          </w:p>
        </w:tc>
        <w:tc>
          <w:tcPr>
            <w:tcW w:w="6746" w:type="dxa"/>
            <w:shd w:val="clear" w:color="auto" w:fill="auto"/>
          </w:tcPr>
          <w:p w:rsidR="004C779E" w:rsidRPr="001F55FC" w:rsidRDefault="004C779E" w:rsidP="00A410C8">
            <w:pPr>
              <w:pStyle w:val="Textkrper"/>
              <w:rPr>
                <w:b/>
              </w:rPr>
            </w:pPr>
            <w:r>
              <w:t xml:space="preserve">Herstellung eines </w:t>
            </w:r>
            <w:proofErr w:type="spellStart"/>
            <w:r>
              <w:t>Schubers</w:t>
            </w:r>
            <w:proofErr w:type="spellEnd"/>
            <w:r>
              <w:t xml:space="preserve"> für die </w:t>
            </w:r>
            <w:proofErr w:type="spellStart"/>
            <w:r>
              <w:t>Broschurenmusterbox</w:t>
            </w:r>
            <w:proofErr w:type="spellEnd"/>
            <w:r w:rsidRPr="006F0ECC">
              <w:rPr>
                <w:rStyle w:val="Fett"/>
                <w:b w:val="0"/>
              </w:rPr>
              <w:t>)</w:t>
            </w:r>
            <w:r>
              <w:rPr>
                <w:rStyle w:val="Fett"/>
                <w:b w:val="0"/>
              </w:rPr>
              <w:t xml:space="preserve"> – Lösung</w:t>
            </w:r>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C779E" w:rsidP="007E40B0">
            <w:pPr>
              <w:pStyle w:val="Textkrper"/>
            </w:pPr>
          </w:p>
        </w:tc>
        <w:tc>
          <w:tcPr>
            <w:tcW w:w="6746" w:type="dxa"/>
            <w:shd w:val="clear" w:color="auto" w:fill="auto"/>
          </w:tcPr>
          <w:p w:rsidR="004C779E" w:rsidRPr="001F55FC" w:rsidRDefault="004C779E" w:rsidP="00A410C8">
            <w:pPr>
              <w:pStyle w:val="Textkrper"/>
              <w:rPr>
                <w:b/>
              </w:rPr>
            </w:pPr>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43964" w:rsidP="007E40B0">
            <w:pPr>
              <w:pStyle w:val="Textkrper"/>
            </w:pPr>
            <w:r>
              <w:t>DR0</w:t>
            </w:r>
            <w:r w:rsidR="004C779E">
              <w:t>4.03.12</w:t>
            </w:r>
          </w:p>
        </w:tc>
        <w:tc>
          <w:tcPr>
            <w:tcW w:w="6746" w:type="dxa"/>
            <w:shd w:val="clear" w:color="auto" w:fill="auto"/>
          </w:tcPr>
          <w:p w:rsidR="004C779E" w:rsidRPr="001F55FC" w:rsidRDefault="004C779E" w:rsidP="00A410C8">
            <w:pPr>
              <w:pStyle w:val="Textkrper"/>
              <w:rPr>
                <w:b/>
              </w:rPr>
            </w:pPr>
            <w:r w:rsidRPr="001F55FC">
              <w:rPr>
                <w:b/>
              </w:rPr>
              <w:t>Feedback</w:t>
            </w:r>
          </w:p>
        </w:tc>
      </w:tr>
    </w:tbl>
    <w:p w:rsidR="00A74C42" w:rsidRPr="00DE4890" w:rsidRDefault="00A74C42" w:rsidP="003552C0">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Beschreibung</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1331A1B3" wp14:editId="72151961">
                  <wp:extent cx="342000" cy="313200"/>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E7B97C6" wp14:editId="567A5262">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2DB75012" wp14:editId="6C878D8A">
                  <wp:extent cx="314325" cy="314325"/>
                  <wp:effectExtent l="0" t="0" r="9525"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F3537D" w:rsidP="00E24D2B">
            <w:pPr>
              <w:pStyle w:val="Textkrper"/>
            </w:pPr>
            <w:r>
              <w:t>Tipp/</w:t>
            </w:r>
            <w:r w:rsidR="00843602" w:rsidRPr="00AA18D1">
              <w:t>Hinweis, der zum Bearbeiten hilfreich ist</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274DE085" wp14:editId="71AB0BAE">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9EC0959" wp14:editId="7F2F6DF9">
                  <wp:extent cx="342000" cy="313200"/>
                  <wp:effectExtent l="0" t="0" r="127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599AF712" wp14:editId="29055312">
                  <wp:extent cx="314325" cy="314325"/>
                  <wp:effectExtent l="0" t="0" r="9525"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F3537D">
            <w:pPr>
              <w:pStyle w:val="Textkrper"/>
            </w:pPr>
            <w:r>
              <w:t>Vorsicht/</w:t>
            </w:r>
            <w:r w:rsidRPr="00AA18D1">
              <w:t>Achtung: wichtige Inform</w:t>
            </w:r>
            <w:r w:rsidRPr="00AA18D1">
              <w:t>a</w:t>
            </w:r>
            <w:r w:rsidR="00F3537D">
              <w:t>tion/</w:t>
            </w:r>
            <w:r w:rsidRPr="00AA18D1">
              <w:t>Hinweis. Genau lesen!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4C5091BC" wp14:editId="49F3BBFA">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67F4821" wp14:editId="7BFED973">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7AE90B35" wp14:editId="595FE8F6">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Zeitvorgabe beachten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4F79172F" wp14:editId="737B3C8A">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59CE6B80" wp14:editId="5EFEE098">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F3537D">
            <w:pPr>
              <w:pStyle w:val="Textkrper"/>
            </w:pPr>
            <w:r>
              <w:t xml:space="preserve">Blätter/Materialien </w:t>
            </w:r>
            <w:r w:rsidRPr="00AA18D1">
              <w:t>ablegen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72FB11EA" wp14:editId="24EB3106">
                  <wp:extent cx="647700" cy="314325"/>
                  <wp:effectExtent l="0" t="0" r="0" b="9525"/>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Pr>
                <w:noProof/>
              </w:rPr>
              <w:drawing>
                <wp:inline distT="0" distB="0" distL="0" distR="0" wp14:anchorId="6DC4861F" wp14:editId="275A5663">
                  <wp:extent cx="370800" cy="326657"/>
                  <wp:effectExtent l="0" t="0" r="0" b="0"/>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F3537D">
            <w:pPr>
              <w:pStyle w:val="Textkrper"/>
            </w:pPr>
            <w:r>
              <w:t>Blätter/Materialien holen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FB0E902" wp14:editId="50E7D1C9">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6867E09D" wp14:editId="7420C3A5">
                  <wp:extent cx="314325" cy="314325"/>
                  <wp:effectExtent l="0" t="0" r="9525" b="9525"/>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F3537D">
            <w:pPr>
              <w:pStyle w:val="Textkrper"/>
            </w:pPr>
            <w:r w:rsidRPr="00AA18D1">
              <w:t>Lesen/Hilfsmittel/Quellenangabe</w:t>
            </w:r>
            <w:r>
              <w:t xml:space="preserve">: </w:t>
            </w:r>
            <w:r w:rsidRPr="00AA18D1">
              <w:t>Buch oder eigene Aufschriebe</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27FE7E43" wp14:editId="693EAAC7">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242A775A" wp14:editId="0C31701F">
                  <wp:extent cx="314325" cy="314325"/>
                  <wp:effectExtent l="0" t="0" r="9525" b="952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E24D2B">
            <w:pPr>
              <w:pStyle w:val="Textkrper"/>
            </w:pPr>
            <w:r>
              <w:t>Schreiben/Zeichnen/Malen/</w:t>
            </w:r>
          </w:p>
          <w:p w:rsidR="00843602" w:rsidRPr="00AA18D1" w:rsidRDefault="00843602" w:rsidP="00E24D2B">
            <w:pPr>
              <w:pStyle w:val="Textkrper"/>
            </w:pPr>
            <w:r>
              <w:t>Skizzieren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5FA7001E" wp14:editId="24BC7B35">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F3537D">
            <w:pPr>
              <w:pStyle w:val="Textkrper"/>
            </w:pPr>
            <w:r w:rsidRPr="00AA18D1">
              <w:t>Lehrer fragen/holen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6DCF60D7" wp14:editId="47C307F9">
                  <wp:extent cx="314325" cy="314325"/>
                  <wp:effectExtent l="0" t="0" r="9525" b="9525"/>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E24D2B">
            <w:pPr>
              <w:pStyle w:val="Textkrper"/>
            </w:pPr>
            <w:r>
              <w:t>Rechnen/</w:t>
            </w:r>
          </w:p>
          <w:p w:rsidR="00843602" w:rsidRPr="00AA18D1" w:rsidRDefault="00843602" w:rsidP="00E24D2B">
            <w:pPr>
              <w:pStyle w:val="Textkrper"/>
            </w:pPr>
            <w:r w:rsidRPr="00AA18D1">
              <w:t>Taschenrechner erlaubt</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2015BCA4" wp14:editId="7CF2A99B">
                  <wp:extent cx="209550" cy="314325"/>
                  <wp:effectExtent l="0" t="0" r="0" b="9525"/>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04618AD6" wp14:editId="2D17DA08">
                  <wp:extent cx="314325" cy="314325"/>
                  <wp:effectExtent l="0" t="0" r="9525"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E24D2B">
            <w:pPr>
              <w:pStyle w:val="Textkrper"/>
            </w:pPr>
            <w:r>
              <w:t>Zeichnen/</w:t>
            </w:r>
          </w:p>
          <w:p w:rsidR="00843602" w:rsidRPr="00AA18D1" w:rsidRDefault="00843602" w:rsidP="00E24D2B">
            <w:pPr>
              <w:pStyle w:val="Textkrper"/>
            </w:pPr>
            <w:r w:rsidRPr="00AA18D1">
              <w:t>Zeichenmaterial erforderlich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071437C8" wp14:editId="2DACA316">
                  <wp:extent cx="238125" cy="314325"/>
                  <wp:effectExtent l="0" t="0" r="9525" b="9525"/>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52F95C02" wp14:editId="434B8A79">
                  <wp:extent cx="314325" cy="314325"/>
                  <wp:effectExtent l="0" t="0" r="9525" b="9525"/>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Versuch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40C2451" wp14:editId="20DA0188">
                  <wp:extent cx="333375" cy="314325"/>
                  <wp:effectExtent l="0" t="0" r="9525" b="9525"/>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Pr>
                <w:noProof/>
              </w:rPr>
              <w:drawing>
                <wp:inline distT="0" distB="0" distL="0" distR="0" wp14:anchorId="66798A88" wp14:editId="5FC47239">
                  <wp:extent cx="313200" cy="313200"/>
                  <wp:effectExtent l="0" t="0" r="0" b="0"/>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t>Werkstatt</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0E5EE75A" wp14:editId="69DE17B9">
                  <wp:extent cx="314325" cy="314325"/>
                  <wp:effectExtent l="0" t="0" r="9525" b="952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0840FE9C" wp14:editId="40745773">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A4BBA22" wp14:editId="56307EA5">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F3537D">
            <w:pPr>
              <w:pStyle w:val="Textkrper"/>
            </w:pPr>
            <w:r w:rsidRPr="00AA18D1">
              <w:t>Beispiel/Vokabelhilfen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D77670C" wp14:editId="08B8E871">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38B9E98E" wp14:editId="4F41B065">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2618FB4B" wp14:editId="276D359A">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Hören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23AE281E" wp14:editId="6B45D233">
                  <wp:extent cx="314325" cy="314325"/>
                  <wp:effectExtent l="0" t="0" r="9525" b="952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709DDD6B" wp14:editId="73444B7A">
                  <wp:extent cx="314325" cy="314325"/>
                  <wp:effectExtent l="0" t="0" r="9525" b="952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Deutsch =&gt; Englisch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E108008" wp14:editId="7A0C7E5B">
                  <wp:extent cx="314325" cy="314325"/>
                  <wp:effectExtent l="0" t="0" r="9525" b="952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C5865E4" wp14:editId="7649A6FA">
                  <wp:extent cx="314325" cy="314325"/>
                  <wp:effectExtent l="0" t="0" r="9525" b="9525"/>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Englisch =&gt; Deutsch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0297CC25" wp14:editId="147F5CB8">
                  <wp:extent cx="342900" cy="314325"/>
                  <wp:effectExtent l="0" t="0" r="0" b="952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514B7F0" wp14:editId="36E172C4">
                  <wp:extent cx="342900" cy="314325"/>
                  <wp:effectExtent l="0" t="0" r="0" b="952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01FC975C" wp14:editId="524742D8">
                  <wp:extent cx="342900" cy="314325"/>
                  <wp:effectExtent l="0" t="0" r="0" b="9525"/>
                  <wp:docPr id="52" name="Grafik 5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2DC2893" wp14:editId="230D3A30">
                  <wp:extent cx="342900" cy="314325"/>
                  <wp:effectExtent l="0" t="0" r="0" b="952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Gruppennummer,</w:t>
            </w:r>
            <w:r w:rsidRPr="00AA18D1">
              <w:br/>
              <w:t>Teilthemen 3, 4 …</w:t>
            </w:r>
          </w:p>
        </w:tc>
      </w:tr>
    </w:tbl>
    <w:p w:rsidR="00423CE5" w:rsidRPr="00DE4890" w:rsidRDefault="00423CE5" w:rsidP="002E2050">
      <w:pPr>
        <w:pStyle w:val="Textkrper"/>
        <w:rPr>
          <w:rStyle w:val="Hervorhebung"/>
          <w:i w:val="0"/>
          <w:iCs w:val="0"/>
        </w:rPr>
        <w:sectPr w:rsidR="00423CE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5411B1">
        <w:rPr>
          <w:rStyle w:val="Hervorhebung"/>
          <w:i w:val="0"/>
          <w:iCs w:val="0"/>
        </w:rPr>
        <w:t>Drucktechnik</w:t>
      </w: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87"/>
        <w:gridCol w:w="2987"/>
        <w:gridCol w:w="2987"/>
        <w:gridCol w:w="2987"/>
      </w:tblGrid>
      <w:tr w:rsidR="00B73F51" w:rsidRPr="00DE4890" w:rsidTr="00B73F51">
        <w:trPr>
          <w:trHeight w:val="246"/>
        </w:trPr>
        <w:tc>
          <w:tcPr>
            <w:tcW w:w="1944" w:type="dxa"/>
            <w:shd w:val="clear" w:color="auto" w:fill="D9D9D9"/>
          </w:tcPr>
          <w:p w:rsidR="00955A1A" w:rsidRDefault="00955A1A" w:rsidP="00005EAC">
            <w:pPr>
              <w:pStyle w:val="TabelleKopfmitte"/>
            </w:pPr>
          </w:p>
          <w:p w:rsidR="00B73F51" w:rsidRPr="00005EAC" w:rsidRDefault="00B73F51" w:rsidP="00005EAC">
            <w:pPr>
              <w:pStyle w:val="TabelleKopfmitte"/>
            </w:pPr>
            <w:r w:rsidRPr="00005EAC">
              <w:t>Kompetenzbereich</w:t>
            </w:r>
          </w:p>
        </w:tc>
        <w:tc>
          <w:tcPr>
            <w:tcW w:w="2987" w:type="dxa"/>
            <w:shd w:val="clear" w:color="auto" w:fill="D9D9D9"/>
            <w:vAlign w:val="center"/>
          </w:tcPr>
          <w:p w:rsidR="00B73F51" w:rsidRPr="00B73F51" w:rsidRDefault="00B73F51" w:rsidP="00B73F51">
            <w:pPr>
              <w:pStyle w:val="TabelleKopfmitte"/>
            </w:pPr>
            <w:r w:rsidRPr="00B73F51">
              <w:t>LF1</w:t>
            </w:r>
          </w:p>
          <w:p w:rsidR="00B73F51" w:rsidRDefault="00B73F51" w:rsidP="00B73F51">
            <w:pPr>
              <w:pStyle w:val="TabelleKopfmitte"/>
            </w:pPr>
            <w:r w:rsidRPr="00B73F51">
              <w:t xml:space="preserve">Betriebliche Strukturen und Arbeitsabläufe darstellen </w:t>
            </w:r>
          </w:p>
          <w:p w:rsidR="00B73F51" w:rsidRPr="00B73F51" w:rsidRDefault="00B73F51" w:rsidP="00B73F51">
            <w:pPr>
              <w:pStyle w:val="TabelleKopfmitte"/>
            </w:pPr>
            <w:r w:rsidRPr="00B73F51">
              <w:t>und vergleichen</w:t>
            </w:r>
          </w:p>
        </w:tc>
        <w:tc>
          <w:tcPr>
            <w:tcW w:w="2987" w:type="dxa"/>
            <w:shd w:val="clear" w:color="auto" w:fill="D9D9D9"/>
            <w:vAlign w:val="center"/>
          </w:tcPr>
          <w:p w:rsidR="00B73F51" w:rsidRPr="00B73F51" w:rsidRDefault="00B73F51" w:rsidP="00B73F51">
            <w:pPr>
              <w:pStyle w:val="TabelleKopfmitte"/>
            </w:pPr>
            <w:r w:rsidRPr="00B73F51">
              <w:t>LF2</w:t>
            </w:r>
          </w:p>
          <w:p w:rsidR="00B73F51" w:rsidRDefault="00B73F51" w:rsidP="00B73F51">
            <w:pPr>
              <w:pStyle w:val="TabelleKopfmitte"/>
            </w:pPr>
            <w:r w:rsidRPr="00B73F51">
              <w:t xml:space="preserve">Daten verfahrensspezifisch </w:t>
            </w:r>
          </w:p>
          <w:p w:rsidR="00B73F51" w:rsidRPr="00B73F51" w:rsidRDefault="00B73F51" w:rsidP="00B73F51">
            <w:pPr>
              <w:pStyle w:val="TabelleKopfmitte"/>
            </w:pPr>
            <w:r w:rsidRPr="00B73F51">
              <w:t>nutzen</w:t>
            </w:r>
          </w:p>
          <w:p w:rsidR="00B73F51" w:rsidRPr="00B73F51" w:rsidRDefault="00B73F51" w:rsidP="00B73F51">
            <w:pPr>
              <w:pStyle w:val="TabelleKopfmitte"/>
            </w:pPr>
          </w:p>
        </w:tc>
        <w:tc>
          <w:tcPr>
            <w:tcW w:w="2987" w:type="dxa"/>
            <w:shd w:val="clear" w:color="auto" w:fill="D9D9D9"/>
            <w:vAlign w:val="center"/>
          </w:tcPr>
          <w:p w:rsidR="00B73F51" w:rsidRPr="00B73F51" w:rsidRDefault="00B73F51" w:rsidP="00B73F51">
            <w:pPr>
              <w:pStyle w:val="TabelleKopfmitte"/>
            </w:pPr>
            <w:r w:rsidRPr="00B73F51">
              <w:t>LF3</w:t>
            </w:r>
          </w:p>
          <w:p w:rsidR="00B73F51" w:rsidRDefault="00B73F51" w:rsidP="00B73F51">
            <w:pPr>
              <w:pStyle w:val="TabelleKopfmitte"/>
            </w:pPr>
            <w:r w:rsidRPr="00B73F51">
              <w:t xml:space="preserve">Werkstoffe unterscheiden </w:t>
            </w:r>
          </w:p>
          <w:p w:rsidR="00B73F51" w:rsidRPr="00B73F51" w:rsidRDefault="00B73F51" w:rsidP="00B73F51">
            <w:pPr>
              <w:pStyle w:val="TabelleKopfmitte"/>
            </w:pPr>
            <w:r w:rsidRPr="00B73F51">
              <w:t>und einsetzen</w:t>
            </w:r>
          </w:p>
          <w:p w:rsidR="00B73F51" w:rsidRPr="00B73F51" w:rsidRDefault="00B73F51" w:rsidP="00B73F51">
            <w:pPr>
              <w:pStyle w:val="TabelleKopfmitte"/>
            </w:pPr>
          </w:p>
        </w:tc>
        <w:tc>
          <w:tcPr>
            <w:tcW w:w="2987" w:type="dxa"/>
            <w:shd w:val="clear" w:color="auto" w:fill="D9D9D9"/>
            <w:vAlign w:val="center"/>
          </w:tcPr>
          <w:p w:rsidR="00B73F51" w:rsidRPr="00B73F51" w:rsidRDefault="00B73F51" w:rsidP="00B73F51">
            <w:pPr>
              <w:pStyle w:val="TabelleKopfmitte"/>
            </w:pPr>
            <w:r w:rsidRPr="00B73F51">
              <w:t>LF4</w:t>
            </w:r>
          </w:p>
          <w:p w:rsidR="00B73F51" w:rsidRDefault="00B73F51" w:rsidP="00B73F51">
            <w:pPr>
              <w:pStyle w:val="TabelleKopfmitte"/>
            </w:pPr>
            <w:r w:rsidRPr="00B73F51">
              <w:t xml:space="preserve">Druckprodukte herstellen </w:t>
            </w:r>
          </w:p>
          <w:p w:rsidR="00B73F51" w:rsidRPr="00B73F51" w:rsidRDefault="00B73F51" w:rsidP="00B73F51">
            <w:pPr>
              <w:pStyle w:val="TabelleKopfmitte"/>
            </w:pPr>
            <w:r w:rsidRPr="00B73F51">
              <w:t>und weiterverarbeiten</w:t>
            </w:r>
          </w:p>
          <w:p w:rsidR="00B73F51" w:rsidRPr="00B73F51" w:rsidRDefault="00B73F51" w:rsidP="00B73F51">
            <w:pPr>
              <w:pStyle w:val="TabelleKopfmitte"/>
            </w:pP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Druckprodukte und Werkstoffe analysi</w:t>
            </w:r>
            <w:r w:rsidRPr="00B73F51">
              <w:rPr>
                <w:b/>
              </w:rPr>
              <w:t>e</w:t>
            </w:r>
            <w:r w:rsidRPr="00B73F51">
              <w:rPr>
                <w:b/>
              </w:rPr>
              <w:t>ren</w:t>
            </w:r>
          </w:p>
        </w:tc>
        <w:tc>
          <w:tcPr>
            <w:tcW w:w="2987" w:type="dxa"/>
            <w:shd w:val="clear" w:color="auto" w:fill="auto"/>
          </w:tcPr>
          <w:p w:rsidR="00B73F51" w:rsidRPr="00B73F51" w:rsidRDefault="00B73F51" w:rsidP="00B73F51">
            <w:pPr>
              <w:pStyle w:val="Kopf8pt"/>
            </w:pPr>
            <w:r w:rsidRPr="00B73F51">
              <w:t>Ich kann die Struktur und die Erzeugnisse meines Ausbildungsbetriebes in einem Vor</w:t>
            </w:r>
            <w:r>
              <w:t>trag vorstellen.</w:t>
            </w:r>
          </w:p>
          <w:p w:rsidR="00B73F51" w:rsidRPr="00B73F51" w:rsidRDefault="00B73F51" w:rsidP="00B73F51">
            <w:pPr>
              <w:pStyle w:val="Kopf8pt"/>
            </w:pPr>
          </w:p>
          <w:p w:rsidR="00B73F51" w:rsidRPr="00B73F51" w:rsidRDefault="00B73F51" w:rsidP="00B73F51">
            <w:pPr>
              <w:pStyle w:val="Kopf8pt"/>
            </w:pPr>
            <w:r w:rsidRPr="00B73F51">
              <w:t>Ich kann die Tätigkeitsfelder der verschi</w:t>
            </w:r>
            <w:r w:rsidRPr="00B73F51">
              <w:t>e</w:t>
            </w:r>
            <w:r w:rsidRPr="00B73F51">
              <w:t>denen Berufe in der Druckindustrie vorste</w:t>
            </w:r>
            <w:r w:rsidRPr="00B73F51">
              <w:t>l</w:t>
            </w:r>
            <w:r w:rsidRPr="00B73F51">
              <w:t>len.</w:t>
            </w:r>
          </w:p>
        </w:tc>
        <w:tc>
          <w:tcPr>
            <w:tcW w:w="2987" w:type="dxa"/>
            <w:shd w:val="clear" w:color="auto" w:fill="auto"/>
          </w:tcPr>
          <w:p w:rsidR="00B73F51" w:rsidRPr="00B73F51" w:rsidRDefault="00B73F51" w:rsidP="00B73F51">
            <w:pPr>
              <w:pStyle w:val="Kopf8pt"/>
            </w:pPr>
            <w:r w:rsidRPr="00B73F51">
              <w:t>Ich kann Druckprodukte analysieren, P</w:t>
            </w:r>
            <w:r w:rsidRPr="00B73F51">
              <w:t>a</w:t>
            </w:r>
            <w:r w:rsidRPr="00B73F51">
              <w:t>rameter ermitteln und dokumentieren.</w:t>
            </w:r>
          </w:p>
          <w:p w:rsidR="00B73F51" w:rsidRPr="00B73F51" w:rsidRDefault="00B73F51" w:rsidP="00B73F51">
            <w:pPr>
              <w:pStyle w:val="Kopf8pt"/>
            </w:pPr>
          </w:p>
          <w:p w:rsidR="00B73F51" w:rsidRPr="00B73F51" w:rsidRDefault="00B73F51" w:rsidP="00B73F51">
            <w:pPr>
              <w:pStyle w:val="Kopf8pt"/>
            </w:pPr>
            <w:r w:rsidRPr="00B73F51">
              <w:t>Ich kann Bild- und Textdaten anhand einer Vorlage kontrollieren.</w:t>
            </w:r>
          </w:p>
          <w:p w:rsidR="00B73F51" w:rsidRPr="00B73F51" w:rsidRDefault="00B73F51" w:rsidP="00B73F51">
            <w:pPr>
              <w:pStyle w:val="Kopf8pt"/>
            </w:pPr>
          </w:p>
        </w:tc>
        <w:tc>
          <w:tcPr>
            <w:tcW w:w="2987" w:type="dxa"/>
            <w:shd w:val="clear" w:color="auto" w:fill="auto"/>
          </w:tcPr>
          <w:p w:rsidR="00B73F51" w:rsidRPr="00B73F51" w:rsidRDefault="00B73F51" w:rsidP="00B73F51">
            <w:pPr>
              <w:pStyle w:val="Kopf8pt"/>
            </w:pPr>
            <w:r w:rsidRPr="00B73F51">
              <w:t>Ich kann Druck- und Weiterverarbeitung</w:t>
            </w:r>
            <w:r w:rsidRPr="00B73F51">
              <w:t>s</w:t>
            </w:r>
            <w:r w:rsidRPr="00B73F51">
              <w:t>produkte hinsichtlich der verwendeten Werkstoffe analysieren und bewerten.</w:t>
            </w:r>
          </w:p>
          <w:p w:rsidR="00B73F51" w:rsidRPr="00B73F51" w:rsidRDefault="00B73F51" w:rsidP="00B73F51">
            <w:pPr>
              <w:pStyle w:val="Kopf8pt"/>
            </w:pPr>
          </w:p>
          <w:p w:rsidR="00B73F51" w:rsidRPr="00B73F51" w:rsidRDefault="00B73F51" w:rsidP="00B73F51">
            <w:pPr>
              <w:pStyle w:val="Kopf8pt"/>
            </w:pPr>
            <w:r w:rsidRPr="00B73F51">
              <w:t>Ich kann die Bestandteile von Druckfarben und Klebstoffen analysieren und die Au</w:t>
            </w:r>
            <w:r w:rsidRPr="00B73F51">
              <w:t>s</w:t>
            </w:r>
            <w:r w:rsidRPr="00B73F51">
              <w:t>wirkungen auf den Verarbeitungsprozess beschreiben.</w:t>
            </w:r>
          </w:p>
        </w:tc>
        <w:tc>
          <w:tcPr>
            <w:tcW w:w="2987" w:type="dxa"/>
            <w:shd w:val="clear" w:color="auto" w:fill="auto"/>
          </w:tcPr>
          <w:p w:rsidR="00B73F51" w:rsidRPr="00B73F51" w:rsidRDefault="00B73F51" w:rsidP="00B73F51">
            <w:pPr>
              <w:pStyle w:val="Kopf8pt"/>
            </w:pPr>
            <w:r w:rsidRPr="00B73F51">
              <w:t>Ich kann typische Druck- und Weitervera</w:t>
            </w:r>
            <w:r w:rsidRPr="00B73F51">
              <w:t>r</w:t>
            </w:r>
            <w:r w:rsidRPr="00B73F51">
              <w:t>beitungsprodukte unterscheiden und dem jeweiligem Fertigungsverfahren zuordnen.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Betriebliche Abläufe planen und organisi</w:t>
            </w:r>
            <w:r w:rsidRPr="00B73F51">
              <w:rPr>
                <w:b/>
              </w:rPr>
              <w:t>e</w:t>
            </w:r>
            <w:r w:rsidRPr="00B73F51">
              <w:rPr>
                <w:b/>
              </w:rPr>
              <w:t>ren</w:t>
            </w:r>
          </w:p>
        </w:tc>
        <w:tc>
          <w:tcPr>
            <w:tcW w:w="2987" w:type="dxa"/>
            <w:shd w:val="clear" w:color="auto" w:fill="auto"/>
          </w:tcPr>
          <w:p w:rsidR="00B73F51" w:rsidRPr="00B73F51" w:rsidRDefault="00B73F51" w:rsidP="00B73F51">
            <w:pPr>
              <w:pStyle w:val="Kopf8pt"/>
            </w:pPr>
            <w:r w:rsidRPr="00B73F51">
              <w:t>Ich kann Auftragstaschen anhand betriebl</w:t>
            </w:r>
            <w:r w:rsidRPr="00B73F51">
              <w:t>i</w:t>
            </w:r>
            <w:r w:rsidRPr="00B73F51">
              <w:t>cher Arbeitsabläufe analysieren und ve</w:t>
            </w:r>
            <w:r w:rsidRPr="00B73F51">
              <w:t>r</w:t>
            </w:r>
            <w:r w:rsidRPr="00B73F51">
              <w:t>gleichen.</w:t>
            </w:r>
          </w:p>
          <w:p w:rsidR="00B73F51" w:rsidRPr="00B73F51" w:rsidRDefault="00B73F51" w:rsidP="00B73F51">
            <w:pPr>
              <w:pStyle w:val="Kopf8pt"/>
            </w:pPr>
          </w:p>
          <w:p w:rsidR="00B73F51" w:rsidRPr="00B73F51" w:rsidRDefault="00B73F51" w:rsidP="00B73F51">
            <w:pPr>
              <w:pStyle w:val="Kopf8pt"/>
            </w:pPr>
            <w:r w:rsidRPr="00B73F51">
              <w:t>Ich kann den Workflow am Beispiel eines Falzprospektes oder eines Flyers planen.</w:t>
            </w:r>
          </w:p>
        </w:tc>
        <w:tc>
          <w:tcPr>
            <w:tcW w:w="2987" w:type="dxa"/>
            <w:shd w:val="clear" w:color="auto" w:fill="auto"/>
          </w:tcPr>
          <w:p w:rsidR="00B73F51" w:rsidRPr="00B73F51" w:rsidRDefault="00B73F51" w:rsidP="00B73F51">
            <w:pPr>
              <w:pStyle w:val="Kopf8pt"/>
            </w:pPr>
            <w:r w:rsidRPr="00B73F51">
              <w:t>Ich kann die auftragsbegleitenden Unter-lagen beurteilen und die notwendigen Arbeitsschritte planen.</w:t>
            </w:r>
          </w:p>
          <w:p w:rsidR="00B73F51" w:rsidRPr="00B73F51" w:rsidRDefault="00B73F51" w:rsidP="00B73F51">
            <w:pPr>
              <w:pStyle w:val="Kopf8pt"/>
            </w:pPr>
          </w:p>
          <w:p w:rsidR="00B73F51" w:rsidRPr="00B73F51" w:rsidRDefault="00B73F51" w:rsidP="00B73F51">
            <w:pPr>
              <w:pStyle w:val="Kopf8pt"/>
            </w:pPr>
            <w:r w:rsidRPr="00B73F51">
              <w:t>Ich kann Einteilungsbogen für ein einfarb</w:t>
            </w:r>
            <w:r w:rsidRPr="00B73F51">
              <w:t>i</w:t>
            </w:r>
            <w:r w:rsidRPr="00B73F51">
              <w:t>ges Druckprodukt erstellen.</w:t>
            </w:r>
          </w:p>
        </w:tc>
        <w:tc>
          <w:tcPr>
            <w:tcW w:w="2987" w:type="dxa"/>
            <w:shd w:val="clear" w:color="auto" w:fill="auto"/>
          </w:tcPr>
          <w:p w:rsidR="00B73F51" w:rsidRPr="00B73F51" w:rsidRDefault="00B73F51" w:rsidP="00B73F51">
            <w:pPr>
              <w:pStyle w:val="Kopf8pt"/>
            </w:pPr>
            <w:r w:rsidRPr="00B73F51">
              <w:t>Ich kann produktionsbedingte Papiereige</w:t>
            </w:r>
            <w:r w:rsidRPr="00B73F51">
              <w:t>n</w:t>
            </w:r>
            <w:r w:rsidRPr="00B73F51">
              <w:t>schaften erkennen und Bedruckstoffe für bestimmte Druckanwendungen auswählen.</w:t>
            </w:r>
          </w:p>
        </w:tc>
        <w:tc>
          <w:tcPr>
            <w:tcW w:w="2987" w:type="dxa"/>
            <w:shd w:val="clear" w:color="auto" w:fill="auto"/>
          </w:tcPr>
          <w:p w:rsidR="00B73F51" w:rsidRPr="00B73F51" w:rsidRDefault="00B73F51" w:rsidP="00B73F51">
            <w:pPr>
              <w:pStyle w:val="Kopf8pt"/>
            </w:pPr>
            <w:r w:rsidRPr="00B73F51">
              <w:t>Ich kann eine Offsetproduktion und / oder ein Produkt der Weiterverarbeitung unter Beachtung wirtschaftlicher und ökolog</w:t>
            </w:r>
            <w:r w:rsidRPr="00B73F51">
              <w:t>i</w:t>
            </w:r>
            <w:r w:rsidRPr="00B73F51">
              <w:t>scher Aspekte planen und die Auftragsu</w:t>
            </w:r>
            <w:r w:rsidRPr="00B73F51">
              <w:t>n</w:t>
            </w:r>
            <w:r w:rsidRPr="00B73F51">
              <w:t>terlagen erstellen.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Produkte mit Wer</w:t>
            </w:r>
            <w:r w:rsidRPr="00B73F51">
              <w:rPr>
                <w:b/>
              </w:rPr>
              <w:t>k</w:t>
            </w:r>
            <w:r w:rsidRPr="00B73F51">
              <w:rPr>
                <w:b/>
              </w:rPr>
              <w:t>zeugen und Maschinen fertigen</w:t>
            </w:r>
          </w:p>
        </w:tc>
        <w:tc>
          <w:tcPr>
            <w:tcW w:w="2987" w:type="dxa"/>
            <w:shd w:val="clear" w:color="auto" w:fill="auto"/>
          </w:tcPr>
          <w:p w:rsidR="00B73F51" w:rsidRPr="00B73F51" w:rsidRDefault="00B73F51" w:rsidP="00B73F51">
            <w:pPr>
              <w:pStyle w:val="Kopf8pt"/>
            </w:pPr>
          </w:p>
        </w:tc>
        <w:tc>
          <w:tcPr>
            <w:tcW w:w="2987" w:type="dxa"/>
            <w:shd w:val="clear" w:color="auto" w:fill="auto"/>
          </w:tcPr>
          <w:p w:rsidR="00B73F51" w:rsidRPr="00B73F51" w:rsidRDefault="00B73F51" w:rsidP="00B73F51">
            <w:pPr>
              <w:pStyle w:val="Kopf8pt"/>
            </w:pPr>
            <w:r w:rsidRPr="00B73F51">
              <w:t>Ich kann Bild-, Text- und Grafikdaten in einem Layout platzieren.</w:t>
            </w:r>
          </w:p>
          <w:p w:rsidR="00B73F51" w:rsidRPr="00B73F51" w:rsidRDefault="00B73F51" w:rsidP="00B73F51">
            <w:pPr>
              <w:pStyle w:val="Kopf8pt"/>
            </w:pPr>
          </w:p>
          <w:p w:rsidR="00B73F51" w:rsidRPr="00B73F51" w:rsidRDefault="00B73F51" w:rsidP="00B73F51">
            <w:pPr>
              <w:pStyle w:val="Kopf8pt"/>
            </w:pPr>
            <w:r w:rsidRPr="00B73F51">
              <w:t>Ich kann ein PDF für ein mehrfarbiges Produkt erstellen.</w:t>
            </w:r>
          </w:p>
        </w:tc>
        <w:tc>
          <w:tcPr>
            <w:tcW w:w="2987" w:type="dxa"/>
            <w:shd w:val="clear" w:color="auto" w:fill="auto"/>
          </w:tcPr>
          <w:p w:rsidR="00B73F51" w:rsidRPr="00B73F51" w:rsidRDefault="00B73F51" w:rsidP="00B73F51">
            <w:pPr>
              <w:pStyle w:val="Kopf8pt"/>
            </w:pPr>
            <w:r w:rsidRPr="00B73F51">
              <w:t>Ich kann Kundenmuster unter Verwendung geeigneter Werkstoffe herstellen.</w:t>
            </w:r>
          </w:p>
        </w:tc>
        <w:tc>
          <w:tcPr>
            <w:tcW w:w="2987" w:type="dxa"/>
            <w:shd w:val="clear" w:color="auto" w:fill="auto"/>
          </w:tcPr>
          <w:p w:rsidR="00B73F51" w:rsidRPr="00B73F51" w:rsidRDefault="00B73F51" w:rsidP="00B73F51">
            <w:pPr>
              <w:pStyle w:val="Kopf8pt"/>
            </w:pPr>
            <w:r w:rsidRPr="00B73F51">
              <w:t xml:space="preserve">Ich kann ein Produkt im Offsetdruck und / oder Siebdruck, Rollendruck, </w:t>
            </w:r>
            <w:proofErr w:type="spellStart"/>
            <w:r w:rsidRPr="00B73F51">
              <w:t>Flexodruck</w:t>
            </w:r>
            <w:proofErr w:type="spellEnd"/>
            <w:r w:rsidRPr="00B73F51">
              <w:t>, Digitaldruck herstellen.</w:t>
            </w:r>
          </w:p>
          <w:p w:rsidR="00B73F51" w:rsidRPr="00B73F51" w:rsidRDefault="00B73F51" w:rsidP="00B73F51">
            <w:pPr>
              <w:pStyle w:val="Kopf8pt"/>
            </w:pPr>
          </w:p>
          <w:p w:rsidR="00B73F51" w:rsidRPr="00B73F51" w:rsidRDefault="00B73F51" w:rsidP="00B73F51">
            <w:pPr>
              <w:pStyle w:val="Kopf8pt"/>
            </w:pPr>
            <w:r w:rsidRPr="00B73F51">
              <w:t>Ich kann aus bedruckten Bogen Broschuren oder andere Weiterverarbeitungsprodukte herstellen.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Kosten- und Menge</w:t>
            </w:r>
            <w:r w:rsidRPr="00B73F51">
              <w:rPr>
                <w:b/>
              </w:rPr>
              <w:t>n</w:t>
            </w:r>
            <w:r w:rsidRPr="00B73F51">
              <w:rPr>
                <w:b/>
              </w:rPr>
              <w:t>berechnungen durc</w:t>
            </w:r>
            <w:r w:rsidRPr="00B73F51">
              <w:rPr>
                <w:b/>
              </w:rPr>
              <w:t>h</w:t>
            </w:r>
            <w:r w:rsidRPr="00B73F51">
              <w:rPr>
                <w:b/>
              </w:rPr>
              <w:t>führen</w:t>
            </w:r>
          </w:p>
        </w:tc>
        <w:tc>
          <w:tcPr>
            <w:tcW w:w="2987" w:type="dxa"/>
            <w:shd w:val="clear" w:color="auto" w:fill="auto"/>
          </w:tcPr>
          <w:p w:rsidR="00B73F51" w:rsidRPr="00B73F51" w:rsidRDefault="00B73F51" w:rsidP="00B73F51">
            <w:pPr>
              <w:pStyle w:val="Kopf8pt"/>
            </w:pPr>
            <w:r w:rsidRPr="00B73F51">
              <w:t>Ich kann Zusammenhänge zwischen U</w:t>
            </w:r>
            <w:r w:rsidRPr="00B73F51">
              <w:t>m</w:t>
            </w:r>
            <w:r w:rsidRPr="00B73F51">
              <w:t>welteinflüssen, Qualität und Kosten an einem Druckprodukt darstellen.</w:t>
            </w:r>
          </w:p>
        </w:tc>
        <w:tc>
          <w:tcPr>
            <w:tcW w:w="2987" w:type="dxa"/>
            <w:shd w:val="clear" w:color="auto" w:fill="auto"/>
          </w:tcPr>
          <w:p w:rsidR="00B73F51" w:rsidRPr="00B73F51" w:rsidRDefault="00B73F51" w:rsidP="00B73F51">
            <w:pPr>
              <w:pStyle w:val="Kopf8pt"/>
            </w:pPr>
            <w:r w:rsidRPr="00B73F51">
              <w:t>Ich kann Nutzenberechnungen durchfü</w:t>
            </w:r>
            <w:r w:rsidRPr="00B73F51">
              <w:t>h</w:t>
            </w:r>
            <w:r w:rsidRPr="00B73F51">
              <w:t>ren.</w:t>
            </w:r>
          </w:p>
        </w:tc>
        <w:tc>
          <w:tcPr>
            <w:tcW w:w="2987" w:type="dxa"/>
            <w:shd w:val="clear" w:color="auto" w:fill="auto"/>
          </w:tcPr>
          <w:p w:rsidR="00B73F51" w:rsidRPr="00B73F51" w:rsidRDefault="00B73F51" w:rsidP="00B73F51">
            <w:pPr>
              <w:pStyle w:val="Kopf8pt"/>
            </w:pPr>
            <w:r w:rsidRPr="00B73F51">
              <w:t>Ich kann Mengen-, Verbrauchs- und Prei</w:t>
            </w:r>
            <w:r w:rsidRPr="00B73F51">
              <w:t>s</w:t>
            </w:r>
            <w:r w:rsidRPr="00B73F51">
              <w:t>berechnungen für den Einsatz von Wer</w:t>
            </w:r>
            <w:r w:rsidRPr="00B73F51">
              <w:t>k</w:t>
            </w:r>
            <w:r w:rsidRPr="00B73F51">
              <w:t>stoffen durchführen.</w:t>
            </w:r>
          </w:p>
        </w:tc>
        <w:tc>
          <w:tcPr>
            <w:tcW w:w="2987" w:type="dxa"/>
            <w:shd w:val="clear" w:color="auto" w:fill="auto"/>
          </w:tcPr>
          <w:p w:rsidR="00B73F51" w:rsidRPr="00B73F51" w:rsidRDefault="00B73F51" w:rsidP="00B73F51">
            <w:pPr>
              <w:pStyle w:val="Kopf8pt"/>
            </w:pPr>
            <w:r w:rsidRPr="00B73F51">
              <w:t>Ich kann Fertigungszeiten berechnen.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Qualitätsstandards festlegen und prüfen sowie Erfordernisse der Ökologie und der Arbeitssicherheit b</w:t>
            </w:r>
            <w:r w:rsidRPr="00B73F51">
              <w:rPr>
                <w:b/>
              </w:rPr>
              <w:t>e</w:t>
            </w:r>
            <w:r w:rsidR="006542B8">
              <w:rPr>
                <w:b/>
              </w:rPr>
              <w:t>achten</w:t>
            </w:r>
          </w:p>
        </w:tc>
        <w:tc>
          <w:tcPr>
            <w:tcW w:w="2987" w:type="dxa"/>
            <w:shd w:val="clear" w:color="auto" w:fill="auto"/>
          </w:tcPr>
          <w:p w:rsidR="00B73F51" w:rsidRPr="00B73F51" w:rsidRDefault="00B73F51" w:rsidP="00B73F51">
            <w:pPr>
              <w:pStyle w:val="Kopf8pt"/>
            </w:pPr>
            <w:r w:rsidRPr="00B73F51">
              <w:t>Ich kann Druckprodukte anhand ihre</w:t>
            </w:r>
            <w:r w:rsidR="006542B8">
              <w:t>r</w:t>
            </w:r>
            <w:r w:rsidRPr="00B73F51">
              <w:t xml:space="preserve"> Ausstattung, Qualität und Herstellungsko</w:t>
            </w:r>
            <w:r w:rsidRPr="00B73F51">
              <w:t>s</w:t>
            </w:r>
            <w:r w:rsidRPr="00B73F51">
              <w:t>ten klassifizieren.</w:t>
            </w:r>
          </w:p>
          <w:p w:rsidR="00B73F51" w:rsidRPr="00B73F51" w:rsidRDefault="00B73F51" w:rsidP="00B73F51">
            <w:pPr>
              <w:pStyle w:val="Kopf8pt"/>
            </w:pPr>
          </w:p>
          <w:p w:rsidR="00B73F51" w:rsidRPr="00B73F51" w:rsidRDefault="00B73F51" w:rsidP="00B73F51">
            <w:pPr>
              <w:pStyle w:val="Kopf8pt"/>
            </w:pPr>
            <w:r w:rsidRPr="00B73F51">
              <w:t>Ich kann einen Leitfaden zum Urheberrecht erstellen.</w:t>
            </w:r>
          </w:p>
        </w:tc>
        <w:tc>
          <w:tcPr>
            <w:tcW w:w="2987" w:type="dxa"/>
            <w:shd w:val="clear" w:color="auto" w:fill="auto"/>
          </w:tcPr>
          <w:p w:rsidR="00B73F51" w:rsidRPr="00B73F51" w:rsidRDefault="00B73F51" w:rsidP="00B73F51">
            <w:pPr>
              <w:pStyle w:val="Kopf8pt"/>
            </w:pPr>
            <w:r w:rsidRPr="00B73F51">
              <w:t xml:space="preserve">Ich kann </w:t>
            </w:r>
            <w:proofErr w:type="spellStart"/>
            <w:r w:rsidRPr="00B73F51">
              <w:t>Proofverfahren</w:t>
            </w:r>
            <w:proofErr w:type="spellEnd"/>
            <w:r w:rsidRPr="00B73F51">
              <w:t xml:space="preserve"> anwenden und die Ergebnisse beurteilen.</w:t>
            </w:r>
          </w:p>
        </w:tc>
        <w:tc>
          <w:tcPr>
            <w:tcW w:w="2987" w:type="dxa"/>
            <w:shd w:val="clear" w:color="auto" w:fill="auto"/>
          </w:tcPr>
          <w:p w:rsidR="00B73F51" w:rsidRPr="00B73F51" w:rsidRDefault="00B73F51" w:rsidP="00B73F51">
            <w:pPr>
              <w:pStyle w:val="Kopf8pt"/>
            </w:pPr>
            <w:r w:rsidRPr="00B73F51">
              <w:t>Ich kann Sicherheits-, Gesundheits- und Umweltschutzvorschriften im Umgang mit Werkstoffen unter Berücksichtigung en</w:t>
            </w:r>
            <w:r w:rsidRPr="00B73F51">
              <w:t>t</w:t>
            </w:r>
            <w:r w:rsidRPr="00B73F51">
              <w:t>sprechender Datenblätter beachten.</w:t>
            </w:r>
          </w:p>
        </w:tc>
        <w:tc>
          <w:tcPr>
            <w:tcW w:w="2987" w:type="dxa"/>
            <w:shd w:val="clear" w:color="auto" w:fill="auto"/>
          </w:tcPr>
          <w:p w:rsidR="00B73F51" w:rsidRPr="00B73F51" w:rsidRDefault="00B73F51" w:rsidP="00B73F51">
            <w:pPr>
              <w:pStyle w:val="Kopf8pt"/>
            </w:pPr>
            <w:r w:rsidRPr="00B73F51">
              <w:t>Ich kann eine Sicherheitsunterweisung im Ausbildungsbetrieb dokumentieren.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DE4890" w:rsidTr="00BF7272">
        <w:trPr>
          <w:trHeight w:val="544"/>
        </w:trPr>
        <w:tc>
          <w:tcPr>
            <w:tcW w:w="2268"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C37F71" w:rsidP="00357C55">
            <w:pPr>
              <w:pStyle w:val="TabelleKopflinks"/>
            </w:pPr>
            <w:r>
              <w:t>LF 4</w:t>
            </w:r>
          </w:p>
        </w:tc>
        <w:tc>
          <w:tcPr>
            <w:tcW w:w="9214" w:type="dxa"/>
            <w:shd w:val="clear" w:color="auto" w:fill="D9D9D9" w:themeFill="background1" w:themeFillShade="D9"/>
          </w:tcPr>
          <w:p w:rsidR="00BF7272" w:rsidRDefault="00BF7272" w:rsidP="00357C55">
            <w:pPr>
              <w:pStyle w:val="Tabelle6pt"/>
              <w:rPr>
                <w:color w:val="000000"/>
              </w:rPr>
            </w:pPr>
            <w:r>
              <w:t>Titel</w:t>
            </w:r>
          </w:p>
          <w:p w:rsidR="00BF7272" w:rsidRPr="00DE4890" w:rsidRDefault="00C37F71" w:rsidP="00357C55">
            <w:pPr>
              <w:pStyle w:val="TabelleKopflinks"/>
            </w:pPr>
            <w:r w:rsidRPr="00C37F71">
              <w:t>Ich kann aus bedruckten Bogen Broschuren oder andere Weiterverarbeitungsprodukte herstellen</w:t>
            </w:r>
            <w:r w:rsidR="006542B8">
              <w:t>.</w:t>
            </w:r>
          </w:p>
        </w:tc>
        <w:tc>
          <w:tcPr>
            <w:tcW w:w="284" w:type="dxa"/>
            <w:tcBorders>
              <w:top w:val="nil"/>
              <w:bottom w:val="nil"/>
            </w:tcBorders>
            <w:shd w:val="clear" w:color="auto" w:fill="auto"/>
          </w:tcPr>
          <w:p w:rsidR="00BF7272" w:rsidRPr="00DE4890" w:rsidRDefault="00BF7272" w:rsidP="00357C55">
            <w:pPr>
              <w:pStyle w:val="Textkrper"/>
            </w:pPr>
          </w:p>
        </w:tc>
        <w:tc>
          <w:tcPr>
            <w:tcW w:w="1842" w:type="dxa"/>
            <w:shd w:val="clear" w:color="auto" w:fill="D9D9D9" w:themeFill="background1" w:themeFillShade="D9"/>
          </w:tcPr>
          <w:p w:rsidR="00BF7272" w:rsidRDefault="00BF7272" w:rsidP="00357C55">
            <w:pPr>
              <w:pStyle w:val="Tabelle6pt"/>
            </w:pPr>
          </w:p>
          <w:p w:rsidR="00BF7272" w:rsidRPr="00DE4890" w:rsidRDefault="00C37F71" w:rsidP="00357C55">
            <w:pPr>
              <w:pStyle w:val="TabelleKopflinks"/>
            </w:pPr>
            <w:r>
              <w:t>Drucktechnik</w:t>
            </w:r>
          </w:p>
        </w:tc>
      </w:tr>
    </w:tbl>
    <w:p w:rsidR="001424B4" w:rsidRPr="001424B4" w:rsidRDefault="006B2D3A" w:rsidP="00B73F51">
      <w:pPr>
        <w:pStyle w:val="berschrift1"/>
      </w:pPr>
      <w:r w:rsidRPr="006B2D3A">
        <w:t xml:space="preserve">Grafik </w:t>
      </w:r>
      <w:proofErr w:type="spellStart"/>
      <w:r w:rsidRPr="006B2D3A">
        <w:t>Musterbroschurenbox</w:t>
      </w:r>
      <w:proofErr w:type="spellEnd"/>
    </w:p>
    <w:p w:rsidR="001424B4" w:rsidRPr="001424B4" w:rsidRDefault="00B73F51" w:rsidP="001424B4">
      <w:pPr>
        <w:pStyle w:val="Textkrper"/>
        <w:sectPr w:rsidR="001424B4" w:rsidRPr="001424B4" w:rsidSect="00CD1CB7">
          <w:headerReference w:type="default" r:id="rId61"/>
          <w:footerReference w:type="default" r:id="rId62"/>
          <w:pgSz w:w="16838" w:h="11906" w:orient="landscape" w:code="9"/>
          <w:pgMar w:top="1134" w:right="1587" w:bottom="1134" w:left="1361" w:header="709" w:footer="709" w:gutter="0"/>
          <w:cols w:space="708"/>
          <w:docGrid w:linePitch="360"/>
        </w:sectPr>
      </w:pPr>
      <w:r>
        <w:rPr>
          <w:noProof/>
        </w:rPr>
        <w:drawing>
          <wp:inline distT="0" distB="0" distL="0" distR="0" wp14:anchorId="4D7E1269" wp14:editId="78953137">
            <wp:extent cx="8483795" cy="5095875"/>
            <wp:effectExtent l="0" t="0" r="0" b="0"/>
            <wp:docPr id="2160" name="Grafik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489232" cy="5099141"/>
                    </a:xfrm>
                    <a:prstGeom prst="rect">
                      <a:avLst/>
                    </a:prstGeom>
                    <a:noFill/>
                  </pic:spPr>
                </pic:pic>
              </a:graphicData>
            </a:graphic>
          </wp:inline>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285781" w:rsidRPr="00B51DE9" w:rsidTr="00285781">
        <w:trPr>
          <w:trHeight w:val="523"/>
        </w:trPr>
        <w:tc>
          <w:tcPr>
            <w:tcW w:w="2352"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lastRenderedPageBreak/>
              <w:br w:type="page"/>
              <w:t>Lernfeld</w:t>
            </w:r>
          </w:p>
          <w:p w:rsidR="00285781" w:rsidRDefault="00285781" w:rsidP="00285781">
            <w:pPr>
              <w:pStyle w:val="TabelleKopflinks"/>
            </w:pPr>
            <w:r>
              <w:t>LF 3</w:t>
            </w:r>
          </w:p>
        </w:tc>
        <w:tc>
          <w:tcPr>
            <w:tcW w:w="4996"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t>Titel</w:t>
            </w:r>
          </w:p>
          <w:p w:rsidR="00285781" w:rsidRDefault="00285781" w:rsidP="00285781">
            <w:pPr>
              <w:pStyle w:val="TabelleKopflinks"/>
            </w:pPr>
            <w:r>
              <w:t>01 Spezielle Verarbeitungstechniken</w:t>
            </w:r>
          </w:p>
          <w:p w:rsidR="00285781" w:rsidRDefault="00285781" w:rsidP="00285781">
            <w:pPr>
              <w:pStyle w:val="TabelleKopflinks"/>
            </w:pPr>
            <w:r>
              <w:t>(Rillen, Ritzen, Nuten)</w:t>
            </w:r>
          </w:p>
        </w:tc>
        <w:tc>
          <w:tcPr>
            <w:tcW w:w="188" w:type="dxa"/>
            <w:vMerge w:val="restart"/>
            <w:tcBorders>
              <w:top w:val="nil"/>
              <w:left w:val="single" w:sz="4" w:space="0" w:color="auto"/>
              <w:bottom w:val="nil"/>
              <w:right w:val="single" w:sz="4" w:space="0" w:color="auto"/>
            </w:tcBorders>
            <w:shd w:val="clear" w:color="auto" w:fill="FFFFFF"/>
          </w:tcPr>
          <w:p w:rsidR="00285781" w:rsidRPr="004B658C" w:rsidRDefault="00285781" w:rsidP="0028578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85781" w:rsidRDefault="00285781" w:rsidP="00285781">
            <w:pPr>
              <w:pStyle w:val="TabelleKopfmitte"/>
              <w:rPr>
                <w:rFonts w:eastAsia="Calibri"/>
              </w:rPr>
            </w:pPr>
            <w:r>
              <w:rPr>
                <w:rFonts w:eastAsia="Calibri"/>
              </w:rPr>
              <w:t>Druckverarbeitung</w:t>
            </w:r>
          </w:p>
          <w:p w:rsidR="00285781" w:rsidRPr="00B51DE9" w:rsidRDefault="00955A1A" w:rsidP="00443964">
            <w:pPr>
              <w:pStyle w:val="TabelleKopfmitte"/>
              <w:rPr>
                <w:rFonts w:eastAsia="Calibri"/>
              </w:rPr>
            </w:pPr>
            <w:r>
              <w:rPr>
                <w:rFonts w:eastAsia="Calibri"/>
              </w:rPr>
              <w:t>DR03</w:t>
            </w:r>
            <w:r w:rsidR="005411B1">
              <w:rPr>
                <w:rFonts w:eastAsia="Calibri"/>
              </w:rPr>
              <w:t>.01</w:t>
            </w:r>
          </w:p>
        </w:tc>
      </w:tr>
      <w:tr w:rsidR="00285781" w:rsidRPr="00B51DE9" w:rsidTr="00285781">
        <w:trPr>
          <w:trHeight w:val="1371"/>
        </w:trPr>
        <w:tc>
          <w:tcPr>
            <w:tcW w:w="7348" w:type="dxa"/>
            <w:gridSpan w:val="2"/>
            <w:tcBorders>
              <w:left w:val="single" w:sz="4" w:space="0" w:color="auto"/>
              <w:right w:val="single" w:sz="4" w:space="0" w:color="auto"/>
            </w:tcBorders>
            <w:hideMark/>
          </w:tcPr>
          <w:p w:rsidR="00285781" w:rsidRDefault="00285781" w:rsidP="00285781">
            <w:pPr>
              <w:pStyle w:val="Tabelle6pt"/>
            </w:pPr>
            <w:r w:rsidRPr="00B6762A">
              <w:t>Kompetenz</w:t>
            </w:r>
            <w:r>
              <w:t>en:</w:t>
            </w:r>
          </w:p>
          <w:p w:rsidR="00285781" w:rsidRPr="00C42F7D" w:rsidRDefault="00285781" w:rsidP="00285781">
            <w:pPr>
              <w:pStyle w:val="Kopf8ptafz"/>
              <w:rPr>
                <w:i/>
                <w:iCs/>
              </w:rPr>
            </w:pPr>
            <w:r>
              <w:t>Ich kann betriebliche Abläufe planen und organisieren.</w:t>
            </w:r>
          </w:p>
          <w:p w:rsidR="00285781" w:rsidRPr="00C42F7D" w:rsidRDefault="00285781" w:rsidP="00285781">
            <w:pPr>
              <w:pStyle w:val="Kopf8ptafz"/>
              <w:rPr>
                <w:i/>
                <w:iCs/>
              </w:rPr>
            </w:pPr>
            <w:r>
              <w:t>Ich kann Produkte mit Werkzeugen und Maschinen fertigen.</w:t>
            </w:r>
          </w:p>
          <w:p w:rsidR="00E22121" w:rsidRDefault="00E22121" w:rsidP="00E22121">
            <w:pPr>
              <w:pStyle w:val="Kopf8ptafz"/>
            </w:pPr>
            <w:r>
              <w:t>Ich kann Kundenmuster unter Verwendung geeigneter Werkstoffe herstellen.</w:t>
            </w:r>
          </w:p>
          <w:p w:rsidR="00285781" w:rsidRPr="00A1042A" w:rsidRDefault="00285781" w:rsidP="008F1F5C">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285781" w:rsidRDefault="00285781" w:rsidP="00285781">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285781" w:rsidRPr="00B51DE9" w:rsidRDefault="00285781" w:rsidP="00285781"/>
        </w:tc>
      </w:tr>
    </w:tbl>
    <w:p w:rsidR="00285781" w:rsidRPr="00DE4890" w:rsidRDefault="00285781" w:rsidP="00285781">
      <w:pPr>
        <w:pStyle w:val="berschrift1"/>
        <w:rPr>
          <w:rStyle w:val="Hervorhebung"/>
          <w:i w:val="0"/>
          <w:iCs w:val="0"/>
        </w:rPr>
      </w:pPr>
      <w:r w:rsidRPr="00DE4890">
        <w:rPr>
          <w:rStyle w:val="Hervorhebung"/>
          <w:i w:val="0"/>
          <w:iCs w:val="0"/>
        </w:rPr>
        <w:t>Lernwegeliste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2693"/>
        <w:gridCol w:w="709"/>
        <w:gridCol w:w="414"/>
        <w:gridCol w:w="576"/>
        <w:gridCol w:w="2530"/>
        <w:gridCol w:w="165"/>
        <w:gridCol w:w="23"/>
        <w:gridCol w:w="8"/>
        <w:gridCol w:w="394"/>
        <w:gridCol w:w="1701"/>
      </w:tblGrid>
      <w:tr w:rsidR="00285781" w:rsidRPr="00DE4890" w:rsidTr="00285781">
        <w:tc>
          <w:tcPr>
            <w:tcW w:w="4242" w:type="dxa"/>
            <w:gridSpan w:val="4"/>
            <w:shd w:val="clear" w:color="auto" w:fill="D9D9D9" w:themeFill="background1" w:themeFillShade="D9"/>
          </w:tcPr>
          <w:p w:rsidR="00285781" w:rsidRPr="00DE4890" w:rsidRDefault="00285781" w:rsidP="00285781">
            <w:pPr>
              <w:pStyle w:val="TabelleKopfmitte"/>
            </w:pPr>
            <w:r w:rsidRPr="00DE4890">
              <w:t>Was Sie hier lernen können</w:t>
            </w:r>
          </w:p>
        </w:tc>
        <w:tc>
          <w:tcPr>
            <w:tcW w:w="3696" w:type="dxa"/>
            <w:gridSpan w:val="6"/>
            <w:shd w:val="clear" w:color="auto" w:fill="D9D9D9" w:themeFill="background1" w:themeFillShade="D9"/>
          </w:tcPr>
          <w:p w:rsidR="00285781" w:rsidRPr="00DE4890" w:rsidRDefault="00285781" w:rsidP="00285781">
            <w:pPr>
              <w:pStyle w:val="TabelleKopfmitte"/>
            </w:pPr>
            <w:r w:rsidRPr="00DE4890">
              <w:t>Lernmaterialien</w:t>
            </w:r>
          </w:p>
          <w:p w:rsidR="00285781" w:rsidRPr="00DE4890" w:rsidRDefault="00285781" w:rsidP="00285781">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1" w:type="dxa"/>
            <w:shd w:val="clear" w:color="auto" w:fill="D9D9D9" w:themeFill="background1" w:themeFillShade="D9"/>
          </w:tcPr>
          <w:p w:rsidR="00285781" w:rsidRPr="00DE4890" w:rsidRDefault="00285781" w:rsidP="00285781">
            <w:pPr>
              <w:pStyle w:val="TabelleKopfmitte"/>
            </w:pPr>
            <w:r w:rsidRPr="00DE4890">
              <w:t>Ergänzungen</w:t>
            </w:r>
          </w:p>
        </w:tc>
      </w:tr>
      <w:tr w:rsidR="00285781" w:rsidRPr="00DE4890" w:rsidTr="00E22121">
        <w:tc>
          <w:tcPr>
            <w:tcW w:w="426" w:type="dxa"/>
            <w:vMerge w:val="restart"/>
            <w:shd w:val="clear" w:color="auto" w:fill="auto"/>
            <w:textDirection w:val="btLr"/>
            <w:vAlign w:val="center"/>
          </w:tcPr>
          <w:p w:rsidR="00285781" w:rsidRPr="00DE4890" w:rsidRDefault="00285781" w:rsidP="00E22121">
            <w:pPr>
              <w:pStyle w:val="TabelleKopflinks"/>
              <w:spacing w:line="192" w:lineRule="auto"/>
              <w:jc w:val="center"/>
            </w:pPr>
            <w:r>
              <w:t>Informieren</w:t>
            </w:r>
          </w:p>
        </w:tc>
        <w:tc>
          <w:tcPr>
            <w:tcW w:w="3402" w:type="dxa"/>
            <w:gridSpan w:val="2"/>
            <w:shd w:val="clear" w:color="auto" w:fill="auto"/>
          </w:tcPr>
          <w:p w:rsidR="00285781" w:rsidRPr="00DE4890" w:rsidRDefault="00285781" w:rsidP="00285781">
            <w:pPr>
              <w:pStyle w:val="Textkrperlinks"/>
            </w:pPr>
            <w:r w:rsidRPr="00DE4890">
              <w:t>Ich kann</w:t>
            </w:r>
            <w:r>
              <w:t xml:space="preserve"> Informationen zu unterschie</w:t>
            </w:r>
            <w:r>
              <w:t>d</w:t>
            </w:r>
            <w:r>
              <w:t>lichen Herstellungsverfahren einholen</w:t>
            </w:r>
            <w:r w:rsidRPr="00DE4890">
              <w:t>.</w:t>
            </w:r>
          </w:p>
        </w:tc>
        <w:tc>
          <w:tcPr>
            <w:tcW w:w="414" w:type="dxa"/>
            <w:shd w:val="clear" w:color="auto" w:fill="auto"/>
          </w:tcPr>
          <w:p w:rsidR="00285781" w:rsidRPr="00DE4890" w:rsidRDefault="00285781" w:rsidP="00285781">
            <w:pPr>
              <w:pStyle w:val="Textkrpermitte"/>
            </w:pPr>
            <w:r>
              <w:t>01</w:t>
            </w:r>
          </w:p>
        </w:tc>
        <w:tc>
          <w:tcPr>
            <w:tcW w:w="3271" w:type="dxa"/>
            <w:gridSpan w:val="3"/>
            <w:shd w:val="clear" w:color="auto" w:fill="auto"/>
          </w:tcPr>
          <w:p w:rsidR="00285781" w:rsidRPr="00DE4890" w:rsidRDefault="00443964" w:rsidP="00285781">
            <w:pPr>
              <w:pStyle w:val="Textkrper"/>
            </w:pPr>
            <w:r>
              <w:t>DR</w:t>
            </w:r>
            <w:r w:rsidR="00285781">
              <w:t>03.01.01</w:t>
            </w:r>
          </w:p>
        </w:tc>
        <w:tc>
          <w:tcPr>
            <w:tcW w:w="425" w:type="dxa"/>
            <w:gridSpan w:val="3"/>
            <w:shd w:val="clear" w:color="auto" w:fill="auto"/>
          </w:tcPr>
          <w:p w:rsidR="00285781" w:rsidRPr="00DE4890" w:rsidRDefault="00285781" w:rsidP="00285781">
            <w:pPr>
              <w:pStyle w:val="Textkrpermitte"/>
            </w:pPr>
            <w:r w:rsidRPr="00DE4890">
              <w:t>A-C</w:t>
            </w:r>
          </w:p>
        </w:tc>
        <w:tc>
          <w:tcPr>
            <w:tcW w:w="1701" w:type="dxa"/>
            <w:shd w:val="clear" w:color="auto" w:fill="auto"/>
          </w:tcPr>
          <w:p w:rsidR="00285781" w:rsidRPr="00DE4890" w:rsidRDefault="0028578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1D2E49">
            <w:pPr>
              <w:pStyle w:val="Textkrperlinks"/>
            </w:pPr>
            <w:r w:rsidRPr="00DE4890">
              <w:t>Ich kann</w:t>
            </w:r>
            <w:r>
              <w:t xml:space="preserve"> Informationen zu einer Mappe einholen</w:t>
            </w:r>
            <w:r w:rsidRPr="00DE4890">
              <w:t>.</w:t>
            </w:r>
          </w:p>
        </w:tc>
        <w:tc>
          <w:tcPr>
            <w:tcW w:w="414" w:type="dxa"/>
            <w:shd w:val="clear" w:color="auto" w:fill="auto"/>
          </w:tcPr>
          <w:p w:rsidR="00E22121" w:rsidRPr="00DE4890" w:rsidRDefault="00E22121" w:rsidP="001D2E49">
            <w:pPr>
              <w:pStyle w:val="Textkrpermitte"/>
            </w:pPr>
            <w:r>
              <w:t>02</w:t>
            </w: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1D2E49">
            <w:pPr>
              <w:pStyle w:val="Textkrpermitte"/>
            </w:pPr>
            <w:r w:rsidRPr="00DE4890">
              <w:t>A-C</w:t>
            </w: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trHeight w:val="128"/>
        </w:trPr>
        <w:tc>
          <w:tcPr>
            <w:tcW w:w="426" w:type="dxa"/>
            <w:vMerge w:val="restart"/>
            <w:shd w:val="clear" w:color="auto" w:fill="auto"/>
            <w:textDirection w:val="btLr"/>
            <w:vAlign w:val="center"/>
          </w:tcPr>
          <w:p w:rsidR="00E22121" w:rsidRDefault="00E22121" w:rsidP="00E22121">
            <w:pPr>
              <w:pStyle w:val="TabelleKopflinks"/>
              <w:spacing w:line="192" w:lineRule="auto"/>
              <w:jc w:val="center"/>
            </w:pPr>
            <w:r w:rsidRPr="001E24C0">
              <w:t xml:space="preserve">Planen und </w:t>
            </w:r>
          </w:p>
          <w:p w:rsidR="00E22121" w:rsidRPr="00DE4890" w:rsidRDefault="00E22121" w:rsidP="00E22121">
            <w:pPr>
              <w:pStyle w:val="TabelleKopflinks"/>
              <w:spacing w:line="192" w:lineRule="auto"/>
              <w:jc w:val="center"/>
            </w:pPr>
            <w:r w:rsidRPr="001E24C0">
              <w:t>Entscheiden</w:t>
            </w:r>
          </w:p>
        </w:tc>
        <w:tc>
          <w:tcPr>
            <w:tcW w:w="3402" w:type="dxa"/>
            <w:gridSpan w:val="2"/>
            <w:shd w:val="clear" w:color="auto" w:fill="auto"/>
          </w:tcPr>
          <w:p w:rsidR="00E22121" w:rsidRPr="00DE4890" w:rsidRDefault="00E22121" w:rsidP="001D2E49">
            <w:pPr>
              <w:pStyle w:val="Textkrperlinks"/>
            </w:pPr>
            <w:r>
              <w:t>Ich kann die Bauteile einer Mappe u</w:t>
            </w:r>
            <w:r>
              <w:t>n</w:t>
            </w:r>
            <w:r>
              <w:t>terscheiden und benennen.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1D2E49">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trHeight w:val="127"/>
        </w:trPr>
        <w:tc>
          <w:tcPr>
            <w:tcW w:w="426" w:type="dxa"/>
            <w:vMerge/>
            <w:shd w:val="clear" w:color="auto" w:fill="auto"/>
            <w:textDirection w:val="btLr"/>
            <w:vAlign w:val="center"/>
          </w:tcPr>
          <w:p w:rsidR="00E22121" w:rsidRPr="001E24C0"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 xml:space="preserve">Ich kann die </w:t>
            </w:r>
            <w:proofErr w:type="spellStart"/>
            <w:r>
              <w:t>Zuschnittmaße</w:t>
            </w:r>
            <w:proofErr w:type="spellEnd"/>
            <w:r>
              <w:t xml:space="preserve"> der Baute</w:t>
            </w:r>
            <w:r>
              <w:t>i</w:t>
            </w:r>
            <w:r>
              <w:t>le einer Mappe ermitteln und berec</w:t>
            </w:r>
            <w:r>
              <w:t>h</w:t>
            </w:r>
            <w:r>
              <w:t>nen.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1D2E49">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val="restart"/>
            <w:shd w:val="clear" w:color="auto" w:fill="auto"/>
            <w:textDirection w:val="btLr"/>
            <w:vAlign w:val="center"/>
          </w:tcPr>
          <w:p w:rsidR="00E22121" w:rsidRPr="00DE4890" w:rsidRDefault="00E22121" w:rsidP="00E22121">
            <w:pPr>
              <w:pStyle w:val="TabelleKopflinks"/>
              <w:spacing w:line="192" w:lineRule="auto"/>
              <w:jc w:val="center"/>
            </w:pPr>
            <w:r>
              <w:t>Durchführen</w:t>
            </w:r>
          </w:p>
        </w:tc>
        <w:tc>
          <w:tcPr>
            <w:tcW w:w="3402" w:type="dxa"/>
            <w:gridSpan w:val="2"/>
            <w:shd w:val="clear" w:color="auto" w:fill="auto"/>
          </w:tcPr>
          <w:p w:rsidR="00E22121" w:rsidRPr="00DE4890" w:rsidRDefault="00E22121" w:rsidP="00285781">
            <w:pPr>
              <w:pStyle w:val="Textkrperlinks"/>
            </w:pPr>
            <w:r>
              <w:t xml:space="preserve">Ich kann das </w:t>
            </w:r>
            <w:proofErr w:type="spellStart"/>
            <w:r>
              <w:t>Rillverfahren</w:t>
            </w:r>
            <w:proofErr w:type="spellEnd"/>
            <w:r>
              <w:t xml:space="preserve"> erklären.</w:t>
            </w: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443964" w:rsidP="00285781">
            <w:pPr>
              <w:pStyle w:val="Textkrper"/>
            </w:pPr>
            <w:r>
              <w:t>DR</w:t>
            </w:r>
            <w:r w:rsidR="00E22121">
              <w:t>03.01.01</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285781">
            <w:pPr>
              <w:pStyle w:val="Textkrperlinks"/>
            </w:pPr>
            <w:r>
              <w:t>Ich kann erklären, weshalb gerillt we</w:t>
            </w:r>
            <w:r>
              <w:t>r</w:t>
            </w:r>
            <w:r>
              <w:t>den muss.</w:t>
            </w: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443964" w:rsidP="00285781">
            <w:pPr>
              <w:pStyle w:val="Textkrper"/>
            </w:pPr>
            <w:r>
              <w:t>DR</w:t>
            </w:r>
            <w:r w:rsidR="00E22121">
              <w:t>03.01.01</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285781">
            <w:pPr>
              <w:pStyle w:val="Textkrperlinks"/>
            </w:pPr>
            <w:r>
              <w:t xml:space="preserve">Ich kann die </w:t>
            </w:r>
            <w:proofErr w:type="spellStart"/>
            <w:r>
              <w:t>Rillwerkzeuge</w:t>
            </w:r>
            <w:proofErr w:type="spellEnd"/>
            <w:r>
              <w:t xml:space="preserve"> benennen</w:t>
            </w:r>
            <w:r w:rsidR="00095160">
              <w:t>.</w:t>
            </w: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443964" w:rsidP="00285781">
            <w:pPr>
              <w:pStyle w:val="Textkrper"/>
            </w:pPr>
            <w:r>
              <w:t>DR</w:t>
            </w:r>
            <w:r w:rsidR="00E22121">
              <w:t>03.01.01</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Ich kann Material mit einer Pappschere zuschneiden.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 xml:space="preserve">Ich kann mit einer </w:t>
            </w:r>
            <w:proofErr w:type="spellStart"/>
            <w:r>
              <w:t>Rillmaschine</w:t>
            </w:r>
            <w:proofErr w:type="spellEnd"/>
            <w:r>
              <w:t xml:space="preserve"> Bieg</w:t>
            </w:r>
            <w:r>
              <w:t>e</w:t>
            </w:r>
            <w:r>
              <w:t xml:space="preserve">stellen (Rillen) </w:t>
            </w:r>
            <w:proofErr w:type="spellStart"/>
            <w:r>
              <w:t>maßgenau</w:t>
            </w:r>
            <w:proofErr w:type="spellEnd"/>
            <w:r>
              <w:t xml:space="preserve"> anbringen.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Ich kann anhand einer Auftragsb</w:t>
            </w:r>
            <w:r>
              <w:t>e</w:t>
            </w:r>
            <w:r>
              <w:t>schreibung eine Mappe anfertigen.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val="restart"/>
            <w:shd w:val="clear" w:color="auto" w:fill="auto"/>
            <w:textDirection w:val="btLr"/>
            <w:vAlign w:val="center"/>
          </w:tcPr>
          <w:p w:rsidR="00E22121" w:rsidRPr="001E24C0" w:rsidRDefault="00E22121" w:rsidP="00E22121">
            <w:pPr>
              <w:pStyle w:val="TabelleKopflinks"/>
              <w:spacing w:line="192" w:lineRule="auto"/>
              <w:jc w:val="center"/>
            </w:pPr>
            <w:r>
              <w:t>Kontro</w:t>
            </w:r>
            <w:r>
              <w:t>l</w:t>
            </w:r>
            <w:r>
              <w:t>lieren</w:t>
            </w:r>
          </w:p>
        </w:tc>
        <w:tc>
          <w:tcPr>
            <w:tcW w:w="3402" w:type="dxa"/>
            <w:gridSpan w:val="2"/>
            <w:shd w:val="clear" w:color="auto" w:fill="auto"/>
          </w:tcPr>
          <w:p w:rsidR="00E22121"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Pr="001E24C0" w:rsidRDefault="00E22121" w:rsidP="00E22121">
            <w:pPr>
              <w:pStyle w:val="TabelleKopflinks"/>
              <w:spacing w:line="192" w:lineRule="auto"/>
              <w:jc w:val="center"/>
            </w:pPr>
          </w:p>
        </w:tc>
        <w:tc>
          <w:tcPr>
            <w:tcW w:w="3402" w:type="dxa"/>
            <w:gridSpan w:val="2"/>
            <w:shd w:val="clear" w:color="auto" w:fill="auto"/>
          </w:tcPr>
          <w:p w:rsidR="00E22121"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Pr="001E24C0" w:rsidRDefault="00E22121" w:rsidP="00E22121">
            <w:pPr>
              <w:pStyle w:val="TabelleKopflinks"/>
              <w:spacing w:line="192" w:lineRule="auto"/>
              <w:jc w:val="center"/>
            </w:pPr>
          </w:p>
        </w:tc>
        <w:tc>
          <w:tcPr>
            <w:tcW w:w="3402" w:type="dxa"/>
            <w:gridSpan w:val="2"/>
            <w:shd w:val="clear" w:color="auto" w:fill="auto"/>
          </w:tcPr>
          <w:p w:rsidR="00E22121"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val="restart"/>
            <w:shd w:val="clear" w:color="auto" w:fill="auto"/>
            <w:textDirection w:val="btLr"/>
            <w:vAlign w:val="center"/>
          </w:tcPr>
          <w:p w:rsidR="00E22121" w:rsidRDefault="00E22121" w:rsidP="00E22121">
            <w:pPr>
              <w:pStyle w:val="TabelleKopflinks"/>
              <w:spacing w:line="192" w:lineRule="auto"/>
              <w:jc w:val="center"/>
            </w:pPr>
            <w:r w:rsidRPr="001E24C0">
              <w:t>Reflektie</w:t>
            </w:r>
            <w:r>
              <w:t>ren und</w:t>
            </w:r>
          </w:p>
          <w:p w:rsidR="00E22121" w:rsidRPr="00DE4890" w:rsidRDefault="00E22121" w:rsidP="00E22121">
            <w:pPr>
              <w:pStyle w:val="TabelleKopflinks"/>
              <w:spacing w:line="192" w:lineRule="auto"/>
              <w:jc w:val="center"/>
            </w:pPr>
            <w:r w:rsidRPr="001E24C0">
              <w:t>Bewerten</w:t>
            </w:r>
          </w:p>
        </w:tc>
        <w:tc>
          <w:tcPr>
            <w:tcW w:w="3402" w:type="dxa"/>
            <w:gridSpan w:val="2"/>
            <w:shd w:val="clear" w:color="auto" w:fill="auto"/>
          </w:tcPr>
          <w:p w:rsidR="00E22121" w:rsidRPr="00DE4890" w:rsidRDefault="00E22121" w:rsidP="001D2E49">
            <w:pPr>
              <w:pStyle w:val="Textkrperlinks"/>
            </w:pPr>
            <w:r>
              <w:t>Ich kann mein Werkstück optisch beu</w:t>
            </w:r>
            <w:r>
              <w:t>r</w:t>
            </w:r>
            <w:r>
              <w:t>teilen.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E22121" w:rsidP="001D2E49">
            <w:pPr>
              <w:pStyle w:val="Textkrper"/>
            </w:pPr>
            <w:r>
              <w:t>D</w:t>
            </w:r>
            <w:r w:rsidR="00443964">
              <w:t>R</w:t>
            </w:r>
            <w:r>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B51DE9" w:rsidTr="00285781">
        <w:tblPrEx>
          <w:tblCellMar>
            <w:bottom w:w="0" w:type="dxa"/>
          </w:tblCellMar>
        </w:tblPrEx>
        <w:trPr>
          <w:trHeight w:val="523"/>
        </w:trPr>
        <w:tc>
          <w:tcPr>
            <w:tcW w:w="3119" w:type="dxa"/>
            <w:gridSpan w:val="2"/>
            <w:tcBorders>
              <w:left w:val="single" w:sz="4" w:space="0" w:color="auto"/>
              <w:bottom w:val="single" w:sz="4" w:space="0" w:color="auto"/>
              <w:right w:val="single" w:sz="4" w:space="0" w:color="auto"/>
            </w:tcBorders>
            <w:shd w:val="clear" w:color="auto" w:fill="D9D9D9"/>
            <w:hideMark/>
          </w:tcPr>
          <w:p w:rsidR="00E22121" w:rsidRDefault="00E22121" w:rsidP="00285781">
            <w:pPr>
              <w:pStyle w:val="Tabelle6pt"/>
              <w:rPr>
                <w:color w:val="000000"/>
              </w:rPr>
            </w:pPr>
            <w:r>
              <w:lastRenderedPageBreak/>
              <w:br w:type="page"/>
              <w:t>Lernfeld</w:t>
            </w:r>
          </w:p>
          <w:p w:rsidR="00E22121" w:rsidRDefault="00E22121" w:rsidP="00285781">
            <w:pPr>
              <w:pStyle w:val="TabelleKopflinks"/>
            </w:pPr>
            <w:r>
              <w:t>LF 3</w:t>
            </w:r>
          </w:p>
        </w:tc>
        <w:tc>
          <w:tcPr>
            <w:tcW w:w="4229" w:type="dxa"/>
            <w:gridSpan w:val="4"/>
            <w:tcBorders>
              <w:left w:val="single" w:sz="4" w:space="0" w:color="auto"/>
              <w:bottom w:val="single" w:sz="4" w:space="0" w:color="auto"/>
              <w:right w:val="single" w:sz="4" w:space="0" w:color="auto"/>
            </w:tcBorders>
            <w:shd w:val="clear" w:color="auto" w:fill="D9D9D9"/>
            <w:hideMark/>
          </w:tcPr>
          <w:p w:rsidR="00E22121" w:rsidRDefault="00E22121" w:rsidP="00285781">
            <w:pPr>
              <w:pStyle w:val="Tabelle6pt"/>
              <w:rPr>
                <w:color w:val="000000"/>
              </w:rPr>
            </w:pPr>
            <w:r>
              <w:t>Titel</w:t>
            </w:r>
          </w:p>
          <w:p w:rsidR="00E22121" w:rsidRDefault="00E22121" w:rsidP="00285781">
            <w:pPr>
              <w:pStyle w:val="TabelleKopflinks"/>
            </w:pPr>
            <w:r w:rsidRPr="00C4486B">
              <w:t>01 Spezielle Verarbeitungstechniken</w:t>
            </w:r>
            <w:r w:rsidRPr="00C4486B">
              <w:br/>
              <w:t xml:space="preserve">      (Rillen, Ritzen, Nuten)</w:t>
            </w:r>
          </w:p>
        </w:tc>
        <w:tc>
          <w:tcPr>
            <w:tcW w:w="188" w:type="dxa"/>
            <w:gridSpan w:val="2"/>
            <w:vMerge w:val="restart"/>
            <w:tcBorders>
              <w:top w:val="nil"/>
              <w:left w:val="single" w:sz="4" w:space="0" w:color="auto"/>
              <w:bottom w:val="nil"/>
              <w:right w:val="single" w:sz="4" w:space="0" w:color="auto"/>
            </w:tcBorders>
            <w:shd w:val="clear" w:color="auto" w:fill="FFFFFF"/>
          </w:tcPr>
          <w:p w:rsidR="00E22121" w:rsidRPr="004B658C" w:rsidRDefault="00E22121" w:rsidP="00285781"/>
        </w:tc>
        <w:tc>
          <w:tcPr>
            <w:tcW w:w="2103" w:type="dxa"/>
            <w:gridSpan w:val="3"/>
            <w:tcBorders>
              <w:top w:val="single" w:sz="4" w:space="0" w:color="auto"/>
              <w:left w:val="single" w:sz="4" w:space="0" w:color="auto"/>
              <w:bottom w:val="single" w:sz="4" w:space="0" w:color="auto"/>
              <w:right w:val="single" w:sz="4" w:space="0" w:color="auto"/>
            </w:tcBorders>
            <w:shd w:val="clear" w:color="auto" w:fill="D9D9D9"/>
            <w:hideMark/>
          </w:tcPr>
          <w:p w:rsidR="00E22121" w:rsidRDefault="006F0ECC" w:rsidP="00285781">
            <w:pPr>
              <w:pStyle w:val="TabelleKopfmitte"/>
              <w:rPr>
                <w:rFonts w:eastAsia="Calibri"/>
              </w:rPr>
            </w:pPr>
            <w:r>
              <w:rPr>
                <w:rFonts w:eastAsia="Calibri"/>
              </w:rPr>
              <w:t>Drucktechnik</w:t>
            </w:r>
          </w:p>
          <w:p w:rsidR="00E22121" w:rsidRPr="00B51DE9" w:rsidRDefault="00443964" w:rsidP="00285781">
            <w:pPr>
              <w:pStyle w:val="TabelleKopfmitte"/>
              <w:rPr>
                <w:rFonts w:eastAsia="Calibri"/>
              </w:rPr>
            </w:pPr>
            <w:r>
              <w:rPr>
                <w:rFonts w:eastAsia="Calibri"/>
              </w:rPr>
              <w:t>DR0</w:t>
            </w:r>
            <w:r w:rsidR="00E22121">
              <w:rPr>
                <w:rFonts w:eastAsia="Calibri"/>
              </w:rPr>
              <w:t>3.01.01</w:t>
            </w:r>
          </w:p>
        </w:tc>
      </w:tr>
      <w:tr w:rsidR="00E22121" w:rsidRPr="00B51DE9" w:rsidTr="00285781">
        <w:tblPrEx>
          <w:tblCellMar>
            <w:bottom w:w="0" w:type="dxa"/>
          </w:tblCellMar>
        </w:tblPrEx>
        <w:tc>
          <w:tcPr>
            <w:tcW w:w="7348" w:type="dxa"/>
            <w:gridSpan w:val="6"/>
            <w:tcBorders>
              <w:left w:val="single" w:sz="4" w:space="0" w:color="auto"/>
              <w:bottom w:val="single" w:sz="4" w:space="0" w:color="auto"/>
              <w:right w:val="single" w:sz="4" w:space="0" w:color="auto"/>
            </w:tcBorders>
            <w:shd w:val="clear" w:color="auto" w:fill="auto"/>
            <w:hideMark/>
          </w:tcPr>
          <w:p w:rsidR="00E22121" w:rsidRPr="004B658C" w:rsidRDefault="00E22121" w:rsidP="00285781">
            <w:pPr>
              <w:pStyle w:val="Tabelle6pt"/>
            </w:pPr>
            <w:r>
              <w:t>Kompetenzbereiche:</w:t>
            </w:r>
          </w:p>
          <w:p w:rsidR="00E22121" w:rsidRPr="00A25A25" w:rsidRDefault="00E22121" w:rsidP="00285781">
            <w:pPr>
              <w:pStyle w:val="Kopf8ptafz"/>
            </w:pPr>
            <w:r w:rsidRPr="00A25A25">
              <w:t>Ich kann betriebliche Abläufe planen und organisieren.</w:t>
            </w:r>
          </w:p>
          <w:p w:rsidR="00E22121" w:rsidRDefault="00E22121" w:rsidP="0085594F">
            <w:pPr>
              <w:pStyle w:val="Kopf8ptafz"/>
            </w:pPr>
            <w:r w:rsidRPr="00A25A25">
              <w:t>Ich kann Produkte mit Werkzeugen und Maschinen fertigen.</w:t>
            </w:r>
          </w:p>
        </w:tc>
        <w:tc>
          <w:tcPr>
            <w:tcW w:w="188" w:type="dxa"/>
            <w:gridSpan w:val="2"/>
            <w:vMerge/>
            <w:tcBorders>
              <w:left w:val="single" w:sz="4" w:space="0" w:color="auto"/>
              <w:bottom w:val="nil"/>
              <w:right w:val="nil"/>
            </w:tcBorders>
            <w:vAlign w:val="center"/>
            <w:hideMark/>
          </w:tcPr>
          <w:p w:rsidR="00E22121" w:rsidRDefault="00E22121" w:rsidP="00285781">
            <w:pPr>
              <w:rPr>
                <w:color w:val="000000"/>
                <w:sz w:val="22"/>
                <w:szCs w:val="22"/>
              </w:rPr>
            </w:pPr>
          </w:p>
        </w:tc>
        <w:tc>
          <w:tcPr>
            <w:tcW w:w="2103" w:type="dxa"/>
            <w:gridSpan w:val="3"/>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22121" w:rsidRPr="00B51DE9" w:rsidTr="00285781">
              <w:trPr>
                <w:trHeight w:val="284"/>
              </w:trPr>
              <w:tc>
                <w:tcPr>
                  <w:tcW w:w="2090" w:type="dxa"/>
                  <w:shd w:val="clear" w:color="auto" w:fill="auto"/>
                </w:tcPr>
                <w:p w:rsidR="00E22121" w:rsidRPr="00B51DE9" w:rsidRDefault="00E22121" w:rsidP="00285781">
                  <w:pPr>
                    <w:pStyle w:val="Textkrpermitte"/>
                  </w:pPr>
                  <w:proofErr w:type="spellStart"/>
                  <w:r w:rsidRPr="00B51DE9">
                    <w:t>LernPROJEKT</w:t>
                  </w:r>
                  <w:proofErr w:type="spellEnd"/>
                </w:p>
              </w:tc>
            </w:tr>
            <w:tr w:rsidR="00E22121" w:rsidRPr="00B51DE9" w:rsidTr="00285781">
              <w:trPr>
                <w:trHeight w:val="284"/>
              </w:trPr>
              <w:tc>
                <w:tcPr>
                  <w:tcW w:w="2090" w:type="dxa"/>
                  <w:tcBorders>
                    <w:bottom w:val="single" w:sz="4" w:space="0" w:color="auto"/>
                  </w:tcBorders>
                  <w:shd w:val="clear" w:color="auto" w:fill="auto"/>
                </w:tcPr>
                <w:p w:rsidR="00E22121" w:rsidRPr="00B51DE9" w:rsidRDefault="00E22121" w:rsidP="00285781">
                  <w:pPr>
                    <w:pStyle w:val="Textkrpermitte"/>
                  </w:pPr>
                  <w:proofErr w:type="spellStart"/>
                  <w:r w:rsidRPr="00B51DE9">
                    <w:t>LernTHEMA</w:t>
                  </w:r>
                  <w:proofErr w:type="spellEnd"/>
                </w:p>
              </w:tc>
            </w:tr>
            <w:tr w:rsidR="00E22121" w:rsidRPr="00B51DE9" w:rsidTr="00285781">
              <w:trPr>
                <w:trHeight w:val="284"/>
              </w:trPr>
              <w:tc>
                <w:tcPr>
                  <w:tcW w:w="2090" w:type="dxa"/>
                  <w:tcBorders>
                    <w:bottom w:val="nil"/>
                  </w:tcBorders>
                  <w:shd w:val="clear" w:color="auto" w:fill="D9D9D9" w:themeFill="background1" w:themeFillShade="D9"/>
                </w:tcPr>
                <w:p w:rsidR="00E22121" w:rsidRPr="00B51DE9" w:rsidRDefault="00E22121" w:rsidP="00285781">
                  <w:pPr>
                    <w:pStyle w:val="TabelleKopfmitte"/>
                  </w:pPr>
                  <w:proofErr w:type="spellStart"/>
                  <w:r w:rsidRPr="00B51DE9">
                    <w:t>LernSCHRITT</w:t>
                  </w:r>
                  <w:proofErr w:type="spellEnd"/>
                </w:p>
              </w:tc>
            </w:tr>
          </w:tbl>
          <w:p w:rsidR="00E22121" w:rsidRPr="00B51DE9" w:rsidRDefault="00E22121" w:rsidP="00285781"/>
        </w:tc>
      </w:tr>
      <w:tr w:rsidR="00E22121" w:rsidRPr="00B51DE9" w:rsidTr="00285781">
        <w:tblPrEx>
          <w:tblCellMar>
            <w:bottom w:w="0" w:type="dxa"/>
          </w:tblCellMar>
        </w:tblPrEx>
        <w:trPr>
          <w:trHeight w:val="149"/>
        </w:trPr>
        <w:tc>
          <w:tcPr>
            <w:tcW w:w="7348" w:type="dxa"/>
            <w:gridSpan w:val="6"/>
            <w:tcBorders>
              <w:top w:val="single" w:sz="4" w:space="0" w:color="auto"/>
              <w:left w:val="nil"/>
              <w:right w:val="nil"/>
            </w:tcBorders>
          </w:tcPr>
          <w:p w:rsidR="00E22121" w:rsidRPr="00B51DE9" w:rsidRDefault="00E22121" w:rsidP="00285781"/>
        </w:tc>
        <w:tc>
          <w:tcPr>
            <w:tcW w:w="196" w:type="dxa"/>
            <w:gridSpan w:val="3"/>
            <w:tcBorders>
              <w:top w:val="nil"/>
              <w:left w:val="nil"/>
              <w:right w:val="nil"/>
            </w:tcBorders>
          </w:tcPr>
          <w:p w:rsidR="00E22121" w:rsidRPr="00B51DE9" w:rsidRDefault="00E22121" w:rsidP="00285781"/>
        </w:tc>
        <w:tc>
          <w:tcPr>
            <w:tcW w:w="2095" w:type="dxa"/>
            <w:gridSpan w:val="2"/>
            <w:tcBorders>
              <w:top w:val="single" w:sz="4" w:space="0" w:color="auto"/>
              <w:left w:val="nil"/>
              <w:right w:val="nil"/>
            </w:tcBorders>
          </w:tcPr>
          <w:p w:rsidR="00E22121" w:rsidRPr="00B51DE9" w:rsidRDefault="00E22121" w:rsidP="00285781"/>
        </w:tc>
      </w:tr>
      <w:tr w:rsidR="00E22121" w:rsidRPr="00B51DE9" w:rsidTr="00285781">
        <w:tblPrEx>
          <w:tblCellMar>
            <w:bottom w:w="0" w:type="dxa"/>
          </w:tblCellMar>
        </w:tblPrEx>
        <w:trPr>
          <w:trHeight w:val="443"/>
        </w:trPr>
        <w:tc>
          <w:tcPr>
            <w:tcW w:w="4818" w:type="dxa"/>
            <w:gridSpan w:val="5"/>
            <w:vMerge w:val="restart"/>
            <w:tcBorders>
              <w:left w:val="single" w:sz="4" w:space="0" w:color="auto"/>
              <w:right w:val="single" w:sz="4" w:space="0" w:color="auto"/>
            </w:tcBorders>
          </w:tcPr>
          <w:p w:rsidR="00E22121" w:rsidRPr="004B658C" w:rsidRDefault="00E22121" w:rsidP="00285781">
            <w:pPr>
              <w:pStyle w:val="Tabelle6pt"/>
            </w:pPr>
            <w:r>
              <w:t>Kompetenzen:</w:t>
            </w:r>
          </w:p>
          <w:p w:rsidR="00E22121" w:rsidRDefault="00E22121" w:rsidP="00285781">
            <w:pPr>
              <w:pStyle w:val="Kopf8ptafz"/>
            </w:pPr>
            <w:r>
              <w:t>Ich kann Informationen zu unterschiedlichen Herstellungsverfahren einholen.</w:t>
            </w:r>
          </w:p>
          <w:p w:rsidR="00E22121" w:rsidRDefault="00E22121" w:rsidP="00285781">
            <w:pPr>
              <w:pStyle w:val="Kopf8ptafz"/>
            </w:pPr>
            <w:r>
              <w:t>Ich kann unterscheiden zwischen rillen, nuten und ritzen.</w:t>
            </w:r>
          </w:p>
          <w:p w:rsidR="00E22121" w:rsidRDefault="00E22121" w:rsidP="00285781">
            <w:pPr>
              <w:pStyle w:val="Kopf8ptafz"/>
            </w:pPr>
            <w:r>
              <w:t xml:space="preserve">Ich kann das </w:t>
            </w:r>
            <w:proofErr w:type="spellStart"/>
            <w:r>
              <w:t>Rillverfahren</w:t>
            </w:r>
            <w:proofErr w:type="spellEnd"/>
            <w:r>
              <w:t xml:space="preserve"> erklären.</w:t>
            </w:r>
          </w:p>
          <w:p w:rsidR="00E22121" w:rsidRDefault="00E22121" w:rsidP="00285781">
            <w:pPr>
              <w:pStyle w:val="Kopf8ptafz"/>
            </w:pPr>
            <w:r>
              <w:t>Ich kann erklären, weshalb gerillt werden muss.</w:t>
            </w:r>
          </w:p>
          <w:p w:rsidR="00E22121" w:rsidRDefault="00E22121" w:rsidP="00285781">
            <w:pPr>
              <w:pStyle w:val="Kopf8ptafz"/>
            </w:pPr>
            <w:r>
              <w:t xml:space="preserve">Ich kann die </w:t>
            </w:r>
            <w:proofErr w:type="spellStart"/>
            <w:r>
              <w:t>Rillwerkzeuge</w:t>
            </w:r>
            <w:proofErr w:type="spellEnd"/>
            <w:r>
              <w:t xml:space="preserve"> benennen.</w:t>
            </w:r>
          </w:p>
        </w:tc>
        <w:tc>
          <w:tcPr>
            <w:tcW w:w="4821" w:type="dxa"/>
            <w:gridSpan w:val="6"/>
            <w:tcBorders>
              <w:left w:val="single" w:sz="4" w:space="0" w:color="auto"/>
              <w:right w:val="single" w:sz="4" w:space="0" w:color="auto"/>
            </w:tcBorders>
          </w:tcPr>
          <w:p w:rsidR="00E22121" w:rsidRDefault="00E22121" w:rsidP="00285781">
            <w:pPr>
              <w:pStyle w:val="Tabelle6pt"/>
            </w:pPr>
            <w:r>
              <w:t>Was Sie schon können sollten:</w:t>
            </w:r>
          </w:p>
          <w:p w:rsidR="00E22121" w:rsidRPr="00234B66" w:rsidRDefault="00E22121" w:rsidP="00285781">
            <w:pPr>
              <w:pStyle w:val="Kopf8ptafz"/>
            </w:pPr>
            <w:r>
              <w:t>Ich kann schon lesen, zuhören und Arbeitsanweisungen befolgen.</w:t>
            </w:r>
          </w:p>
        </w:tc>
      </w:tr>
      <w:tr w:rsidR="00E22121" w:rsidRPr="00B51DE9" w:rsidTr="00285781">
        <w:tblPrEx>
          <w:tblCellMar>
            <w:bottom w:w="0" w:type="dxa"/>
          </w:tblCellMar>
        </w:tblPrEx>
        <w:trPr>
          <w:trHeight w:val="443"/>
        </w:trPr>
        <w:tc>
          <w:tcPr>
            <w:tcW w:w="4818" w:type="dxa"/>
            <w:gridSpan w:val="5"/>
            <w:vMerge/>
            <w:tcBorders>
              <w:left w:val="single" w:sz="4" w:space="0" w:color="auto"/>
              <w:right w:val="single" w:sz="4" w:space="0" w:color="auto"/>
            </w:tcBorders>
          </w:tcPr>
          <w:p w:rsidR="00E22121" w:rsidRDefault="00E22121" w:rsidP="00285781">
            <w:pPr>
              <w:pStyle w:val="Tabelle6pt"/>
            </w:pPr>
          </w:p>
        </w:tc>
        <w:tc>
          <w:tcPr>
            <w:tcW w:w="4821" w:type="dxa"/>
            <w:gridSpan w:val="6"/>
            <w:tcBorders>
              <w:left w:val="single" w:sz="4" w:space="0" w:color="auto"/>
              <w:right w:val="single" w:sz="4" w:space="0" w:color="auto"/>
            </w:tcBorders>
          </w:tcPr>
          <w:p w:rsidR="00E22121" w:rsidRDefault="00E22121" w:rsidP="00285781">
            <w:pPr>
              <w:pStyle w:val="Tabelle6pt"/>
            </w:pPr>
            <w:r>
              <w:t>Wofür Sie das benötigen:</w:t>
            </w:r>
          </w:p>
          <w:p w:rsidR="00E22121" w:rsidRDefault="00E22121" w:rsidP="00285781">
            <w:pPr>
              <w:pStyle w:val="Kopf8ptafz"/>
            </w:pPr>
            <w:r w:rsidRPr="007A2576">
              <w:t>Zur Herstellung von: Broschuren, Mappen, Schachteln</w:t>
            </w:r>
          </w:p>
        </w:tc>
      </w:tr>
      <w:tr w:rsidR="00E22121" w:rsidRPr="00B51DE9" w:rsidTr="00285781">
        <w:tblPrEx>
          <w:tblCellMar>
            <w:bottom w:w="0" w:type="dxa"/>
          </w:tblCellMar>
        </w:tblPrEx>
        <w:trPr>
          <w:trHeight w:val="443"/>
        </w:trPr>
        <w:tc>
          <w:tcPr>
            <w:tcW w:w="4818" w:type="dxa"/>
            <w:gridSpan w:val="5"/>
            <w:vMerge/>
            <w:tcBorders>
              <w:left w:val="single" w:sz="4" w:space="0" w:color="auto"/>
              <w:right w:val="single" w:sz="4" w:space="0" w:color="auto"/>
            </w:tcBorders>
          </w:tcPr>
          <w:p w:rsidR="00E22121" w:rsidRDefault="00E22121" w:rsidP="00285781">
            <w:pPr>
              <w:pStyle w:val="Tabelle6pt"/>
            </w:pPr>
          </w:p>
        </w:tc>
        <w:tc>
          <w:tcPr>
            <w:tcW w:w="4821" w:type="dxa"/>
            <w:gridSpan w:val="6"/>
            <w:tcBorders>
              <w:left w:val="single" w:sz="4" w:space="0" w:color="auto"/>
              <w:right w:val="single" w:sz="4" w:space="0" w:color="auto"/>
            </w:tcBorders>
          </w:tcPr>
          <w:p w:rsidR="00E22121" w:rsidRDefault="00E22121" w:rsidP="00285781">
            <w:pPr>
              <w:pStyle w:val="Tabelle6pt"/>
            </w:pPr>
            <w:r>
              <w:t>Wie Sie Ihr Können prüfen können:</w:t>
            </w:r>
          </w:p>
          <w:p w:rsidR="00E22121" w:rsidRPr="00234B66" w:rsidRDefault="00E22121" w:rsidP="00955A1A">
            <w:pPr>
              <w:pStyle w:val="Kopf8ptafz"/>
              <w:numPr>
                <w:ilvl w:val="0"/>
                <w:numId w:val="0"/>
              </w:numPr>
              <w:ind w:left="227"/>
            </w:pPr>
          </w:p>
        </w:tc>
      </w:tr>
    </w:tbl>
    <w:p w:rsidR="00285781" w:rsidRDefault="006712FC" w:rsidP="00285781">
      <w:r>
        <w:rPr>
          <w:noProof/>
          <w:sz w:val="24"/>
          <w:lang w:eastAsia="de-DE"/>
        </w:rPr>
        <w:drawing>
          <wp:anchor distT="0" distB="0" distL="114300" distR="114300" simplePos="0" relativeHeight="251660288" behindDoc="0" locked="0" layoutInCell="0" allowOverlap="1" wp14:anchorId="0E8DFA7A" wp14:editId="77CED895">
            <wp:simplePos x="0" y="0"/>
            <wp:positionH relativeFrom="rightMargin">
              <wp:posOffset>98425</wp:posOffset>
            </wp:positionH>
            <wp:positionV relativeFrom="paragraph">
              <wp:posOffset>32385</wp:posOffset>
            </wp:positionV>
            <wp:extent cx="345440" cy="323850"/>
            <wp:effectExtent l="0" t="0" r="0" b="0"/>
            <wp:wrapNone/>
            <wp:docPr id="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661312" behindDoc="0" locked="0" layoutInCell="0" allowOverlap="1" wp14:anchorId="5557CA28" wp14:editId="23F34E74">
            <wp:simplePos x="0" y="0"/>
            <wp:positionH relativeFrom="rightMargin">
              <wp:posOffset>458470</wp:posOffset>
            </wp:positionH>
            <wp:positionV relativeFrom="paragraph">
              <wp:posOffset>32385</wp:posOffset>
            </wp:positionV>
            <wp:extent cx="345440" cy="323850"/>
            <wp:effectExtent l="0" t="0" r="0" b="0"/>
            <wp:wrapNone/>
            <wp:docPr id="1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662336" behindDoc="0" locked="0" layoutInCell="0" allowOverlap="1" wp14:anchorId="48157D86" wp14:editId="7B7D5F28">
            <wp:simplePos x="0" y="0"/>
            <wp:positionH relativeFrom="rightMargin">
              <wp:posOffset>832485</wp:posOffset>
            </wp:positionH>
            <wp:positionV relativeFrom="paragraph">
              <wp:posOffset>32385</wp:posOffset>
            </wp:positionV>
            <wp:extent cx="345440" cy="323850"/>
            <wp:effectExtent l="0" t="0" r="0" b="0"/>
            <wp:wrapNone/>
            <wp:docPr id="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lang w:eastAsia="de-DE"/>
        </w:rPr>
        <w:drawing>
          <wp:anchor distT="0" distB="0" distL="114300" distR="114300" simplePos="0" relativeHeight="251663360" behindDoc="0" locked="0" layoutInCell="0" allowOverlap="1" wp14:anchorId="13B88DCD" wp14:editId="2A24A626">
            <wp:simplePos x="0" y="0"/>
            <wp:positionH relativeFrom="rightMargin">
              <wp:posOffset>117475</wp:posOffset>
            </wp:positionH>
            <wp:positionV relativeFrom="paragraph">
              <wp:posOffset>2395855</wp:posOffset>
            </wp:positionV>
            <wp:extent cx="323850" cy="323850"/>
            <wp:effectExtent l="0" t="0" r="0" b="0"/>
            <wp:wrapNone/>
            <wp:docPr id="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85781" w:rsidRPr="00DE4890" w:rsidTr="00285781">
        <w:trPr>
          <w:trHeight w:val="397"/>
        </w:trPr>
        <w:tc>
          <w:tcPr>
            <w:tcW w:w="1470" w:type="dxa"/>
            <w:shd w:val="clear" w:color="auto" w:fill="D9D9D9" w:themeFill="background1" w:themeFillShade="D9"/>
            <w:vAlign w:val="center"/>
          </w:tcPr>
          <w:p w:rsidR="00285781" w:rsidRPr="00DE4890" w:rsidRDefault="00285781" w:rsidP="00285781">
            <w:pPr>
              <w:pStyle w:val="TabelleKopfmitte"/>
            </w:pPr>
            <w:r>
              <w:t>Phase</w:t>
            </w:r>
          </w:p>
        </w:tc>
        <w:tc>
          <w:tcPr>
            <w:tcW w:w="940" w:type="dxa"/>
            <w:shd w:val="clear" w:color="auto" w:fill="D9D9D9" w:themeFill="background1" w:themeFillShade="D9"/>
            <w:vAlign w:val="center"/>
          </w:tcPr>
          <w:p w:rsidR="00285781" w:rsidRPr="00DE4890" w:rsidRDefault="00285781" w:rsidP="00285781">
            <w:pPr>
              <w:pStyle w:val="TabelleKopfmitte"/>
            </w:pPr>
            <w:r>
              <w:t>Zeit</w:t>
            </w:r>
          </w:p>
        </w:tc>
        <w:tc>
          <w:tcPr>
            <w:tcW w:w="4961" w:type="dxa"/>
            <w:shd w:val="clear" w:color="auto" w:fill="D9D9D9" w:themeFill="background1" w:themeFillShade="D9"/>
            <w:vAlign w:val="center"/>
          </w:tcPr>
          <w:p w:rsidR="00285781" w:rsidRPr="00DE4890" w:rsidRDefault="00285781" w:rsidP="00285781">
            <w:pPr>
              <w:pStyle w:val="TabelleKopfmitte"/>
            </w:pPr>
            <w:r>
              <w:t>Aufgabe</w:t>
            </w:r>
          </w:p>
        </w:tc>
      </w:tr>
      <w:tr w:rsidR="00285781" w:rsidRPr="00DE4890" w:rsidTr="00285781">
        <w:trPr>
          <w:trHeight w:val="1444"/>
        </w:trPr>
        <w:tc>
          <w:tcPr>
            <w:tcW w:w="1470" w:type="dxa"/>
            <w:vMerge w:val="restart"/>
            <w:shd w:val="clear" w:color="auto" w:fill="auto"/>
            <w:vAlign w:val="center"/>
          </w:tcPr>
          <w:p w:rsidR="00285781" w:rsidRPr="00F0156F" w:rsidRDefault="006712FC" w:rsidP="00285781">
            <w:pPr>
              <w:pStyle w:val="Textkrpermitte"/>
            </w:pPr>
            <w:r>
              <w:rPr>
                <w:noProof/>
                <w:sz w:val="24"/>
              </w:rPr>
              <w:drawing>
                <wp:anchor distT="0" distB="0" distL="114300" distR="114300" simplePos="0" relativeHeight="251659264" behindDoc="0" locked="0" layoutInCell="0" allowOverlap="1" wp14:anchorId="5B06CDE1" wp14:editId="2F1514EB">
                  <wp:simplePos x="0" y="0"/>
                  <wp:positionH relativeFrom="rightMargin">
                    <wp:posOffset>887095</wp:posOffset>
                  </wp:positionH>
                  <wp:positionV relativeFrom="paragraph">
                    <wp:posOffset>965200</wp:posOffset>
                  </wp:positionV>
                  <wp:extent cx="345440" cy="323850"/>
                  <wp:effectExtent l="0" t="0" r="0" b="0"/>
                  <wp:wrapNone/>
                  <wp:docPr id="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sidRPr="00FC0F56">
              <w:rPr>
                <w:noProof/>
              </w:rPr>
              <w:drawing>
                <wp:inline distT="0" distB="0" distL="0" distR="0" wp14:anchorId="56D04F97" wp14:editId="108A33FE">
                  <wp:extent cx="532800" cy="324000"/>
                  <wp:effectExtent l="0" t="0" r="635" b="0"/>
                  <wp:docPr id="1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vMerge w:val="restart"/>
            <w:shd w:val="clear" w:color="auto" w:fill="auto"/>
            <w:vAlign w:val="center"/>
          </w:tcPr>
          <w:p w:rsidR="00285781" w:rsidRPr="00DE4890" w:rsidRDefault="00285781" w:rsidP="00285781">
            <w:pPr>
              <w:pStyle w:val="Textkrper"/>
            </w:pPr>
            <w:r>
              <w:t>10 min</w:t>
            </w:r>
          </w:p>
        </w:tc>
        <w:tc>
          <w:tcPr>
            <w:tcW w:w="4961" w:type="dxa"/>
            <w:shd w:val="clear" w:color="auto" w:fill="auto"/>
            <w:vAlign w:val="center"/>
          </w:tcPr>
          <w:p w:rsidR="00285781" w:rsidRDefault="00285781" w:rsidP="00285781">
            <w:pPr>
              <w:pStyle w:val="Textkrper"/>
            </w:pPr>
            <w:r w:rsidRPr="009E25B4">
              <w:t>Bilden Sie Arbeitsgruppe zu je drei Schüler und Schül</w:t>
            </w:r>
            <w:r w:rsidRPr="009E25B4">
              <w:t>e</w:t>
            </w:r>
            <w:r w:rsidRPr="009E25B4">
              <w:t>rinnen.</w:t>
            </w:r>
          </w:p>
          <w:p w:rsidR="00285781" w:rsidRDefault="00285781" w:rsidP="00285781">
            <w:pPr>
              <w:pStyle w:val="Abstandszeile"/>
              <w:rPr>
                <w:noProof/>
              </w:rPr>
            </w:pPr>
          </w:p>
          <w:p w:rsidR="00285781" w:rsidRPr="009E25B4" w:rsidRDefault="00285781" w:rsidP="00285781">
            <w:pPr>
              <w:pStyle w:val="Textkrper"/>
            </w:pPr>
            <w:r>
              <w:rPr>
                <w:noProof/>
              </w:rPr>
              <w:t>Falten Sie die drei ausgeteilten Materialmuster (Papier, Karton, Pappe). Beschreiben Sie welche Auswirkungen das Falten auf das jeweilige Material hat.</w:t>
            </w:r>
          </w:p>
        </w:tc>
      </w:tr>
      <w:tr w:rsidR="00285781" w:rsidRPr="00DE4890" w:rsidTr="00285781">
        <w:trPr>
          <w:trHeight w:val="624"/>
        </w:trPr>
        <w:tc>
          <w:tcPr>
            <w:tcW w:w="1470" w:type="dxa"/>
            <w:vMerge/>
            <w:shd w:val="clear" w:color="auto" w:fill="auto"/>
            <w:vAlign w:val="center"/>
          </w:tcPr>
          <w:p w:rsidR="00285781" w:rsidRPr="00F0156F" w:rsidRDefault="00285781" w:rsidP="00285781">
            <w:pPr>
              <w:pStyle w:val="Textkrpermitte"/>
            </w:pPr>
          </w:p>
        </w:tc>
        <w:tc>
          <w:tcPr>
            <w:tcW w:w="940" w:type="dxa"/>
            <w:vMerge/>
            <w:shd w:val="clear" w:color="auto" w:fill="auto"/>
            <w:vAlign w:val="center"/>
          </w:tcPr>
          <w:p w:rsidR="00285781" w:rsidRPr="00DE4890" w:rsidRDefault="00285781" w:rsidP="00285781">
            <w:pPr>
              <w:pStyle w:val="Textkrper"/>
            </w:pPr>
          </w:p>
        </w:tc>
        <w:tc>
          <w:tcPr>
            <w:tcW w:w="4961" w:type="dxa"/>
            <w:shd w:val="clear" w:color="auto" w:fill="auto"/>
            <w:vAlign w:val="center"/>
          </w:tcPr>
          <w:p w:rsidR="00285781" w:rsidRPr="00DE4890" w:rsidRDefault="00285781" w:rsidP="00285781">
            <w:pPr>
              <w:pStyle w:val="Textkrper"/>
              <w:rPr>
                <w:noProof/>
              </w:rPr>
            </w:pPr>
            <w:r>
              <w:rPr>
                <w:noProof/>
              </w:rPr>
              <w:t>Erarbeiten Sie Lösungsvorschläge wie diese Auswirkungen vermindert bzw. vermieden werden können.</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20F94C7A" wp14:editId="16F79673">
                  <wp:extent cx="323215" cy="323215"/>
                  <wp:effectExtent l="0" t="0" r="635" b="63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7 min</w:t>
            </w:r>
          </w:p>
        </w:tc>
        <w:tc>
          <w:tcPr>
            <w:tcW w:w="4961" w:type="dxa"/>
            <w:shd w:val="clear" w:color="auto" w:fill="auto"/>
            <w:vAlign w:val="center"/>
          </w:tcPr>
          <w:p w:rsidR="00285781" w:rsidRPr="00DE4890" w:rsidRDefault="00285781" w:rsidP="00285781">
            <w:pPr>
              <w:pStyle w:val="Textkrper"/>
              <w:rPr>
                <w:noProof/>
              </w:rPr>
            </w:pPr>
            <w:r>
              <w:rPr>
                <w:noProof/>
              </w:rPr>
              <w:t>Besprechen Sie im Plenum ihre Beobachtungen und unterschiedlichen Lösungsvorschläge.</w:t>
            </w:r>
          </w:p>
        </w:tc>
      </w:tr>
      <w:tr w:rsidR="00285781" w:rsidRPr="00DE4890" w:rsidTr="00285781">
        <w:trPr>
          <w:trHeight w:val="624"/>
        </w:trPr>
        <w:tc>
          <w:tcPr>
            <w:tcW w:w="1470" w:type="dxa"/>
            <w:shd w:val="clear" w:color="auto" w:fill="auto"/>
            <w:vAlign w:val="center"/>
          </w:tcPr>
          <w:p w:rsidR="00285781" w:rsidRDefault="00285781" w:rsidP="00285781">
            <w:pPr>
              <w:pStyle w:val="Textkrpermitte"/>
              <w:rPr>
                <w:noProof/>
              </w:rPr>
            </w:pPr>
            <w:r>
              <w:rPr>
                <w:noProof/>
              </w:rPr>
              <w:drawing>
                <wp:inline distT="0" distB="0" distL="0" distR="0" wp14:anchorId="3353811C" wp14:editId="258CE604">
                  <wp:extent cx="298450" cy="323215"/>
                  <wp:effectExtent l="0" t="0" r="6350" b="63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285781" w:rsidRDefault="00285781" w:rsidP="00285781">
            <w:pPr>
              <w:pStyle w:val="Textkrper"/>
            </w:pPr>
            <w:r>
              <w:t>18 min</w:t>
            </w:r>
          </w:p>
        </w:tc>
        <w:tc>
          <w:tcPr>
            <w:tcW w:w="4961" w:type="dxa"/>
            <w:shd w:val="clear" w:color="auto" w:fill="auto"/>
            <w:vAlign w:val="center"/>
          </w:tcPr>
          <w:p w:rsidR="00285781" w:rsidRDefault="0085594F" w:rsidP="00285781">
            <w:pPr>
              <w:pStyle w:val="Textkrper"/>
              <w:rPr>
                <w:noProof/>
              </w:rPr>
            </w:pPr>
            <w:r w:rsidRPr="00AA18D1">
              <w:rPr>
                <w:noProof/>
              </w:rPr>
              <w:drawing>
                <wp:anchor distT="0" distB="0" distL="114300" distR="114300" simplePos="0" relativeHeight="251882496" behindDoc="0" locked="0" layoutInCell="1" allowOverlap="1" wp14:anchorId="2960EEF0" wp14:editId="06BB2B9B">
                  <wp:simplePos x="0" y="0"/>
                  <wp:positionH relativeFrom="column">
                    <wp:posOffset>3559175</wp:posOffset>
                  </wp:positionH>
                  <wp:positionV relativeFrom="paragraph">
                    <wp:posOffset>-124460</wp:posOffset>
                  </wp:positionV>
                  <wp:extent cx="323850" cy="32385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rPr>
              <w:t>Lesen Sie den Text und füllen Sie das Arbeitsblatt aus.</w:t>
            </w:r>
          </w:p>
        </w:tc>
      </w:tr>
    </w:tbl>
    <w:p w:rsidR="00285781" w:rsidRDefault="00285781" w:rsidP="00285781">
      <w:pPr>
        <w:pStyle w:val="berschrift1"/>
      </w:pPr>
      <w:r>
        <w:t>Text - Spezielle Verarbeitungstechniken</w:t>
      </w:r>
    </w:p>
    <w:p w:rsidR="00285781" w:rsidRDefault="00285781" w:rsidP="00285781">
      <w:pPr>
        <w:pStyle w:val="berschrift3"/>
      </w:pPr>
      <w:r>
        <w:t>Ritzen</w:t>
      </w:r>
    </w:p>
    <w:p w:rsidR="00285781" w:rsidRDefault="00285781" w:rsidP="00285781">
      <w:pPr>
        <w:pStyle w:val="Textkrper"/>
      </w:pPr>
      <w:r>
        <w:t>Das Ritzen ermöglicht ein leichteres Umbiegen dicker Materialien. Dieses Verfahren wird vor allem bei der Herstellung von Kästen aus Pappe eingesetzt. Dabei wird das Material von einer Seite bis zu zwei Dritteln eingeschnitten. Materialien wie Papier, welche wen</w:t>
      </w:r>
      <w:r>
        <w:t>i</w:t>
      </w:r>
      <w:r>
        <w:t>ger als 0,2</w:t>
      </w:r>
      <w:r w:rsidR="006712FC">
        <w:t>mm</w:t>
      </w:r>
      <w:r>
        <w:t xml:space="preserve"> dick sind, sind deshalb nicht geeignet. Das Ritzen erfolgt nach dem Pri</w:t>
      </w:r>
      <w:r>
        <w:t>n</w:t>
      </w:r>
      <w:r>
        <w:t>zip der Materialschwächung. Das Ritzen erfolgt bei handwerklichen Arbeiten mit einem Messer.</w:t>
      </w:r>
    </w:p>
    <w:p w:rsidR="00285781" w:rsidRDefault="00285781" w:rsidP="00285781">
      <w:pPr>
        <w:pStyle w:val="berschrift3"/>
      </w:pPr>
      <w:r>
        <w:t>Rillen</w:t>
      </w:r>
    </w:p>
    <w:p w:rsidR="00285781" w:rsidRDefault="00285781" w:rsidP="00285781">
      <w:pPr>
        <w:pStyle w:val="Textkrper"/>
      </w:pPr>
      <w:r>
        <w:t>Durch das Rillen wird Material verformt. Man spricht hier vom Prinzip der Materialve</w:t>
      </w:r>
      <w:r>
        <w:t>r</w:t>
      </w:r>
      <w:r>
        <w:t>formung. Dabei wird das Material in seiner inneren Struktur so verändert, dass Spa</w:t>
      </w:r>
      <w:r>
        <w:t>n</w:t>
      </w:r>
      <w:r>
        <w:t>nungen beim Umbiegen verringert werden. Das Rillen hat in der Druckverarbeitung die größte Bedeutung. Zum Beispiel erfordern Umschläge von Broschuren aus Karton für ein leichtes Öffnen und Umlegen, ein Rillen des Materials. Gerillt werden können nahezu alle Materialien. Dazu gehören Folien, Papier, Karton (dicker als Papier) und Pappe (d</w:t>
      </w:r>
      <w:r>
        <w:t>i</w:t>
      </w:r>
      <w:r>
        <w:t>cker als Karton, kann bis zu 5</w:t>
      </w:r>
      <w:r w:rsidR="006712FC">
        <w:t>mm</w:t>
      </w:r>
      <w:r>
        <w:t xml:space="preserve"> stark sein). Das Rillen verhindert ein Brechen des M</w:t>
      </w:r>
      <w:r>
        <w:t>a</w:t>
      </w:r>
      <w:r>
        <w:t xml:space="preserve">terials sowie ein Abplatzen der Druckfarbe (das Papierweiß wird sichtbar). Das Rillen erfolgt maschinell mit folgenden Werkzeugen: </w:t>
      </w:r>
      <w:proofErr w:type="spellStart"/>
      <w:r>
        <w:t>Rillbalken</w:t>
      </w:r>
      <w:proofErr w:type="spellEnd"/>
      <w:r>
        <w:t xml:space="preserve"> oder rotierende </w:t>
      </w:r>
      <w:proofErr w:type="spellStart"/>
      <w:r>
        <w:t>Rillscheiben</w:t>
      </w:r>
      <w:proofErr w:type="spellEnd"/>
      <w:r>
        <w:t>. Dabei entstehen eine vertiefte Rille und ein halbkreisförmiger Wulst (Wölbung) auf der Gegenseite. Das Material wird dabei nur eingedrückt und nicht geschwächt.</w:t>
      </w:r>
    </w:p>
    <w:p w:rsidR="00095160" w:rsidRDefault="00095160" w:rsidP="00285781">
      <w:pPr>
        <w:pStyle w:val="Textkrper"/>
      </w:pPr>
    </w:p>
    <w:p w:rsidR="00F3537D" w:rsidRDefault="00F3537D" w:rsidP="00285781">
      <w:pPr>
        <w:pStyle w:val="Textkrper"/>
      </w:pPr>
    </w:p>
    <w:tbl>
      <w:tblPr>
        <w:tblStyle w:val="Tabellenraster"/>
        <w:tblW w:w="0" w:type="auto"/>
        <w:tblLook w:val="04A0" w:firstRow="1" w:lastRow="0" w:firstColumn="1" w:lastColumn="0" w:noHBand="0" w:noVBand="1"/>
      </w:tblPr>
      <w:tblGrid>
        <w:gridCol w:w="7510"/>
      </w:tblGrid>
      <w:tr w:rsidR="00D159D2" w:rsidTr="00D159D2">
        <w:tc>
          <w:tcPr>
            <w:tcW w:w="7510" w:type="dxa"/>
          </w:tcPr>
          <w:p w:rsidR="00D159D2" w:rsidRPr="00F3537D" w:rsidRDefault="00D159D2" w:rsidP="00D159D2">
            <w:pPr>
              <w:pStyle w:val="Textkrper"/>
              <w:rPr>
                <w:highlight w:val="lightGray"/>
              </w:rPr>
            </w:pPr>
            <w:r w:rsidRPr="00F3537D">
              <w:rPr>
                <w:highlight w:val="lightGray"/>
              </w:rPr>
              <w:t>PLATZHALTERN – HIER GGF</w:t>
            </w:r>
            <w:r w:rsidR="00095160">
              <w:rPr>
                <w:highlight w:val="lightGray"/>
              </w:rPr>
              <w:t>.</w:t>
            </w:r>
            <w:r w:rsidRPr="00F3537D">
              <w:rPr>
                <w:highlight w:val="lightGray"/>
              </w:rPr>
              <w:t xml:space="preserve"> DIE ABBILDUNG EINER </w:t>
            </w:r>
          </w:p>
          <w:p w:rsidR="00D159D2" w:rsidRDefault="00D159D2" w:rsidP="00D159D2">
            <w:pPr>
              <w:pStyle w:val="Textkrper"/>
            </w:pPr>
            <w:r w:rsidRPr="00F3537D">
              <w:rPr>
                <w:highlight w:val="lightGray"/>
              </w:rPr>
              <w:t>„SCHEMATISCHEN DARST</w:t>
            </w:r>
            <w:r>
              <w:rPr>
                <w:highlight w:val="lightGray"/>
              </w:rPr>
              <w:t>E</w:t>
            </w:r>
            <w:r w:rsidR="00095160">
              <w:rPr>
                <w:highlight w:val="lightGray"/>
              </w:rPr>
              <w:t>LLUNG DES RILLENS“ EINF</w:t>
            </w:r>
            <w:r w:rsidRPr="00F3537D">
              <w:rPr>
                <w:highlight w:val="lightGray"/>
              </w:rPr>
              <w:t>ÜGEN</w:t>
            </w:r>
          </w:p>
          <w:p w:rsidR="00D159D2" w:rsidRDefault="00D159D2" w:rsidP="00D159D2">
            <w:pPr>
              <w:pStyle w:val="Textkrper"/>
            </w:pPr>
          </w:p>
          <w:p w:rsidR="00D159D2" w:rsidRDefault="00D159D2" w:rsidP="00D159D2">
            <w:pPr>
              <w:pStyle w:val="Textkrper"/>
            </w:pPr>
          </w:p>
          <w:p w:rsidR="00D159D2" w:rsidRDefault="00D159D2" w:rsidP="00D159D2">
            <w:pPr>
              <w:pStyle w:val="Textkrper"/>
            </w:pPr>
          </w:p>
          <w:p w:rsidR="00D159D2" w:rsidRDefault="00D159D2" w:rsidP="00D159D2">
            <w:pPr>
              <w:pStyle w:val="Textkrper"/>
            </w:pPr>
          </w:p>
          <w:p w:rsidR="00D159D2" w:rsidRDefault="00D159D2" w:rsidP="00D159D2">
            <w:pPr>
              <w:pStyle w:val="Textkrper"/>
            </w:pPr>
          </w:p>
          <w:p w:rsidR="00D159D2" w:rsidRDefault="00D159D2" w:rsidP="00D159D2">
            <w:pPr>
              <w:pStyle w:val="Textkrper"/>
            </w:pPr>
          </w:p>
        </w:tc>
      </w:tr>
    </w:tbl>
    <w:p w:rsidR="00FE77D0" w:rsidRDefault="00FE77D0" w:rsidP="00FE77D0">
      <w:pPr>
        <w:pStyle w:val="Textkrper"/>
      </w:pPr>
    </w:p>
    <w:p w:rsidR="00285781" w:rsidRDefault="00285781" w:rsidP="00285781">
      <w:pPr>
        <w:pStyle w:val="berschrift3"/>
      </w:pPr>
      <w:r>
        <w:t>Nuten</w:t>
      </w:r>
    </w:p>
    <w:p w:rsidR="00FE77D0" w:rsidRDefault="00285781" w:rsidP="00FE77D0">
      <w:pPr>
        <w:pStyle w:val="Textkrper"/>
      </w:pPr>
      <w:r w:rsidRPr="00FE77D0">
        <w:t xml:space="preserve">Beim Nuten wird ein dreieckiger oder rechteckiger Span aus dem Material (meist Pappe mit </w:t>
      </w:r>
      <w:proofErr w:type="gramStart"/>
      <w:r w:rsidRPr="00FE77D0">
        <w:t>einer Dicke</w:t>
      </w:r>
      <w:proofErr w:type="gramEnd"/>
      <w:r w:rsidRPr="00FE77D0">
        <w:t xml:space="preserve"> von mehr als 2</w:t>
      </w:r>
      <w:r w:rsidR="006712FC">
        <w:t>mm</w:t>
      </w:r>
      <w:r w:rsidRPr="00FE77D0">
        <w:t>) geschnitten. Das Verfahren erfolgt nach dem Prinzip der Materialschwächung. Für das Nuten werden spezielle Maschinen mit schräg stehe</w:t>
      </w:r>
      <w:r w:rsidRPr="00FE77D0">
        <w:t>n</w:t>
      </w:r>
      <w:r w:rsidRPr="00FE77D0">
        <w:t>den Nutmessern und Spanaushebern eingesetzt. In der Druckverarbeitung wird das Nuten so gut wie gar nicht eingesetzt. Gelegentlich wird es für Ordner aus dicken Pa</w:t>
      </w:r>
      <w:r w:rsidRPr="00FE77D0">
        <w:t>p</w:t>
      </w:r>
      <w:r w:rsidRPr="00FE77D0">
        <w:t>pen verwendet.</w:t>
      </w:r>
    </w:p>
    <w:p w:rsidR="00D159D2" w:rsidRPr="00FE77D0" w:rsidRDefault="00D159D2" w:rsidP="00FE77D0">
      <w:pPr>
        <w:pStyle w:val="Textkrper"/>
      </w:pPr>
    </w:p>
    <w:tbl>
      <w:tblPr>
        <w:tblStyle w:val="Tabellenraster"/>
        <w:tblW w:w="0" w:type="auto"/>
        <w:tblLook w:val="04A0" w:firstRow="1" w:lastRow="0" w:firstColumn="1" w:lastColumn="0" w:noHBand="0" w:noVBand="1"/>
      </w:tblPr>
      <w:tblGrid>
        <w:gridCol w:w="7510"/>
      </w:tblGrid>
      <w:tr w:rsidR="00D159D2" w:rsidTr="00D159D2">
        <w:tc>
          <w:tcPr>
            <w:tcW w:w="7510" w:type="dxa"/>
          </w:tcPr>
          <w:p w:rsidR="00D159D2" w:rsidRPr="00F3537D" w:rsidRDefault="00D159D2" w:rsidP="00D159D2">
            <w:pPr>
              <w:pStyle w:val="Textkrper"/>
              <w:rPr>
                <w:highlight w:val="lightGray"/>
              </w:rPr>
            </w:pPr>
            <w:r w:rsidRPr="00F3537D">
              <w:rPr>
                <w:highlight w:val="lightGray"/>
              </w:rPr>
              <w:t>PLATZHALTERN – HIER GGF</w:t>
            </w:r>
            <w:r w:rsidR="00095160">
              <w:rPr>
                <w:highlight w:val="lightGray"/>
              </w:rPr>
              <w:t>.</w:t>
            </w:r>
            <w:r w:rsidRPr="00F3537D">
              <w:rPr>
                <w:highlight w:val="lightGray"/>
              </w:rPr>
              <w:t xml:space="preserve"> DIE ABBILDUNG EINER </w:t>
            </w:r>
          </w:p>
          <w:p w:rsidR="00D159D2" w:rsidRDefault="00D159D2" w:rsidP="00D159D2">
            <w:pPr>
              <w:pStyle w:val="Textkrper"/>
            </w:pPr>
            <w:r w:rsidRPr="00F3537D">
              <w:rPr>
                <w:highlight w:val="lightGray"/>
              </w:rPr>
              <w:t>„</w:t>
            </w:r>
            <w:r>
              <w:rPr>
                <w:highlight w:val="lightGray"/>
              </w:rPr>
              <w:t>ANORDNUNG NUTMESSER UND DURCHLAUFRICHTUNG SPANAUSHEBER</w:t>
            </w:r>
            <w:r w:rsidR="00095160">
              <w:rPr>
                <w:highlight w:val="lightGray"/>
              </w:rPr>
              <w:t>“ EINF</w:t>
            </w:r>
            <w:r w:rsidRPr="00F3537D">
              <w:rPr>
                <w:highlight w:val="lightGray"/>
              </w:rPr>
              <w:t>ÜGEN</w:t>
            </w: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tc>
      </w:tr>
    </w:tbl>
    <w:p w:rsidR="00FE77D0" w:rsidRDefault="00FE77D0" w:rsidP="00285781">
      <w:pPr>
        <w:pStyle w:val="Abstandszeile"/>
      </w:pPr>
    </w:p>
    <w:p w:rsidR="00285781" w:rsidRPr="00FE77D0" w:rsidRDefault="00285781" w:rsidP="00FE77D0">
      <w:pPr>
        <w:pStyle w:val="Textkrper"/>
      </w:pPr>
      <w:r w:rsidRPr="00FE77D0">
        <w:t xml:space="preserve">Je dicker ein Material ist, desto schwieriger ist grundsätzlich das Biegen, ohne dass die Oberfläche des Materials einreißt. Rillen, Ritzen und Nuten dienen dazu, das Material an einer bestimmten Stelle leichter </w:t>
      </w:r>
      <w:proofErr w:type="spellStart"/>
      <w:r w:rsidRPr="00FE77D0">
        <w:t>umbiegbar</w:t>
      </w:r>
      <w:proofErr w:type="spellEnd"/>
      <w:r w:rsidRPr="00FE77D0">
        <w:t xml:space="preserve"> zu machen.</w:t>
      </w:r>
    </w:p>
    <w:p w:rsidR="00FE77D0" w:rsidRDefault="00FE77D0">
      <w:pPr>
        <w:spacing w:line="240" w:lineRule="exact"/>
        <w:rPr>
          <w:sz w:val="16"/>
          <w:lang w:eastAsia="de-DE"/>
        </w:rPr>
      </w:pPr>
      <w:r>
        <w:br w:type="page"/>
      </w:r>
    </w:p>
    <w:p w:rsidR="00BC2107" w:rsidRPr="00BC2107" w:rsidRDefault="008F1F5C" w:rsidP="00BC2107">
      <w:pPr>
        <w:pStyle w:val="AufgabeEbene1"/>
      </w:pPr>
      <w:r>
        <w:lastRenderedPageBreak/>
        <w:t>F</w:t>
      </w:r>
      <w:r w:rsidR="00BC2107" w:rsidRPr="00BC2107">
        <w:t>üllen Sie die folgende Tabelle aus.</w:t>
      </w:r>
    </w:p>
    <w:p w:rsidR="00285781" w:rsidRDefault="00285781" w:rsidP="00285781">
      <w:pPr>
        <w:pStyle w:val="Abstandszeile"/>
      </w:pPr>
      <w:r>
        <w:rPr>
          <w:noProof/>
          <w:sz w:val="24"/>
        </w:rPr>
        <w:drawing>
          <wp:anchor distT="0" distB="0" distL="114300" distR="114300" simplePos="0" relativeHeight="251674624" behindDoc="0" locked="0" layoutInCell="0" allowOverlap="1" wp14:anchorId="5584988C" wp14:editId="5ADD1863">
            <wp:simplePos x="0" y="0"/>
            <wp:positionH relativeFrom="rightMargin">
              <wp:posOffset>178060</wp:posOffset>
            </wp:positionH>
            <wp:positionV relativeFrom="paragraph">
              <wp:posOffset>135255</wp:posOffset>
            </wp:positionV>
            <wp:extent cx="348615" cy="320040"/>
            <wp:effectExtent l="0" t="0" r="0" b="3810"/>
            <wp:wrapNone/>
            <wp:docPr id="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5781" w:rsidRDefault="0085594F" w:rsidP="00285781">
      <w:pPr>
        <w:pStyle w:val="Abstandszeile"/>
      </w:pPr>
      <w:r w:rsidRPr="00AA18D1">
        <w:rPr>
          <w:noProof/>
        </w:rPr>
        <w:drawing>
          <wp:anchor distT="0" distB="0" distL="114300" distR="114300" simplePos="0" relativeHeight="251884544" behindDoc="0" locked="0" layoutInCell="1" allowOverlap="1" wp14:anchorId="6EFD6C86" wp14:editId="0B39335D">
            <wp:simplePos x="0" y="0"/>
            <wp:positionH relativeFrom="column">
              <wp:posOffset>-78740</wp:posOffset>
            </wp:positionH>
            <wp:positionV relativeFrom="paragraph">
              <wp:posOffset>35370</wp:posOffset>
            </wp:positionV>
            <wp:extent cx="323850" cy="323850"/>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2576" behindDoc="0" locked="0" layoutInCell="0" allowOverlap="1" wp14:anchorId="2C7432CE" wp14:editId="00CDCF46">
            <wp:simplePos x="0" y="0"/>
            <wp:positionH relativeFrom="rightMargin">
              <wp:posOffset>-1601470</wp:posOffset>
            </wp:positionH>
            <wp:positionV relativeFrom="paragraph">
              <wp:posOffset>26893</wp:posOffset>
            </wp:positionV>
            <wp:extent cx="348615" cy="320040"/>
            <wp:effectExtent l="0" t="0" r="0" b="3810"/>
            <wp:wrapNone/>
            <wp:docPr id="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1552" behindDoc="0" locked="0" layoutInCell="0" allowOverlap="1" wp14:anchorId="72955A03" wp14:editId="66AB1E06">
            <wp:simplePos x="0" y="0"/>
            <wp:positionH relativeFrom="page">
              <wp:posOffset>3420951</wp:posOffset>
            </wp:positionH>
            <wp:positionV relativeFrom="paragraph">
              <wp:posOffset>26857</wp:posOffset>
            </wp:positionV>
            <wp:extent cx="348615" cy="320040"/>
            <wp:effectExtent l="0" t="0" r="0" b="3810"/>
            <wp:wrapNone/>
            <wp:docPr id="2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0528" behindDoc="0" locked="0" layoutInCell="0" allowOverlap="1" wp14:anchorId="4DABB800" wp14:editId="4FBEC073">
            <wp:simplePos x="0" y="0"/>
            <wp:positionH relativeFrom="rightMargin">
              <wp:posOffset>-2963956</wp:posOffset>
            </wp:positionH>
            <wp:positionV relativeFrom="paragraph">
              <wp:posOffset>23476</wp:posOffset>
            </wp:positionV>
            <wp:extent cx="349200" cy="320400"/>
            <wp:effectExtent l="0" t="0" r="0" b="3810"/>
            <wp:wrapNone/>
            <wp:docPr id="3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3600" behindDoc="0" locked="0" layoutInCell="0" allowOverlap="1" wp14:anchorId="63E9DD8F" wp14:editId="1DE5925D">
            <wp:simplePos x="0" y="0"/>
            <wp:positionH relativeFrom="rightMargin">
              <wp:posOffset>-196850</wp:posOffset>
            </wp:positionH>
            <wp:positionV relativeFrom="paragraph">
              <wp:posOffset>7620</wp:posOffset>
            </wp:positionV>
            <wp:extent cx="348615" cy="320040"/>
            <wp:effectExtent l="0" t="0" r="0" b="3810"/>
            <wp:wrapNone/>
            <wp:docPr id="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69504" behindDoc="0" locked="0" layoutInCell="0" allowOverlap="1" wp14:anchorId="0B2CC458" wp14:editId="4F750D2E">
            <wp:simplePos x="0" y="0"/>
            <wp:positionH relativeFrom="rightMargin">
              <wp:posOffset>-3351530</wp:posOffset>
            </wp:positionH>
            <wp:positionV relativeFrom="paragraph">
              <wp:posOffset>26670</wp:posOffset>
            </wp:positionV>
            <wp:extent cx="349885" cy="320675"/>
            <wp:effectExtent l="0" t="0" r="0" b="3175"/>
            <wp:wrapNone/>
            <wp:docPr id="4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68480" behindDoc="0" locked="0" layoutInCell="0" allowOverlap="1" wp14:anchorId="588773CD" wp14:editId="5F72745C">
            <wp:simplePos x="0" y="0"/>
            <wp:positionH relativeFrom="rightMargin">
              <wp:posOffset>-3759200</wp:posOffset>
            </wp:positionH>
            <wp:positionV relativeFrom="paragraph">
              <wp:posOffset>26670</wp:posOffset>
            </wp:positionV>
            <wp:extent cx="349885" cy="320675"/>
            <wp:effectExtent l="0" t="0" r="0" b="3175"/>
            <wp:wrapNone/>
            <wp:docPr id="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5781" w:rsidRDefault="00285781" w:rsidP="00285781">
      <w:pPr>
        <w:pStyle w:val="Abstandszeile"/>
      </w:pPr>
    </w:p>
    <w:p w:rsidR="00285781" w:rsidRDefault="00285781" w:rsidP="00285781">
      <w:pPr>
        <w:pStyle w:val="Abstandszeile"/>
      </w:pPr>
    </w:p>
    <w:tbl>
      <w:tblPr>
        <w:tblStyle w:val="Tabellenraster"/>
        <w:tblW w:w="9776" w:type="dxa"/>
        <w:tblLayout w:type="fixed"/>
        <w:tblLook w:val="04A0" w:firstRow="1" w:lastRow="0" w:firstColumn="1" w:lastColumn="0" w:noHBand="0" w:noVBand="1"/>
      </w:tblPr>
      <w:tblGrid>
        <w:gridCol w:w="1413"/>
        <w:gridCol w:w="2787"/>
        <w:gridCol w:w="2788"/>
        <w:gridCol w:w="2788"/>
      </w:tblGrid>
      <w:tr w:rsidR="00285781" w:rsidTr="00285781">
        <w:tc>
          <w:tcPr>
            <w:tcW w:w="1413" w:type="dxa"/>
            <w:shd w:val="clear" w:color="auto" w:fill="D9D9D9" w:themeFill="background1" w:themeFillShade="D9"/>
          </w:tcPr>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87" w:type="dxa"/>
            <w:shd w:val="clear" w:color="auto" w:fill="D9D9D9" w:themeFill="background1" w:themeFillShade="D9"/>
          </w:tcPr>
          <w:p w:rsidR="00285781" w:rsidRDefault="00285781" w:rsidP="00285781">
            <w:pPr>
              <w:pStyle w:val="Textkrper"/>
            </w:pPr>
          </w:p>
          <w:p w:rsidR="00285781" w:rsidRDefault="00285781" w:rsidP="00285781">
            <w:pPr>
              <w:pStyle w:val="Textkrper"/>
            </w:pPr>
            <w:r>
              <w:t>1)</w:t>
            </w:r>
          </w:p>
          <w:p w:rsidR="00285781" w:rsidRDefault="00285781" w:rsidP="00285781">
            <w:pPr>
              <w:pStyle w:val="Textkrper"/>
            </w:pPr>
          </w:p>
        </w:tc>
        <w:tc>
          <w:tcPr>
            <w:tcW w:w="2788" w:type="dxa"/>
            <w:shd w:val="clear" w:color="auto" w:fill="D9D9D9" w:themeFill="background1" w:themeFillShade="D9"/>
          </w:tcPr>
          <w:p w:rsidR="00285781" w:rsidRDefault="00285781" w:rsidP="00285781">
            <w:pPr>
              <w:pStyle w:val="Textkrper"/>
            </w:pPr>
          </w:p>
          <w:p w:rsidR="00285781" w:rsidRDefault="00285781" w:rsidP="00285781">
            <w:pPr>
              <w:pStyle w:val="Textkrper"/>
            </w:pPr>
            <w:r>
              <w:t>2)</w:t>
            </w:r>
          </w:p>
          <w:p w:rsidR="00285781" w:rsidRDefault="00285781" w:rsidP="00285781">
            <w:pPr>
              <w:pStyle w:val="Textkrper"/>
            </w:pPr>
          </w:p>
        </w:tc>
        <w:tc>
          <w:tcPr>
            <w:tcW w:w="2788" w:type="dxa"/>
            <w:shd w:val="clear" w:color="auto" w:fill="D9D9D9" w:themeFill="background1" w:themeFillShade="D9"/>
          </w:tcPr>
          <w:p w:rsidR="00285781" w:rsidRDefault="00285781" w:rsidP="00285781">
            <w:pPr>
              <w:pStyle w:val="Textkrper"/>
            </w:pPr>
          </w:p>
          <w:p w:rsidR="00285781" w:rsidRDefault="00285781" w:rsidP="00285781">
            <w:pPr>
              <w:pStyle w:val="Textkrper"/>
            </w:pPr>
            <w:r>
              <w:t>3)</w:t>
            </w:r>
          </w:p>
          <w:p w:rsidR="00285781" w:rsidRDefault="00285781" w:rsidP="00285781">
            <w:pPr>
              <w:pStyle w:val="Textkrper"/>
            </w:pPr>
          </w:p>
        </w:tc>
      </w:tr>
      <w:tr w:rsidR="00285781" w:rsidTr="00285781">
        <w:tc>
          <w:tcPr>
            <w:tcW w:w="1413" w:type="dxa"/>
          </w:tcPr>
          <w:p w:rsidR="00BC2107" w:rsidRDefault="00285781" w:rsidP="00285781">
            <w:pPr>
              <w:pStyle w:val="Textkrperlinks"/>
            </w:pPr>
            <w:r>
              <w:t xml:space="preserve">Skizze </w:t>
            </w:r>
          </w:p>
          <w:p w:rsidR="00285781" w:rsidRDefault="00285781" w:rsidP="00285781">
            <w:pPr>
              <w:pStyle w:val="Textkrperlinks"/>
            </w:pPr>
            <w:r>
              <w:t>Seitenansicht</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Erklärung</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D11B82" w:rsidRDefault="00D11B82" w:rsidP="00285781">
            <w:pPr>
              <w:pStyle w:val="Textkrperlinks"/>
            </w:pPr>
          </w:p>
          <w:p w:rsidR="00D11B82" w:rsidRPr="00D11B82" w:rsidRDefault="00D11B82" w:rsidP="00285781">
            <w:pPr>
              <w:pStyle w:val="Textkrperlinks"/>
              <w:rPr>
                <w:sz w:val="32"/>
              </w:rPr>
            </w:pPr>
          </w:p>
          <w:p w:rsidR="00285781" w:rsidRDefault="00285781" w:rsidP="00285781">
            <w:pPr>
              <w:pStyle w:val="Textkrperlinks"/>
            </w:pPr>
            <w:r>
              <w:t>Prinzip der …</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verarbeitbare Materialien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Abstandszeile"/>
            </w:pPr>
          </w:p>
          <w:p w:rsidR="00285781" w:rsidRDefault="00095160" w:rsidP="00285781">
            <w:pPr>
              <w:pStyle w:val="Textkrperlinks"/>
            </w:pPr>
            <w:r>
              <w:t>verwendete Werk</w:t>
            </w:r>
            <w:r w:rsidR="00285781">
              <w:t>z</w:t>
            </w:r>
            <w:r>
              <w:t>e</w:t>
            </w:r>
            <w:r w:rsidR="00285781">
              <w:t>uge</w:t>
            </w: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Textkrperlinks"/>
            </w:pPr>
            <w:r>
              <w:t>Beispiele zur Anwendung</w:t>
            </w:r>
          </w:p>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87" w:type="dxa"/>
          </w:tcPr>
          <w:p w:rsidR="00285781" w:rsidRDefault="003C7E55" w:rsidP="00285781">
            <w:pPr>
              <w:pStyle w:val="Textkrperlinks"/>
            </w:pPr>
            <w:r w:rsidRPr="003C7E55">
              <w:rPr>
                <w:noProof/>
              </w:rPr>
              <mc:AlternateContent>
                <mc:Choice Requires="wpg">
                  <w:drawing>
                    <wp:anchor distT="0" distB="0" distL="114300" distR="114300" simplePos="0" relativeHeight="251872256" behindDoc="0" locked="0" layoutInCell="1" allowOverlap="1" wp14:anchorId="44E6D50C" wp14:editId="66880F37">
                      <wp:simplePos x="0" y="0"/>
                      <wp:positionH relativeFrom="column">
                        <wp:posOffset>-25845</wp:posOffset>
                      </wp:positionH>
                      <wp:positionV relativeFrom="paragraph">
                        <wp:posOffset>42545</wp:posOffset>
                      </wp:positionV>
                      <wp:extent cx="1670050" cy="361950"/>
                      <wp:effectExtent l="0" t="0" r="25400" b="19050"/>
                      <wp:wrapNone/>
                      <wp:docPr id="51" name="Gruppieren 3"/>
                      <wp:cNvGraphicFramePr/>
                      <a:graphic xmlns:a="http://schemas.openxmlformats.org/drawingml/2006/main">
                        <a:graphicData uri="http://schemas.microsoft.com/office/word/2010/wordprocessingGroup">
                          <wpg:wgp>
                            <wpg:cNvGrpSpPr/>
                            <wpg:grpSpPr>
                              <a:xfrm>
                                <a:off x="0" y="0"/>
                                <a:ext cx="1670050" cy="361950"/>
                                <a:chOff x="0" y="0"/>
                                <a:chExt cx="7776864" cy="1024079"/>
                              </a:xfrm>
                            </wpg:grpSpPr>
                            <wps:wsp>
                              <wps:cNvPr id="1543" name="Ellipse 1543"/>
                              <wps:cNvSpPr/>
                              <wps:spPr>
                                <a:xfrm>
                                  <a:off x="3198082" y="533381"/>
                                  <a:ext cx="536407" cy="490698"/>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4" name="Rechteck 1544"/>
                              <wps:cNvSpPr/>
                              <wps:spPr>
                                <a:xfrm>
                                  <a:off x="0" y="245349"/>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5" name="Ellipse 1545"/>
                              <wps:cNvSpPr/>
                              <wps:spPr>
                                <a:xfrm>
                                  <a:off x="3168352" y="101333"/>
                                  <a:ext cx="575106" cy="393090"/>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6" name="Ellipse 1546"/>
                              <wps:cNvSpPr/>
                              <wps:spPr>
                                <a:xfrm>
                                  <a:off x="3168352" y="0"/>
                                  <a:ext cx="569577" cy="490698"/>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7" name="Ellipse 1547"/>
                              <wps:cNvSpPr/>
                              <wps:spPr>
                                <a:xfrm>
                                  <a:off x="3198083" y="520023"/>
                                  <a:ext cx="536407" cy="490698"/>
                                </a:xfrm>
                                <a:prstGeom prst="ellipse">
                                  <a:avLst/>
                                </a:prstGeom>
                                <a:pattFill prst="dashUpDiag">
                                  <a:fgClr>
                                    <a:schemeClr val="tx1"/>
                                  </a:fgClr>
                                  <a:bgClr>
                                    <a:schemeClr val="bg1">
                                      <a:lumMod val="85000"/>
                                    </a:schemeClr>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 o:spid="_x0000_s1026" style="position:absolute;margin-left:-2.05pt;margin-top:3.35pt;width:131.5pt;height:28.5pt;z-index:251872256;mso-width-relative:margin;mso-height-relative:margin" coordsize="77768,10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">
                      <v:oval id="Ellipse 1543" o:spid="_x0000_s1027" style="position:absolute;left:31980;top:5333;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OggMMA&#10;AADdAAAADwAAAGRycy9kb3ducmV2LnhtbERPTWvCQBC9C/6HZYTedKO2VaKriKD0IBRTvY/ZMUmb&#10;nQ3ZNSb/visI3ubxPme5bk0pGqpdYVnBeBSBIE6tLjhTcPrZDecgnEfWWFomBR05WK/6vSXG2t75&#10;SE3iMxFC2MWoIPe+iqV0aU4G3chWxIG72tqgD7DOpK7xHsJNKSdR9CkNFhwacqxom1P6l9yMguY3&#10;ORTn7jI+zfb69u2nct91jVJvg3azAOGp9S/x0/2lw/yP9yk8vgkn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OggMMAAADdAAAADwAAAAAAAAAAAAAAAACYAgAAZHJzL2Rv&#10;d25yZXYueG1sUEsFBgAAAAAEAAQA9QAAAIgDAAAAAA==&#10;" fillcolor="white [3212]" strokecolor="black [3213]" strokeweight="1pt"/>
                      <v:rect id="Rechteck 1544" o:spid="_x0000_s1028" style="position:absolute;top:2453;width:77768;height:57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hWqsIA&#10;AADdAAAADwAAAGRycy9kb3ducmV2LnhtbERPTWsCMRC9F/ofwhR6q1nLbiurUaTQ4qVYrd6HzbhZ&#10;3ExCkur67xtB8DaP9zmzxWB7caIQO8cKxqMCBHHjdMetgt3v58sEREzIGnvHpOBCERbzx4cZ1tqd&#10;eUOnbWpFDuFYowKTkq+ljI0hi3HkPHHmDi5YTBmGVuqA5xxue/laFG/SYse5waCnD0PNcftnFSRf&#10;7c337ueiTVgtdbn2719lpdTz07Ccgkg0pLv45l7pPL8qS7h+k0+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iFaqwgAAAN0AAAAPAAAAAAAAAAAAAAAAAJgCAABkcnMvZG93&#10;bnJldi54bWxQSwUGAAAAAAQABAD1AAAAhwMAAAAA&#10;" fillcolor="black [3213]" strokecolor="black [3213]" strokeweight="1pt">
                        <v:fill r:id="rId67" o:title="" color2="#d8d8d8 [2732]" type="pattern"/>
                      </v:rect>
                      <v:oval id="Ellipse 1545" o:spid="_x0000_s1029" style="position:absolute;left:31683;top:1013;width:5751;height:3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db8QA&#10;AADdAAAADwAAAGRycy9kb3ducmV2LnhtbERPTWvCQBC9F/wPywi9NZvYWiW6ESlUehCKqd7H7Jik&#10;zc6G7BqTf+8WCr3N433OejOYRvTUudqygiSKQRAXVtdcKjh+vT8tQTiPrLGxTApGcrDJJg9rTLW9&#10;8YH63JcihLBLUUHlfZtK6YqKDLrItsSBu9jOoA+wK6Xu8BbCTSNncfwqDdYcGips6a2i4ie/GgX9&#10;d76vT+M5OS52+vrpn+VuHHulHqfDdgXC0+D/xX/uDx3mz1/m8PtNOEF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GnW/EAAAA3QAAAA8AAAAAAAAAAAAAAAAAmAIAAGRycy9k&#10;b3ducmV2LnhtbFBLBQYAAAAABAAEAPUAAACJAwAAAAA=&#10;" fillcolor="white [3212]" strokecolor="black [3213]" strokeweight="1pt"/>
                      <v:oval id="Ellipse 1546" o:spid="_x0000_s1030" style="position:absolute;left:31683;width:5696;height:4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jDG8cA&#10;AADdAAAADwAAAGRycy9kb3ducmV2LnhtbESPzWrDMBCE74W8g9hAb43ckprgRgklP5AeUrDTB1is&#10;jSxirYylOm6evioEettl5pudXa5H14qB+mA9K3ieZSCIa68tGwVfp/3TAkSIyBpbz6TghwKsV5OH&#10;JRbaX7mkoYpGpBAOBSpoYuwKKUPdkMMw8x1x0s6+dxjT2hupe7ymcNfKlyzLpUPL6UKDHW0aqi/V&#10;t0s1FsfPfHcebv4WrZ0fLltTfpyUepyO728gIo3x33ynDzpxr/Mc/r5JI8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owxvHAAAA3QAAAA8AAAAAAAAAAAAAAAAAmAIAAGRy&#10;cy9kb3ducmV2LnhtbFBLBQYAAAAABAAEAPUAAACMAwAAAAA=&#10;" fillcolor="white [3212]" stroked="f" strokeweight="2pt"/>
                      <v:oval id="Ellipse 1547" o:spid="_x0000_s1031" style="position:absolute;left:31980;top:5200;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MFj8UA&#10;AADdAAAADwAAAGRycy9kb3ducmV2LnhtbERPTWvCQBC9F/oflil4KbpRqpU0G2kFMSdBU6XHITtN&#10;QrOzIbsm6b/vFgRv83ifk2xG04ieOldbVjCfRSCIC6trLhV85rvpGoTzyBoby6Tglxxs0seHBGNt&#10;Bz5Sf/KlCCHsYlRQed/GUrqiIoNuZlviwH3bzqAPsCul7nAI4aaRiyhaSYM1h4YKW9pWVPycrkbB&#10;an2ts3nzcdn2l6/j+fCcO7/PlZo8je9vIDyN/i6+uTMd5i9fXuH/m3CC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4wWPxQAAAN0AAAAPAAAAAAAAAAAAAAAAAJgCAABkcnMv&#10;ZG93bnJldi54bWxQSwUGAAAAAAQABAD1AAAAigMAAAAA&#10;" fillcolor="black [3213]" stroked="f" strokeweight="2pt">
                        <v:fill r:id="rId67" o:title="" color2="#d8d8d8 [2732]" type="pattern"/>
                      </v:oval>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D11B82">
            <w:pPr>
              <w:pStyle w:val="Textkrperlinks"/>
              <w:spacing w:line="360" w:lineRule="auto"/>
            </w:pPr>
            <w:r>
              <w:t>Da das Material eingedrückt wird, können sowohl dünne, als auch dicke Materialien mit bis zu ___mm verarbeitet werden.</w:t>
            </w:r>
          </w:p>
          <w:p w:rsidR="00285781" w:rsidRDefault="00285781" w:rsidP="00285781">
            <w:pPr>
              <w:pStyle w:val="Textkrperlinks"/>
            </w:pPr>
          </w:p>
          <w:p w:rsidR="00285781" w:rsidRPr="00D11B82" w:rsidRDefault="00285781" w:rsidP="00285781">
            <w:pPr>
              <w:pStyle w:val="Textkrperlinks"/>
              <w:rPr>
                <w:sz w:val="24"/>
              </w:rPr>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Abstandszeile"/>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tc>
        <w:tc>
          <w:tcPr>
            <w:tcW w:w="2788" w:type="dxa"/>
          </w:tcPr>
          <w:p w:rsidR="00285781" w:rsidRDefault="003C7E55" w:rsidP="00285781">
            <w:pPr>
              <w:pStyle w:val="Textkrperlinks"/>
            </w:pPr>
            <w:r w:rsidRPr="003C7E55">
              <w:rPr>
                <w:noProof/>
              </w:rPr>
              <mc:AlternateContent>
                <mc:Choice Requires="wpg">
                  <w:drawing>
                    <wp:anchor distT="0" distB="0" distL="114300" distR="114300" simplePos="0" relativeHeight="251874304" behindDoc="0" locked="0" layoutInCell="1" allowOverlap="1" wp14:anchorId="0CBC935D" wp14:editId="396E1D38">
                      <wp:simplePos x="0" y="0"/>
                      <wp:positionH relativeFrom="column">
                        <wp:posOffset>-24765</wp:posOffset>
                      </wp:positionH>
                      <wp:positionV relativeFrom="paragraph">
                        <wp:posOffset>99695</wp:posOffset>
                      </wp:positionV>
                      <wp:extent cx="1720556" cy="233170"/>
                      <wp:effectExtent l="0" t="0" r="13335" b="14605"/>
                      <wp:wrapNone/>
                      <wp:docPr id="1548" name="Gruppieren 19"/>
                      <wp:cNvGraphicFramePr/>
                      <a:graphic xmlns:a="http://schemas.openxmlformats.org/drawingml/2006/main">
                        <a:graphicData uri="http://schemas.microsoft.com/office/word/2010/wordprocessingGroup">
                          <wpg:wgp>
                            <wpg:cNvGrpSpPr/>
                            <wpg:grpSpPr>
                              <a:xfrm>
                                <a:off x="0" y="0"/>
                                <a:ext cx="1720556" cy="233170"/>
                                <a:chOff x="0" y="0"/>
                                <a:chExt cx="7776864" cy="648072"/>
                              </a:xfrm>
                            </wpg:grpSpPr>
                            <wps:wsp>
                              <wps:cNvPr id="1549" name="Rechteck 1549"/>
                              <wps:cNvSpPr/>
                              <wps:spPr>
                                <a:xfrm>
                                  <a:off x="0" y="720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0" name="Gleichschenkliges Dreieck 1550"/>
                              <wps:cNvSpPr/>
                              <wps:spPr>
                                <a:xfrm rot="10800000">
                                  <a:off x="3422517" y="79240"/>
                                  <a:ext cx="125682" cy="280800"/>
                                </a:xfrm>
                                <a:prstGeom prst="triangl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1" name="Gleichschenkliges Dreieck 1551"/>
                              <wps:cNvSpPr/>
                              <wps:spPr>
                                <a:xfrm rot="10800000">
                                  <a:off x="3424033" y="0"/>
                                  <a:ext cx="117717" cy="360040"/>
                                </a:xfrm>
                                <a:prstGeom prst="triangle">
                                  <a:avLst/>
                                </a:prstGeom>
                                <a:solidFill>
                                  <a:schemeClr val="bg1"/>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955A1A" w:rsidRDefault="00955A1A"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9" o:spid="_x0000_s1031" style="position:absolute;margin-left:-1.95pt;margin-top:7.85pt;width:135.5pt;height:18.35pt;z-index:251874304;mso-width-relative:margin;mso-height-relative:margin" coordsize="77768,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">
                      <v:rect id="Rechteck 1549" o:spid="_x0000_s1032" style="position:absolute;top:720;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n5NMIA&#10;AADdAAAADwAAAGRycy9kb3ducmV2LnhtbERPTWsCMRC9F/ofwhS81WzLbqurUaSgeCltrd6HzbhZ&#10;3ExCkur6702h0Ns83ufMl4PtxZlC7BwreBoXIIgbpztuFey/148TEDEha+wdk4IrRVgu7u/mWGt3&#10;4S8671IrcgjHGhWYlHwtZWwMWYxj54kzd3TBYsowtFIHvORw28vnoniRFjvODQY9vRlqTrsfqyD5&#10;6mDe959XbcJ2pcsP/7opK6VGD8NqBiLRkP7Ff+6tzvOrcgq/3+QT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fk0wgAAAN0AAAAPAAAAAAAAAAAAAAAAAJgCAABkcnMvZG93&#10;bnJldi54bWxQSwUGAAAAAAQABAD1AAAAhwMAAAAA&#10;" fillcolor="black [3213]" strokecolor="black [3213]" strokeweight="1pt">
                        <v:fill r:id="rId68" o:title="" color2="#d8d8d8 [2732]" type="pattern"/>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1550" o:spid="_x0000_s1033" type="#_x0000_t5" style="position:absolute;left:34225;top:792;width:1256;height:2808;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xVMQA&#10;AADdAAAADwAAAGRycy9kb3ducmV2LnhtbESPT2vCQBDF70K/wzKFXkQ3FhSJrlIqgjfxH3gcsmMS&#10;zM6mu1tNvr1zKPQ2j3m/N2+W68416kEh1p4NTMYZKOLC25pLA+fTdjQHFROyxcYzGegpwnr1Nlhi&#10;bv2TD/Q4plJJCMccDVQptbnWsajIYRz7llh2Nx8cJpGh1DbgU8Jdoz+zbKYd1iwXKmzpu6Lifvx1&#10;UoNw0m8uTfjp9/vuvN1c45B3xny8d18LUIm69G/+o3dWuOlU+ss3MoJe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f8VTEAAAA3QAAAA8AAAAAAAAAAAAAAAAAmAIAAGRycy9k&#10;b3ducmV2LnhtbFBLBQYAAAAABAAEAPUAAACJAwAAAAA=&#10;" fillcolor="white [3212]" strokecolor="black [3213]" strokeweight="1pt"/>
                      <v:shape id="Gleichschenkliges Dreieck 1551" o:spid="_x0000_s1034" type="#_x0000_t5" style="position:absolute;left:34240;width:1177;height:3600;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CIbMIA&#10;AADdAAAADwAAAGRycy9kb3ducmV2LnhtbERPzWrCQBC+F3yHZYTe6sYUS42uYpWAt5LYBxizY7KY&#10;nQ3ZrUnevlso9DYf3+9s96NtxYN6bxwrWC4SEMSV04ZrBV+X/OUdhA/IGlvHpGAiD/vd7GmLmXYD&#10;F/QoQy1iCPsMFTQhdJmUvmrIol+4jjhyN9dbDBH2tdQ9DjHctjJNkjdp0XBsaLCjY0PVvfy2CkpK&#10;xw/zeZ78tD51V5cW+eulUOp5Ph42IAKN4V/85z7rOH+1WsLvN/EEuf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IhswgAAAN0AAAAPAAAAAAAAAAAAAAAAAJgCAABkcnMvZG93&#10;bnJldi54bWxQSwUGAAAAAAQABAD1AAAAhwMAAAAA&#10;" fillcolor="white [3212]" stroked="f" strokeweight="1pt">
                        <v:textbox>
                          <w:txbxContent>
                            <w:p w:rsidR="00955A1A" w:rsidRDefault="00955A1A"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v:textbox>
                      </v:shape>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095160" w:rsidP="00D11B82">
            <w:pPr>
              <w:pStyle w:val="Textkrperlinks"/>
              <w:spacing w:line="360" w:lineRule="auto"/>
            </w:pPr>
            <w:r>
              <w:t>Da das Material ein</w:t>
            </w:r>
            <w:r w:rsidR="00285781">
              <w:t>geschni</w:t>
            </w:r>
            <w:r w:rsidR="00285781">
              <w:t>t</w:t>
            </w:r>
            <w:r w:rsidR="00285781">
              <w:t>ten wird, sollte es mindestens ____</w:t>
            </w:r>
            <w:r w:rsidR="006712FC">
              <w:t>mm</w:t>
            </w:r>
            <w:r w:rsidR="00285781">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Pr="00D11B82" w:rsidRDefault="00285781" w:rsidP="00285781">
            <w:pPr>
              <w:pStyle w:val="Textkrperlinks"/>
              <w:rPr>
                <w:sz w:val="40"/>
              </w:rPr>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tc>
        <w:tc>
          <w:tcPr>
            <w:tcW w:w="2788" w:type="dxa"/>
          </w:tcPr>
          <w:p w:rsidR="00285781" w:rsidRDefault="003C7E55" w:rsidP="00285781">
            <w:pPr>
              <w:pStyle w:val="Textkrperlinks"/>
            </w:pPr>
            <w:r w:rsidRPr="003C7E55">
              <w:rPr>
                <w:noProof/>
              </w:rPr>
              <mc:AlternateContent>
                <mc:Choice Requires="wpg">
                  <w:drawing>
                    <wp:anchor distT="0" distB="0" distL="114300" distR="114300" simplePos="0" relativeHeight="251876352" behindDoc="0" locked="0" layoutInCell="1" allowOverlap="1" wp14:anchorId="5063BD4B" wp14:editId="1D61B8D2">
                      <wp:simplePos x="0" y="0"/>
                      <wp:positionH relativeFrom="column">
                        <wp:posOffset>-4445</wp:posOffset>
                      </wp:positionH>
                      <wp:positionV relativeFrom="paragraph">
                        <wp:posOffset>102235</wp:posOffset>
                      </wp:positionV>
                      <wp:extent cx="1624330" cy="204470"/>
                      <wp:effectExtent l="0" t="0" r="13970" b="24130"/>
                      <wp:wrapNone/>
                      <wp:docPr id="1552" name="Gruppieren 18"/>
                      <wp:cNvGraphicFramePr/>
                      <a:graphic xmlns:a="http://schemas.openxmlformats.org/drawingml/2006/main">
                        <a:graphicData uri="http://schemas.microsoft.com/office/word/2010/wordprocessingGroup">
                          <wpg:wgp>
                            <wpg:cNvGrpSpPr/>
                            <wpg:grpSpPr>
                              <a:xfrm>
                                <a:off x="0" y="0"/>
                                <a:ext cx="1624330" cy="204470"/>
                                <a:chOff x="0" y="0"/>
                                <a:chExt cx="7776864" cy="603872"/>
                              </a:xfrm>
                            </wpg:grpSpPr>
                            <wps:wsp>
                              <wps:cNvPr id="1553" name="Rechteck 1553"/>
                              <wps:cNvSpPr/>
                              <wps:spPr>
                                <a:xfrm>
                                  <a:off x="0" y="278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4" name="Rechteck 1554"/>
                              <wps:cNvSpPr/>
                              <wps:spPr>
                                <a:xfrm>
                                  <a:off x="3376103" y="27808"/>
                                  <a:ext cx="288000" cy="429881"/>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5" name="Rechteck 1555"/>
                              <wps:cNvSpPr/>
                              <wps:spPr>
                                <a:xfrm>
                                  <a:off x="3382552" y="0"/>
                                  <a:ext cx="268225" cy="38784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8" o:spid="_x0000_s1026" style="position:absolute;margin-left:-.35pt;margin-top:8.05pt;width:127.9pt;height:16.1pt;z-index:251876352;mso-width-relative:margin;mso-height-relative:margin" coordsize="77768,6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">
                      <v:rect id="Rechteck 1553" o:spid="_x0000_s1027" style="position:absolute;top:278;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hYA8IA&#10;AADdAAAADwAAAGRycy9kb3ducmV2LnhtbERPTWsCMRC9F/ofwgjeatbWbcvWKCJUvEjV2vuwmW6W&#10;biYhibr+eyMIvc3jfc503ttOnCjE1rGC8agAQVw73XKj4PD9+fQOIiZkjZ1jUnChCPPZ48MUK+3O&#10;vKPTPjUih3CsUIFJyVdSxtqQxThynjhzvy5YTBmGRuqA5xxuO/lcFK/SYsu5waCnpaH6b3+0CpIv&#10;f8zmsL1oE9YLPfnyb6tJqdRw0C8+QCTq07/47l7rPL8sX+D2TT5Bzq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uFgDwgAAAN0AAAAPAAAAAAAAAAAAAAAAAJgCAABkcnMvZG93&#10;bnJldi54bWxQSwUGAAAAAAQABAD1AAAAhwMAAAAA&#10;" fillcolor="black [3213]" strokecolor="black [3213]" strokeweight="1pt">
                        <v:fill r:id="rId67" o:title="" color2="#d8d8d8 [2732]" type="pattern"/>
                      </v:rect>
                      <v:rect id="Rechteck 1554" o:spid="_x0000_s1028" style="position:absolute;left:33761;top:278;width:2880;height:4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wn3cIA&#10;AADdAAAADwAAAGRycy9kb3ducmV2LnhtbERPTWvCQBC9C/6HZYTedKNUW6KrqKWt7a1WPQ/ZMQlm&#10;ZkN2q2l/fVcQvM3jfc5s0XKlztT40omB4SABRZI5W0puYPf92n8G5QOKxcoJGfglD4t5tzPD1LqL&#10;fNF5G3IVQ8SnaKAIoU619llBjH7gapLIHV3DGCJscm0bvMRwrvQoSSaasZTYUGBN64Ky0/aHDfCn&#10;rOr9e4I8mnz8ec7enl7KgzEPvXY5BRWoDXfxzb2xcf54/AjXb+IJe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TCfdwgAAAN0AAAAPAAAAAAAAAAAAAAAAAJgCAABkcnMvZG93&#10;bnJldi54bWxQSwUGAAAAAAQABAD1AAAAhwMAAAAA&#10;" fillcolor="white [3212]" strokecolor="black [3213]" strokeweight="1pt"/>
                      <v:rect id="Rechteck 1555" o:spid="_x0000_s1029" style="position:absolute;left:33825;width:2682;height:38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Fc0MMA&#10;AADdAAAADwAAAGRycy9kb3ducmV2LnhtbERPTWvCQBC9F/oflil4q5tWtpboJpSior3VNp6H7JgE&#10;s7Mxu2r8926h4G0e73Pm+WBbcabeN441vIwTEMSlMw1XGn5/ls/vIHxANtg6Jg1X8pBnjw9zTI27&#10;8Dedt6ESMYR9ihrqELpUSl/WZNGPXUccub3rLYYI+0qaHi8x3LbyNUnepMWGY0ONHX3WVB62J6vh&#10;pKabxbA7riZFUky/ilatw6rTevQ0fMxABBrCXfzvXps4XykFf9/EE2R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Fc0MMAAADdAAAADwAAAAAAAAAAAAAAAACYAgAAZHJzL2Rv&#10;d25yZXYueG1sUEsFBgAAAAAEAAQA9QAAAIgDAAAAAA==&#10;" fillcolor="white [3212]" stroked="f" strokeweight="2pt"/>
                    </v:group>
                  </w:pict>
                </mc:Fallback>
              </mc:AlternateContent>
            </w:r>
          </w:p>
          <w:p w:rsidR="003C7E55" w:rsidRDefault="003C7E55"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D11B82">
            <w:pPr>
              <w:pStyle w:val="Textkrperlinks"/>
              <w:spacing w:line="360" w:lineRule="auto"/>
            </w:pPr>
            <w:r>
              <w:t>Da ein Span aus dem Material gehoben wird, sollte es mi</w:t>
            </w:r>
            <w:r>
              <w:t>n</w:t>
            </w:r>
            <w:r>
              <w:t>destens ____</w:t>
            </w:r>
            <w:r w:rsidR="006712FC">
              <w:t>mm</w:t>
            </w:r>
            <w:r>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Pr="00D11B82" w:rsidRDefault="00285781" w:rsidP="00285781">
            <w:pPr>
              <w:pStyle w:val="Textkrperlinks"/>
              <w:rPr>
                <w:sz w:val="40"/>
              </w:rPr>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p>
          <w:p w:rsidR="00285781" w:rsidRDefault="00285781" w:rsidP="00D11B82">
            <w:pPr>
              <w:pStyle w:val="Textkrperlinks"/>
              <w:spacing w:before="60" w:after="60"/>
            </w:pPr>
            <w:r>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p w:rsidR="00285781" w:rsidRDefault="00285781" w:rsidP="00D11B82">
            <w:pPr>
              <w:pStyle w:val="Textkrperlinks"/>
              <w:spacing w:before="60" w:after="60"/>
            </w:pPr>
          </w:p>
          <w:p w:rsidR="00285781" w:rsidRDefault="00285781" w:rsidP="00D11B82">
            <w:pPr>
              <w:pStyle w:val="Textkrperlinks"/>
              <w:spacing w:before="60" w:after="60"/>
            </w:pPr>
            <w:r w:rsidRPr="000327FB">
              <w:t>_________________________</w:t>
            </w:r>
          </w:p>
        </w:tc>
      </w:tr>
    </w:tbl>
    <w:p w:rsidR="00285781" w:rsidRDefault="00285781" w:rsidP="00285781">
      <w:pPr>
        <w:pStyle w:val="Textkrper"/>
      </w:pPr>
    </w:p>
    <w:p w:rsidR="00285781" w:rsidRDefault="00BC2107" w:rsidP="00BC2107">
      <w:pPr>
        <w:pStyle w:val="AufgabeEbene1"/>
      </w:pPr>
      <w:r>
        <w:t xml:space="preserve">Welche Fehler </w:t>
      </w:r>
      <w:r w:rsidR="00285781">
        <w:t xml:space="preserve">vermeidet beziehungsweise vermindert </w:t>
      </w:r>
      <w:r>
        <w:t>das Rillen?</w:t>
      </w:r>
    </w:p>
    <w:p w:rsidR="00285781" w:rsidRDefault="00285781" w:rsidP="00285781">
      <w:pPr>
        <w:pStyle w:val="Abstandszeile"/>
      </w:pPr>
    </w:p>
    <w:p w:rsidR="00285781" w:rsidRDefault="00285781" w:rsidP="00BC2107">
      <w:pPr>
        <w:pStyle w:val="AufgabeEbene2"/>
      </w:pPr>
      <w:r>
        <w:t>_________________________________________</w:t>
      </w:r>
      <w:r w:rsidR="00BC2107">
        <w:t>___________________________</w:t>
      </w:r>
    </w:p>
    <w:p w:rsidR="00285781" w:rsidRDefault="00285781" w:rsidP="00BC2107">
      <w:pPr>
        <w:pStyle w:val="AufgabeEbene2"/>
        <w:numPr>
          <w:ilvl w:val="0"/>
          <w:numId w:val="0"/>
        </w:numPr>
        <w:ind w:left="284"/>
      </w:pPr>
    </w:p>
    <w:p w:rsidR="00285781" w:rsidRDefault="00285781" w:rsidP="00BC2107">
      <w:pPr>
        <w:pStyle w:val="AufgabeEbene2"/>
      </w:pPr>
      <w:r>
        <w:t>_________________________________________</w:t>
      </w:r>
      <w:r w:rsidR="00BC2107">
        <w:t>___________________________</w:t>
      </w:r>
    </w:p>
    <w:p w:rsidR="00285781" w:rsidRDefault="00285781" w:rsidP="00285781">
      <w:pPr>
        <w:pStyle w:val="Textkrper"/>
      </w:pPr>
    </w:p>
    <w:p w:rsidR="00FE77D0" w:rsidRDefault="00285781" w:rsidP="00D11B82">
      <w:pPr>
        <w:pStyle w:val="Textkrper"/>
      </w:pPr>
      <w:r w:rsidRPr="00E93B74">
        <w:rPr>
          <w:rStyle w:val="Fett"/>
        </w:rPr>
        <w:t>Merke:</w:t>
      </w:r>
      <w:r>
        <w:t xml:space="preserve"> Das Rillen wird häufig als „Nuten“ bezeichnet. Dies ist jedoch fachlich falsch.</w:t>
      </w:r>
      <w:r w:rsidR="00D11B82">
        <w:t xml:space="preserve"> </w:t>
      </w:r>
      <w:r w:rsidR="00FE77D0">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85781" w:rsidRPr="00B51DE9" w:rsidTr="00285781">
        <w:trPr>
          <w:trHeight w:val="523"/>
        </w:trPr>
        <w:tc>
          <w:tcPr>
            <w:tcW w:w="3119"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lastRenderedPageBreak/>
              <w:br w:type="page"/>
              <w:t>Lernfeld</w:t>
            </w:r>
          </w:p>
          <w:p w:rsidR="00285781" w:rsidRDefault="00285781" w:rsidP="00285781">
            <w:pPr>
              <w:pStyle w:val="TabelleKopflinks"/>
            </w:pPr>
            <w:r>
              <w:t>LF 3.3</w:t>
            </w:r>
          </w:p>
        </w:tc>
        <w:tc>
          <w:tcPr>
            <w:tcW w:w="4229"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t>Titel</w:t>
            </w:r>
          </w:p>
          <w:p w:rsidR="00285781" w:rsidRDefault="00285781" w:rsidP="00285781">
            <w:pPr>
              <w:pStyle w:val="TabelleKopflinks"/>
            </w:pPr>
            <w:r w:rsidRPr="00C4486B">
              <w:t>01 Spezielle Verarbeitungstechniken</w:t>
            </w:r>
            <w:r w:rsidRPr="00C4486B">
              <w:br/>
              <w:t xml:space="preserve">      (Rillen, Ritzen, Nuten)</w:t>
            </w:r>
          </w:p>
        </w:tc>
        <w:tc>
          <w:tcPr>
            <w:tcW w:w="188" w:type="dxa"/>
            <w:vMerge w:val="restart"/>
            <w:tcBorders>
              <w:top w:val="nil"/>
              <w:left w:val="single" w:sz="4" w:space="0" w:color="auto"/>
              <w:bottom w:val="nil"/>
              <w:right w:val="single" w:sz="4" w:space="0" w:color="auto"/>
            </w:tcBorders>
            <w:shd w:val="clear" w:color="auto" w:fill="FFFFFF"/>
          </w:tcPr>
          <w:p w:rsidR="00285781" w:rsidRPr="004B658C" w:rsidRDefault="00285781" w:rsidP="0028578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85781" w:rsidRDefault="00285781" w:rsidP="00285781">
            <w:pPr>
              <w:pStyle w:val="Tabelle6pt"/>
            </w:pPr>
          </w:p>
          <w:p w:rsidR="006F0ECC" w:rsidRDefault="006F0ECC" w:rsidP="006F0ECC">
            <w:pPr>
              <w:pStyle w:val="TabelleKopfmitte"/>
            </w:pPr>
            <w:r>
              <w:t>Drucktechnik</w:t>
            </w:r>
          </w:p>
          <w:p w:rsidR="00285781" w:rsidRPr="00B51DE9" w:rsidRDefault="006F0ECC" w:rsidP="00443964">
            <w:pPr>
              <w:pStyle w:val="TabelleKopfmitte"/>
              <w:rPr>
                <w:rFonts w:eastAsia="Calibri"/>
              </w:rPr>
            </w:pPr>
            <w:r>
              <w:t>D</w:t>
            </w:r>
            <w:r w:rsidR="00443964">
              <w:t>R0</w:t>
            </w:r>
            <w:r>
              <w:t>3.01.01</w:t>
            </w:r>
          </w:p>
        </w:tc>
      </w:tr>
      <w:tr w:rsidR="00285781" w:rsidRPr="00B51DE9" w:rsidTr="00285781">
        <w:tc>
          <w:tcPr>
            <w:tcW w:w="7348" w:type="dxa"/>
            <w:gridSpan w:val="2"/>
            <w:tcBorders>
              <w:left w:val="single" w:sz="4" w:space="0" w:color="auto"/>
              <w:bottom w:val="single" w:sz="4" w:space="0" w:color="auto"/>
              <w:right w:val="single" w:sz="4" w:space="0" w:color="auto"/>
            </w:tcBorders>
            <w:hideMark/>
          </w:tcPr>
          <w:p w:rsidR="00285781" w:rsidRPr="004B658C" w:rsidRDefault="00285781" w:rsidP="00285781">
            <w:pPr>
              <w:pStyle w:val="Tabelle6pt"/>
            </w:pPr>
            <w:r>
              <w:t>Kompetenzbereiche:</w:t>
            </w:r>
          </w:p>
          <w:p w:rsidR="00285781" w:rsidRPr="00A25A25" w:rsidRDefault="00285781" w:rsidP="00285781">
            <w:pPr>
              <w:pStyle w:val="Kopf8ptafz"/>
            </w:pPr>
            <w:r w:rsidRPr="00A25A25">
              <w:t>Ich kann betriebliche Abläufe planen und organisieren.</w:t>
            </w:r>
          </w:p>
          <w:p w:rsidR="00285781" w:rsidRPr="00A25A25" w:rsidRDefault="00285781" w:rsidP="00285781">
            <w:pPr>
              <w:pStyle w:val="Kopf8ptafz"/>
            </w:pPr>
            <w:r w:rsidRPr="00A25A25">
              <w:t>Ich kann Produkte mit Werkzeugen und Maschinen fertigen.</w:t>
            </w:r>
          </w:p>
          <w:p w:rsidR="00285781" w:rsidRDefault="00285781" w:rsidP="00285781">
            <w:pPr>
              <w:pStyle w:val="Kopf8ptafz"/>
              <w:numPr>
                <w:ilvl w:val="0"/>
                <w:numId w:val="0"/>
              </w:numPr>
              <w:ind w:left="227"/>
            </w:pPr>
          </w:p>
        </w:tc>
        <w:tc>
          <w:tcPr>
            <w:tcW w:w="188" w:type="dxa"/>
            <w:vMerge/>
            <w:tcBorders>
              <w:left w:val="single" w:sz="4" w:space="0" w:color="auto"/>
              <w:bottom w:val="nil"/>
              <w:right w:val="nil"/>
            </w:tcBorders>
            <w:vAlign w:val="center"/>
            <w:hideMark/>
          </w:tcPr>
          <w:p w:rsidR="00285781" w:rsidRDefault="00285781" w:rsidP="0028578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85781" w:rsidRPr="00B51DE9" w:rsidTr="00285781">
              <w:trPr>
                <w:trHeight w:val="284"/>
              </w:trPr>
              <w:tc>
                <w:tcPr>
                  <w:tcW w:w="2090" w:type="dxa"/>
                  <w:shd w:val="clear" w:color="auto" w:fill="D9D9D9" w:themeFill="background1" w:themeFillShade="D9"/>
                </w:tcPr>
                <w:p w:rsidR="00285781" w:rsidRPr="00B51DE9" w:rsidRDefault="00285781" w:rsidP="00285781">
                  <w:pPr>
                    <w:pStyle w:val="TabelleKopfmitte"/>
                  </w:pPr>
                  <w:r w:rsidRPr="00B51DE9">
                    <w:t>L</w:t>
                  </w:r>
                  <w:r>
                    <w:t>ösung</w:t>
                  </w:r>
                </w:p>
              </w:tc>
            </w:tr>
          </w:tbl>
          <w:p w:rsidR="00285781" w:rsidRPr="00B51DE9" w:rsidRDefault="00285781" w:rsidP="00285781"/>
        </w:tc>
      </w:tr>
    </w:tbl>
    <w:p w:rsidR="00285781" w:rsidRDefault="00285781" w:rsidP="00285781">
      <w:pPr>
        <w:pStyle w:val="Abstandszeile"/>
      </w:pPr>
    </w:p>
    <w:p w:rsidR="00BC2107" w:rsidRDefault="008F1F5C" w:rsidP="008F1F5C">
      <w:pPr>
        <w:pStyle w:val="AufgabeEbene1"/>
        <w:numPr>
          <w:ilvl w:val="0"/>
          <w:numId w:val="29"/>
        </w:numPr>
      </w:pPr>
      <w:r>
        <w:t>F</w:t>
      </w:r>
      <w:r w:rsidR="00BC2107" w:rsidRPr="00BC2107">
        <w:t>üllen Sie die folgende Tabelle aus.</w:t>
      </w:r>
    </w:p>
    <w:p w:rsidR="00BC2107" w:rsidRDefault="00BC2107" w:rsidP="00285781">
      <w:pPr>
        <w:pStyle w:val="Abstandszeile"/>
      </w:pPr>
    </w:p>
    <w:tbl>
      <w:tblPr>
        <w:tblStyle w:val="Tabellenraster"/>
        <w:tblW w:w="9668" w:type="dxa"/>
        <w:tblInd w:w="108" w:type="dxa"/>
        <w:tblLayout w:type="fixed"/>
        <w:tblLook w:val="04A0" w:firstRow="1" w:lastRow="0" w:firstColumn="1" w:lastColumn="0" w:noHBand="0" w:noVBand="1"/>
      </w:tblPr>
      <w:tblGrid>
        <w:gridCol w:w="1418"/>
        <w:gridCol w:w="2750"/>
        <w:gridCol w:w="2750"/>
        <w:gridCol w:w="2750"/>
      </w:tblGrid>
      <w:tr w:rsidR="00285781" w:rsidTr="009958D5">
        <w:tc>
          <w:tcPr>
            <w:tcW w:w="1418" w:type="dxa"/>
            <w:shd w:val="clear" w:color="auto" w:fill="D9D9D9" w:themeFill="background1" w:themeFillShade="D9"/>
          </w:tcPr>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50" w:type="dxa"/>
            <w:shd w:val="clear" w:color="auto" w:fill="D9D9D9" w:themeFill="background1" w:themeFillShade="D9"/>
          </w:tcPr>
          <w:p w:rsidR="00285781" w:rsidRDefault="00285781" w:rsidP="00285781">
            <w:pPr>
              <w:pStyle w:val="Textkrper"/>
            </w:pPr>
          </w:p>
          <w:p w:rsidR="00285781" w:rsidRDefault="00285781" w:rsidP="00285781">
            <w:pPr>
              <w:pStyle w:val="Textkrper"/>
            </w:pPr>
            <w:r>
              <w:t>1) Rillen</w:t>
            </w:r>
          </w:p>
          <w:p w:rsidR="00285781" w:rsidRDefault="00285781" w:rsidP="00285781">
            <w:pPr>
              <w:pStyle w:val="Textkrper"/>
            </w:pPr>
          </w:p>
        </w:tc>
        <w:tc>
          <w:tcPr>
            <w:tcW w:w="2750" w:type="dxa"/>
            <w:shd w:val="clear" w:color="auto" w:fill="D9D9D9" w:themeFill="background1" w:themeFillShade="D9"/>
          </w:tcPr>
          <w:p w:rsidR="00285781" w:rsidRDefault="00285781" w:rsidP="00285781">
            <w:pPr>
              <w:pStyle w:val="Textkrper"/>
            </w:pPr>
          </w:p>
          <w:p w:rsidR="00285781" w:rsidRDefault="00285781" w:rsidP="00285781">
            <w:pPr>
              <w:pStyle w:val="Textkrper"/>
            </w:pPr>
            <w:r>
              <w:t>2) Ritzen</w:t>
            </w:r>
          </w:p>
          <w:p w:rsidR="00285781" w:rsidRDefault="00285781" w:rsidP="00285781">
            <w:pPr>
              <w:pStyle w:val="Textkrper"/>
            </w:pPr>
          </w:p>
        </w:tc>
        <w:tc>
          <w:tcPr>
            <w:tcW w:w="2750" w:type="dxa"/>
            <w:shd w:val="clear" w:color="auto" w:fill="D9D9D9" w:themeFill="background1" w:themeFillShade="D9"/>
          </w:tcPr>
          <w:p w:rsidR="00285781" w:rsidRDefault="00285781" w:rsidP="00285781">
            <w:pPr>
              <w:pStyle w:val="Textkrper"/>
            </w:pPr>
          </w:p>
          <w:p w:rsidR="00285781" w:rsidRDefault="00285781" w:rsidP="00285781">
            <w:pPr>
              <w:pStyle w:val="Textkrper"/>
            </w:pPr>
            <w:r>
              <w:t>3) Nuten</w:t>
            </w:r>
          </w:p>
          <w:p w:rsidR="00285781" w:rsidRDefault="00285781" w:rsidP="00285781">
            <w:pPr>
              <w:pStyle w:val="Textkrper"/>
            </w:pPr>
          </w:p>
        </w:tc>
      </w:tr>
      <w:tr w:rsidR="00285781" w:rsidTr="009958D5">
        <w:tc>
          <w:tcPr>
            <w:tcW w:w="1418" w:type="dxa"/>
          </w:tcPr>
          <w:p w:rsidR="00BC2107" w:rsidRDefault="00285781" w:rsidP="00285781">
            <w:pPr>
              <w:pStyle w:val="Textkrperlinks"/>
            </w:pPr>
            <w:r>
              <w:t xml:space="preserve">Skizze </w:t>
            </w:r>
          </w:p>
          <w:p w:rsidR="00285781" w:rsidRDefault="00285781" w:rsidP="00285781">
            <w:pPr>
              <w:pStyle w:val="Textkrperlinks"/>
            </w:pPr>
            <w:r>
              <w:t>Seitenansicht</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Erklärung</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Prinzip der …</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roofErr w:type="spellStart"/>
            <w:r>
              <w:t>verarbeitbare</w:t>
            </w:r>
            <w:proofErr w:type="spellEnd"/>
            <w:r>
              <w:t xml:space="preserve"> Materialien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Abstandszeile"/>
            </w:pPr>
          </w:p>
          <w:p w:rsidR="00285781" w:rsidRDefault="00095160" w:rsidP="00285781">
            <w:pPr>
              <w:pStyle w:val="Textkrperlinks"/>
            </w:pPr>
            <w:r>
              <w:t>verwendete Werk</w:t>
            </w:r>
            <w:r w:rsidR="00285781">
              <w:t>z</w:t>
            </w:r>
            <w:r>
              <w:t>e</w:t>
            </w:r>
            <w:r w:rsidR="00285781">
              <w:t>uge</w:t>
            </w: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Textkrperlinks"/>
            </w:pPr>
            <w:r>
              <w:t>Beispiele zur Anwendung</w:t>
            </w:r>
          </w:p>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50" w:type="dxa"/>
          </w:tcPr>
          <w:p w:rsidR="00285781" w:rsidRDefault="003C7E55" w:rsidP="00285781">
            <w:pPr>
              <w:pStyle w:val="Textkrperlinks"/>
            </w:pPr>
            <w:r w:rsidRPr="003C7E55">
              <w:rPr>
                <w:noProof/>
              </w:rPr>
              <mc:AlternateContent>
                <mc:Choice Requires="wpg">
                  <w:drawing>
                    <wp:anchor distT="0" distB="0" distL="114300" distR="114300" simplePos="0" relativeHeight="251878400" behindDoc="0" locked="0" layoutInCell="1" allowOverlap="1" wp14:anchorId="48FC0A35" wp14:editId="08207CC2">
                      <wp:simplePos x="0" y="0"/>
                      <wp:positionH relativeFrom="column">
                        <wp:posOffset>-40005</wp:posOffset>
                      </wp:positionH>
                      <wp:positionV relativeFrom="paragraph">
                        <wp:posOffset>53340</wp:posOffset>
                      </wp:positionV>
                      <wp:extent cx="1670050" cy="361950"/>
                      <wp:effectExtent l="0" t="0" r="25400" b="19050"/>
                      <wp:wrapNone/>
                      <wp:docPr id="208" name="Gruppieren 3"/>
                      <wp:cNvGraphicFramePr/>
                      <a:graphic xmlns:a="http://schemas.openxmlformats.org/drawingml/2006/main">
                        <a:graphicData uri="http://schemas.microsoft.com/office/word/2010/wordprocessingGroup">
                          <wpg:wgp>
                            <wpg:cNvGrpSpPr/>
                            <wpg:grpSpPr>
                              <a:xfrm>
                                <a:off x="0" y="0"/>
                                <a:ext cx="1670050" cy="361950"/>
                                <a:chOff x="0" y="0"/>
                                <a:chExt cx="7776864" cy="1024079"/>
                              </a:xfrm>
                            </wpg:grpSpPr>
                            <wps:wsp>
                              <wps:cNvPr id="209" name="Ellipse 209"/>
                              <wps:cNvSpPr/>
                              <wps:spPr>
                                <a:xfrm>
                                  <a:off x="3198082" y="533381"/>
                                  <a:ext cx="536407" cy="490698"/>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0" name="Rechteck 210"/>
                              <wps:cNvSpPr/>
                              <wps:spPr>
                                <a:xfrm>
                                  <a:off x="0" y="245349"/>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7" name="Ellipse 217"/>
                              <wps:cNvSpPr/>
                              <wps:spPr>
                                <a:xfrm>
                                  <a:off x="3168352" y="101333"/>
                                  <a:ext cx="575106" cy="393090"/>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0" name="Ellipse 1580"/>
                              <wps:cNvSpPr/>
                              <wps:spPr>
                                <a:xfrm>
                                  <a:off x="3168352" y="0"/>
                                  <a:ext cx="569577" cy="490698"/>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1" name="Ellipse 1581"/>
                              <wps:cNvSpPr/>
                              <wps:spPr>
                                <a:xfrm>
                                  <a:off x="3198083" y="520023"/>
                                  <a:ext cx="536407" cy="490698"/>
                                </a:xfrm>
                                <a:prstGeom prst="ellipse">
                                  <a:avLst/>
                                </a:prstGeom>
                                <a:pattFill prst="dashUpDiag">
                                  <a:fgClr>
                                    <a:schemeClr val="tx1"/>
                                  </a:fgClr>
                                  <a:bgClr>
                                    <a:schemeClr val="bg1">
                                      <a:lumMod val="85000"/>
                                    </a:schemeClr>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 o:spid="_x0000_s1026" style="position:absolute;margin-left:-3.15pt;margin-top:4.2pt;width:131.5pt;height:28.5pt;z-index:251878400;mso-width-relative:margin;mso-height-relative:margin" coordsize="77768,10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">
                      <v:oval id="Ellipse 209" o:spid="_x0000_s1027" style="position:absolute;left:31980;top:5333;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ErkMMA&#10;AADcAAAADwAAAGRycy9kb3ducmV2LnhtbESPQYvCMBSE74L/ITxhb5qqsK7VKCIoe1gQq3t/Ns+2&#10;u81LaWJt/70RBI/DzHzDLNetKUVDtSssKxiPIhDEqdUFZwrOp93wC4TzyBpLy6SgIwfrVb+3xFjb&#10;Ox+pSXwmAoRdjApy76tYSpfmZNCNbEUcvKutDfog60zqGu8Bbko5iaJPabDgsJBjRduc0v/kZhQ0&#10;f8lP8dtdxufZXt8Ofir3Xdco9TFoNwsQnlr/Dr/a31rBJJrD80w4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AErkMMAAADcAAAADwAAAAAAAAAAAAAAAACYAgAAZHJzL2Rv&#10;d25yZXYueG1sUEsFBgAAAAAEAAQA9QAAAIgDAAAAAA==&#10;" fillcolor="white [3212]" strokecolor="black [3213]" strokeweight="1pt"/>
                      <v:rect id="Rechteck 210" o:spid="_x0000_s1028" style="position:absolute;top:2453;width:77768;height:57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qvYMAA&#10;AADcAAAADwAAAGRycy9kb3ducmV2LnhtbERPy2oCMRTdC/2HcAvuNKNoK6NRpNDiRmx97C+T62Rw&#10;chOSVMe/NwvB5eG8F6vOtuJKITaOFYyGBQjiyumGawXHw/dgBiImZI2tY1Jwpwir5VtvgaV2N/6j&#10;6z7VIodwLFGBScmXUsbKkMU4dJ44c2cXLKYMQy11wFsOt60cF8WHtNhwbjDo6ctQddn/WwXJT09m&#10;e/y9axM2az3Z+c+fyVSp/nu3noNI1KWX+OneaAXjUZ6fz+QjIJ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LqvYMAAAADcAAAADwAAAAAAAAAAAAAAAACYAgAAZHJzL2Rvd25y&#10;ZXYueG1sUEsFBgAAAAAEAAQA9QAAAIUDAAAAAA==&#10;" fillcolor="black [3213]" strokecolor="black [3213]" strokeweight="1pt">
                        <v:fill r:id="rId67" o:title="" color2="#d8d8d8 [2732]" type="pattern"/>
                      </v:rect>
                      <v:oval id="Ellipse 217" o:spid="_x0000_s1029" style="position:absolute;left:31683;top:1013;width:5751;height:3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uMpMQA&#10;AADcAAAADwAAAGRycy9kb3ducmV2LnhtbESPzWrDMBCE74G+g9hCb4nsFOLgRAmlEJNDIdRJ71tr&#10;Y7u1VsaS/96+KhR6HGbmG2Z/nEwjBupcbVlBvIpAEBdW11wquF1Pyy0I55E1NpZJwUwOjoeHxR5T&#10;bUd+pyH3pQgQdikqqLxvUyldUZFBt7ItcfDutjPog+xKqTscA9w0ch1FG2mw5rBQYUuvFRXfeW8U&#10;DF/5W/0xf8a3JNP9xT/LbJ4HpZ4ep5cdCE+T/w//tc9awTpO4PdMOALy8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LjKTEAAAA3AAAAA8AAAAAAAAAAAAAAAAAmAIAAGRycy9k&#10;b3ducmV2LnhtbFBLBQYAAAAABAAEAPUAAACJAwAAAAA=&#10;" fillcolor="white [3212]" strokecolor="black [3213]" strokeweight="1pt"/>
                      <v:oval id="Ellipse 1580" o:spid="_x0000_s1030" style="position:absolute;left:31683;width:5696;height:4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REbsYA&#10;AADdAAAADwAAAGRycy9kb3ducmV2LnhtbESP3WrCQBCF7wt9h2UK3tWNRSWkriL9Ab2wEO0DDNkx&#10;WczOhuw2pj5950Lo3RzmfGfOrDajb9VAfXSBDcymGSjiKljHtYHv0+dzDiomZIttYDLwSxE268eH&#10;FRY2XLmk4ZhqJSEcCzTQpNQVWseqIY9xGjpi2Z1D7zGJ7Gtte7xKuG/1S5YttUfHcqHBjt4aqi7H&#10;Hy818sPX8uM83MItOTffXd7rcn8yZvI0bl9BJRrTv/lO76xwi1z6yzcyg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REbsYAAADdAAAADwAAAAAAAAAAAAAAAACYAgAAZHJz&#10;L2Rvd25yZXYueG1sUEsFBgAAAAAEAAQA9QAAAIsDAAAAAA==&#10;" fillcolor="white [3212]" stroked="f" strokeweight="2pt"/>
                      <v:oval id="Ellipse 1581" o:spid="_x0000_s1031" style="position:absolute;left:31980;top:5200;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C+sMA&#10;AADdAAAADwAAAGRycy9kb3ducmV2LnhtbERPTYvCMBC9C/sfwix4kTWtoJRqlF1h0ZOgVdnj0Ixt&#10;2WZSmljrvzeC4G0e73MWq97UoqPWVZYVxOMIBHFudcWFgmP2+5WAcB5ZY22ZFNzJwWr5MVhgqu2N&#10;99QdfCFCCLsUFZTeN6mULi/JoBvbhjhwF9sa9AG2hdQt3kK4qeUkimbSYMWhocSG1iXl/4erUTBL&#10;rtU2rn/O6+78tz/tRpnzm0yp4Wf/PQfhqfdv8cu91WH+NInh+U04QS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C+sMAAADdAAAADwAAAAAAAAAAAAAAAACYAgAAZHJzL2Rv&#10;d25yZXYueG1sUEsFBgAAAAAEAAQA9QAAAIgDAAAAAA==&#10;" fillcolor="black [3213]" stroked="f" strokeweight="2pt">
                        <v:fill r:id="rId67" o:title="" color2="#d8d8d8 [2732]" type="pattern"/>
                      </v:oval>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285781">
            <w:pPr>
              <w:pStyle w:val="Textkrperlinks"/>
            </w:pPr>
            <w:r>
              <w:t>Da das Material eingedrückt wird, können sowohl dünne, als auch dicke Materialien mit bis zu _</w:t>
            </w:r>
            <w:r w:rsidRPr="009958D5">
              <w:rPr>
                <w:b/>
                <w:color w:val="000000" w:themeColor="text1"/>
              </w:rPr>
              <w:t>5</w:t>
            </w:r>
            <w:r>
              <w:t>_</w:t>
            </w:r>
            <w:r w:rsidR="006712FC">
              <w:t>mm</w:t>
            </w:r>
            <w:r>
              <w:t xml:space="preserve"> verarbeitet werden.</w:t>
            </w:r>
          </w:p>
          <w:p w:rsidR="00285781" w:rsidRDefault="00285781" w:rsidP="00285781">
            <w:pPr>
              <w:pStyle w:val="Textkrperlinks"/>
            </w:pPr>
          </w:p>
          <w:p w:rsidR="00285781" w:rsidRDefault="00285781" w:rsidP="00285781">
            <w:pPr>
              <w:pStyle w:val="Textkrperlinks"/>
            </w:pPr>
          </w:p>
          <w:p w:rsidR="00285781" w:rsidRPr="009958D5" w:rsidRDefault="00285781" w:rsidP="00285781">
            <w:pPr>
              <w:pStyle w:val="Textkrperlinks"/>
              <w:rPr>
                <w:b/>
                <w:color w:val="000000" w:themeColor="text1"/>
              </w:rPr>
            </w:pPr>
            <w:r w:rsidRPr="009958D5">
              <w:rPr>
                <w:b/>
                <w:color w:val="000000" w:themeColor="text1"/>
              </w:rPr>
              <w:t>Materialverformung</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Folien, Papier</w:t>
            </w:r>
            <w:r w:rsidR="009958D5" w:rsidRPr="009958D5">
              <w:rPr>
                <w:b/>
                <w:color w:val="000000" w:themeColor="text1"/>
              </w:rPr>
              <w:t>,</w:t>
            </w:r>
          </w:p>
          <w:p w:rsidR="00285781" w:rsidRPr="009958D5" w:rsidRDefault="00285781" w:rsidP="00285781">
            <w:pPr>
              <w:pStyle w:val="Textkrperlinks"/>
              <w:rPr>
                <w:b/>
                <w:color w:val="000000" w:themeColor="text1"/>
              </w:rPr>
            </w:pPr>
            <w:r w:rsidRPr="009958D5">
              <w:rPr>
                <w:b/>
                <w:color w:val="000000" w:themeColor="text1"/>
              </w:rPr>
              <w:t>Pappe, Kar</w:t>
            </w:r>
            <w:r w:rsidR="009958D5" w:rsidRPr="009958D5">
              <w:rPr>
                <w:b/>
                <w:color w:val="000000" w:themeColor="text1"/>
              </w:rPr>
              <w:t>ton</w:t>
            </w: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9958D5" w:rsidRPr="009958D5" w:rsidRDefault="00285781" w:rsidP="009958D5">
            <w:pPr>
              <w:pStyle w:val="Textkrperlinks"/>
              <w:rPr>
                <w:b/>
                <w:color w:val="000000" w:themeColor="text1"/>
              </w:rPr>
            </w:pPr>
            <w:proofErr w:type="spellStart"/>
            <w:r w:rsidRPr="009958D5">
              <w:rPr>
                <w:b/>
                <w:color w:val="000000" w:themeColor="text1"/>
              </w:rPr>
              <w:t>Rillbalken</w:t>
            </w:r>
            <w:proofErr w:type="spellEnd"/>
            <w:r w:rsidRPr="009958D5">
              <w:rPr>
                <w:b/>
                <w:color w:val="000000" w:themeColor="text1"/>
              </w:rPr>
              <w:t>,</w:t>
            </w:r>
          </w:p>
          <w:p w:rsidR="00285781" w:rsidRPr="009958D5" w:rsidRDefault="00095160" w:rsidP="00285781">
            <w:pPr>
              <w:pStyle w:val="Textkrperlinks"/>
              <w:rPr>
                <w:b/>
                <w:color w:val="000000" w:themeColor="text1"/>
              </w:rPr>
            </w:pPr>
            <w:r>
              <w:rPr>
                <w:b/>
                <w:color w:val="000000" w:themeColor="text1"/>
              </w:rPr>
              <w:t>r</w:t>
            </w:r>
            <w:r w:rsidR="00285781" w:rsidRPr="009958D5">
              <w:rPr>
                <w:b/>
                <w:color w:val="000000" w:themeColor="text1"/>
              </w:rPr>
              <w:t xml:space="preserve">otierende </w:t>
            </w:r>
            <w:proofErr w:type="spellStart"/>
            <w:r w:rsidR="00285781" w:rsidRPr="009958D5">
              <w:rPr>
                <w:b/>
                <w:color w:val="000000" w:themeColor="text1"/>
              </w:rPr>
              <w:t>Rillscheibe</w:t>
            </w:r>
            <w:proofErr w:type="spellEnd"/>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r w:rsidRPr="009958D5">
              <w:rPr>
                <w:b/>
                <w:color w:val="000000" w:themeColor="text1"/>
              </w:rPr>
              <w:t>Umschläge aus Karton</w:t>
            </w:r>
            <w:r w:rsidR="009958D5" w:rsidRPr="009958D5">
              <w:rPr>
                <w:b/>
                <w:color w:val="000000" w:themeColor="text1"/>
              </w:rPr>
              <w:t>,</w:t>
            </w:r>
          </w:p>
          <w:p w:rsidR="00285781" w:rsidRPr="009958D5" w:rsidRDefault="00285781" w:rsidP="00285781">
            <w:pPr>
              <w:pStyle w:val="Textkrperlinks"/>
              <w:rPr>
                <w:b/>
                <w:color w:val="000000" w:themeColor="text1"/>
              </w:rPr>
            </w:pPr>
            <w:r w:rsidRPr="009958D5">
              <w:rPr>
                <w:b/>
                <w:color w:val="000000" w:themeColor="text1"/>
              </w:rPr>
              <w:t>Ordner aus Pappe</w:t>
            </w:r>
          </w:p>
          <w:p w:rsidR="00285781" w:rsidRDefault="00285781" w:rsidP="00285781">
            <w:pPr>
              <w:pStyle w:val="Textkrperlinks"/>
            </w:pPr>
            <w:r w:rsidRPr="009958D5">
              <w:rPr>
                <w:b/>
                <w:color w:val="000000" w:themeColor="text1"/>
              </w:rPr>
              <w:t>Falzbogen</w:t>
            </w:r>
          </w:p>
        </w:tc>
        <w:tc>
          <w:tcPr>
            <w:tcW w:w="2750" w:type="dxa"/>
          </w:tcPr>
          <w:p w:rsidR="00285781" w:rsidRDefault="003C7E55" w:rsidP="00285781">
            <w:pPr>
              <w:pStyle w:val="Textkrperlinks"/>
            </w:pPr>
            <w:r w:rsidRPr="003C7E55">
              <w:rPr>
                <w:noProof/>
              </w:rPr>
              <mc:AlternateContent>
                <mc:Choice Requires="wpg">
                  <w:drawing>
                    <wp:anchor distT="0" distB="0" distL="114300" distR="114300" simplePos="0" relativeHeight="251879424" behindDoc="0" locked="0" layoutInCell="1" allowOverlap="1" wp14:anchorId="615EC85C" wp14:editId="0C395FDF">
                      <wp:simplePos x="0" y="0"/>
                      <wp:positionH relativeFrom="column">
                        <wp:posOffset>-15256</wp:posOffset>
                      </wp:positionH>
                      <wp:positionV relativeFrom="paragraph">
                        <wp:posOffset>123982</wp:posOffset>
                      </wp:positionV>
                      <wp:extent cx="1661179" cy="219068"/>
                      <wp:effectExtent l="0" t="0" r="15240" b="10160"/>
                      <wp:wrapNone/>
                      <wp:docPr id="1582" name="Gruppieren 19"/>
                      <wp:cNvGraphicFramePr/>
                      <a:graphic xmlns:a="http://schemas.openxmlformats.org/drawingml/2006/main">
                        <a:graphicData uri="http://schemas.microsoft.com/office/word/2010/wordprocessingGroup">
                          <wpg:wgp>
                            <wpg:cNvGrpSpPr/>
                            <wpg:grpSpPr>
                              <a:xfrm>
                                <a:off x="0" y="0"/>
                                <a:ext cx="1661179" cy="219068"/>
                                <a:chOff x="0" y="0"/>
                                <a:chExt cx="7776864" cy="648072"/>
                              </a:xfrm>
                            </wpg:grpSpPr>
                            <wps:wsp>
                              <wps:cNvPr id="1583" name="Rechteck 1583"/>
                              <wps:cNvSpPr/>
                              <wps:spPr>
                                <a:xfrm>
                                  <a:off x="0" y="720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4" name="Gleichschenkliges Dreieck 1584"/>
                              <wps:cNvSpPr/>
                              <wps:spPr>
                                <a:xfrm rot="10800000">
                                  <a:off x="3422517" y="79240"/>
                                  <a:ext cx="125682" cy="280800"/>
                                </a:xfrm>
                                <a:prstGeom prst="triangl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6" name="Gleichschenkliges Dreieck 1586"/>
                              <wps:cNvSpPr/>
                              <wps:spPr>
                                <a:xfrm rot="10800000">
                                  <a:off x="3424033" y="0"/>
                                  <a:ext cx="117717" cy="360040"/>
                                </a:xfrm>
                                <a:prstGeom prst="triangle">
                                  <a:avLst/>
                                </a:prstGeom>
                                <a:solidFill>
                                  <a:schemeClr val="bg1"/>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955A1A" w:rsidRDefault="00955A1A"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035" style="position:absolute;margin-left:-1.2pt;margin-top:9.75pt;width:130.8pt;height:17.25pt;z-index:251879424;mso-width-relative:margin;mso-height-relative:margin" coordsize="77768,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">
                      <v:rect id="Rechteck 1583" o:spid="_x0000_s1036" style="position:absolute;top:720;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h0RMIA&#10;AADdAAAADwAAAGRycy9kb3ducmV2LnhtbERPS2sCMRC+F/wPYQq91WytW2U1iggtXkqtj/uwGTeL&#10;m0lIoq7/vikUepuP7znzZW87caUQW8cKXoYFCOLa6ZYbBYf9+/MUREzIGjvHpOBOEZaLwcMcK+1u&#10;/E3XXWpEDuFYoQKTkq+kjLUhi3HoPHHmTi5YTBmGRuqAtxxuOzkqijdpseXcYNDT2lB93l2sguTL&#10;o/k8bO/ahM1Kj7/85GNcKvX02K9mIBL16V/8597oPL+cvsLvN/kEuf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2HREwgAAAN0AAAAPAAAAAAAAAAAAAAAAAJgCAABkcnMvZG93&#10;bnJldi54bWxQSwUGAAAAAAQABAD1AAAAhwMAAAAA&#10;" fillcolor="black [3213]" strokecolor="black [3213]" strokeweight="1pt">
                        <v:fill r:id="rId68" o:title="" color2="#d8d8d8 [2732]" type="pattern"/>
                      </v:rect>
                      <v:shape id="Gleichschenkliges Dreieck 1584" o:spid="_x0000_s1037" type="#_x0000_t5" style="position:absolute;left:34225;top:792;width:1256;height:2808;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TbEMQA&#10;AADdAAAADwAAAGRycy9kb3ducmV2LnhtbESPT4vCMBDF74LfIYywF9FUWUWqUUQRvMn6BzwOzdgW&#10;m0lNorbffrOw4G2G935v3ixWjanEi5wvLSsYDRMQxJnVJecKzqfdYAbCB2SNlWVS0JKH1bLbWWCq&#10;7Zt/6HUMuYgh7FNUUIRQp1L6rCCDfmhr4qjdrDMY4upyqR2+Y7ip5DhJptJgyfFCgTVtCsrux6eJ&#10;NQhH7fZSuUd7ODTn3fbq+7xX6qvXrOcgAjXhY/6n9zpyk9k3/H0TR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E2xDEAAAA3QAAAA8AAAAAAAAAAAAAAAAAmAIAAGRycy9k&#10;b3ducmV2LnhtbFBLBQYAAAAABAAEAPUAAACJAwAAAAA=&#10;" fillcolor="white [3212]" strokecolor="black [3213]" strokeweight="1pt"/>
                      <v:shape id="Gleichschenkliges Dreieck 1586" o:spid="_x0000_s1038" type="#_x0000_t5" style="position:absolute;left:34240;width:1177;height:3600;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k8X8EA&#10;AADdAAAADwAAAGRycy9kb3ducmV2LnhtbERPzYrCMBC+C/sOYRa8aboVRatR1l0Eb9LWBxib2bZs&#10;MylN1PbtjSB4m4/vdza73jTiRp2rLSv4mkYgiAuray4VnPPDZAnCeWSNjWVSMJCD3fZjtMFE2zun&#10;dMt8KUIIuwQVVN63iZSuqMigm9qWOHB/tjPoA+xKqTu8h3DTyDiKFtJgzaGhwpZ+Kir+s6tRkFHc&#10;7+vTcXDD6re92Dg9zPJUqfFn/70G4an3b/HLfdRh/ny5gOc34QS5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pPF/BAAAA3QAAAA8AAAAAAAAAAAAAAAAAmAIAAGRycy9kb3du&#10;cmV2LnhtbFBLBQYAAAAABAAEAPUAAACGAwAAAAA=&#10;" fillcolor="white [3212]" stroked="f" strokeweight="1pt">
                        <v:textbox>
                          <w:txbxContent>
                            <w:p w:rsidR="00955A1A" w:rsidRDefault="00955A1A"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v:textbox>
                      </v:shape>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095160" w:rsidP="00285781">
            <w:pPr>
              <w:pStyle w:val="Textkrperlinks"/>
            </w:pPr>
            <w:r>
              <w:t>Da das Material ein</w:t>
            </w:r>
            <w:r w:rsidR="00285781">
              <w:t>geschni</w:t>
            </w:r>
            <w:r w:rsidR="00285781">
              <w:t>t</w:t>
            </w:r>
            <w:r w:rsidR="00285781">
              <w:t>ten wird, sollte es mindestens _</w:t>
            </w:r>
            <w:r w:rsidR="00285781" w:rsidRPr="009958D5">
              <w:rPr>
                <w:b/>
                <w:color w:val="000000" w:themeColor="text1"/>
              </w:rPr>
              <w:t>0,3</w:t>
            </w:r>
            <w:r w:rsidR="00285781">
              <w:t>_</w:t>
            </w:r>
            <w:r w:rsidR="006712FC">
              <w:t>mm</w:t>
            </w:r>
            <w:r w:rsidR="00285781">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Pr="009958D5" w:rsidRDefault="00285781" w:rsidP="00285781">
            <w:pPr>
              <w:pStyle w:val="Textkrperlinks"/>
              <w:rPr>
                <w:b/>
              </w:rPr>
            </w:pPr>
          </w:p>
          <w:p w:rsidR="00285781" w:rsidRPr="009958D5" w:rsidRDefault="00285781" w:rsidP="00285781">
            <w:pPr>
              <w:pStyle w:val="Textkrperlinks"/>
              <w:rPr>
                <w:b/>
                <w:color w:val="000000" w:themeColor="text1"/>
              </w:rPr>
            </w:pPr>
            <w:r w:rsidRPr="009958D5">
              <w:rPr>
                <w:b/>
                <w:color w:val="000000" w:themeColor="text1"/>
              </w:rPr>
              <w:t>Materialschwä</w:t>
            </w:r>
            <w:r w:rsidR="009958D5" w:rsidRPr="009958D5">
              <w:rPr>
                <w:b/>
                <w:color w:val="000000" w:themeColor="text1"/>
              </w:rPr>
              <w:t>c</w:t>
            </w:r>
            <w:r w:rsidRPr="009958D5">
              <w:rPr>
                <w:b/>
                <w:color w:val="000000" w:themeColor="text1"/>
              </w:rPr>
              <w:t>hung</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r w:rsidRPr="009958D5">
              <w:rPr>
                <w:b/>
                <w:color w:val="000000" w:themeColor="text1"/>
              </w:rPr>
              <w:t>Karton</w:t>
            </w:r>
            <w:r w:rsidR="009958D5" w:rsidRPr="009958D5">
              <w:rPr>
                <w:b/>
                <w:color w:val="000000" w:themeColor="text1"/>
              </w:rPr>
              <w:t>,</w:t>
            </w:r>
          </w:p>
          <w:p w:rsidR="009958D5" w:rsidRPr="009958D5" w:rsidRDefault="00285781" w:rsidP="00285781">
            <w:pPr>
              <w:pStyle w:val="Textkrperlinks"/>
              <w:rPr>
                <w:b/>
                <w:color w:val="000000" w:themeColor="text1"/>
              </w:rPr>
            </w:pPr>
            <w:r w:rsidRPr="009958D5">
              <w:rPr>
                <w:b/>
                <w:color w:val="000000" w:themeColor="text1"/>
              </w:rPr>
              <w:t>Pap</w:t>
            </w:r>
            <w:r w:rsidR="009958D5" w:rsidRPr="009958D5">
              <w:rPr>
                <w:b/>
                <w:color w:val="000000" w:themeColor="text1"/>
              </w:rPr>
              <w:t>pe</w:t>
            </w:r>
          </w:p>
          <w:p w:rsidR="00285781" w:rsidRPr="009958D5" w:rsidRDefault="00285781" w:rsidP="00285781">
            <w:pPr>
              <w:pStyle w:val="Abstandszeile"/>
              <w:rPr>
                <w:b/>
                <w:color w:val="000000" w:themeColor="text1"/>
              </w:rPr>
            </w:pP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Messer</w:t>
            </w:r>
            <w:r w:rsidR="009958D5" w:rsidRPr="009958D5">
              <w:rPr>
                <w:b/>
                <w:color w:val="000000" w:themeColor="text1"/>
              </w:rPr>
              <w:t>,</w:t>
            </w:r>
          </w:p>
          <w:p w:rsidR="00285781" w:rsidRPr="009958D5" w:rsidRDefault="00095160" w:rsidP="00285781">
            <w:pPr>
              <w:pStyle w:val="Textkrperlinks"/>
              <w:rPr>
                <w:b/>
                <w:color w:val="000000" w:themeColor="text1"/>
              </w:rPr>
            </w:pPr>
            <w:r>
              <w:rPr>
                <w:b/>
                <w:color w:val="000000" w:themeColor="text1"/>
              </w:rPr>
              <w:t>r</w:t>
            </w:r>
            <w:r w:rsidR="00285781" w:rsidRPr="009958D5">
              <w:rPr>
                <w:b/>
                <w:color w:val="000000" w:themeColor="text1"/>
              </w:rPr>
              <w:t>otierende Ritzscheibe</w:t>
            </w: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Faltschachteln aus Karton</w:t>
            </w:r>
            <w:r w:rsidR="009958D5" w:rsidRPr="009958D5">
              <w:rPr>
                <w:b/>
                <w:color w:val="000000" w:themeColor="text1"/>
              </w:rPr>
              <w:t>,</w:t>
            </w:r>
          </w:p>
          <w:p w:rsidR="00285781" w:rsidRDefault="00285781" w:rsidP="009958D5">
            <w:pPr>
              <w:pStyle w:val="Textkrperlinks"/>
            </w:pPr>
            <w:r w:rsidRPr="009958D5">
              <w:rPr>
                <w:b/>
                <w:color w:val="000000" w:themeColor="text1"/>
              </w:rPr>
              <w:t>Kästen aus Pappe</w:t>
            </w:r>
          </w:p>
        </w:tc>
        <w:tc>
          <w:tcPr>
            <w:tcW w:w="2750" w:type="dxa"/>
          </w:tcPr>
          <w:p w:rsidR="00285781" w:rsidRDefault="003C7E55" w:rsidP="00285781">
            <w:pPr>
              <w:pStyle w:val="Textkrperlinks"/>
            </w:pPr>
            <w:r w:rsidRPr="003C7E55">
              <w:rPr>
                <w:noProof/>
              </w:rPr>
              <mc:AlternateContent>
                <mc:Choice Requires="wpg">
                  <w:drawing>
                    <wp:anchor distT="0" distB="0" distL="114300" distR="114300" simplePos="0" relativeHeight="251880448" behindDoc="0" locked="0" layoutInCell="1" allowOverlap="1" wp14:anchorId="101F9773" wp14:editId="2701DB6A">
                      <wp:simplePos x="0" y="0"/>
                      <wp:positionH relativeFrom="column">
                        <wp:posOffset>-43180</wp:posOffset>
                      </wp:positionH>
                      <wp:positionV relativeFrom="paragraph">
                        <wp:posOffset>121285</wp:posOffset>
                      </wp:positionV>
                      <wp:extent cx="1624330" cy="204470"/>
                      <wp:effectExtent l="0" t="0" r="13970" b="24130"/>
                      <wp:wrapNone/>
                      <wp:docPr id="1587" name="Gruppieren 18"/>
                      <wp:cNvGraphicFramePr/>
                      <a:graphic xmlns:a="http://schemas.openxmlformats.org/drawingml/2006/main">
                        <a:graphicData uri="http://schemas.microsoft.com/office/word/2010/wordprocessingGroup">
                          <wpg:wgp>
                            <wpg:cNvGrpSpPr/>
                            <wpg:grpSpPr>
                              <a:xfrm>
                                <a:off x="0" y="0"/>
                                <a:ext cx="1624330" cy="204470"/>
                                <a:chOff x="0" y="0"/>
                                <a:chExt cx="7776864" cy="603872"/>
                              </a:xfrm>
                            </wpg:grpSpPr>
                            <wps:wsp>
                              <wps:cNvPr id="1588" name="Rechteck 1588"/>
                              <wps:cNvSpPr/>
                              <wps:spPr>
                                <a:xfrm>
                                  <a:off x="0" y="278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9" name="Rechteck 1589"/>
                              <wps:cNvSpPr/>
                              <wps:spPr>
                                <a:xfrm>
                                  <a:off x="3376103" y="27808"/>
                                  <a:ext cx="288000" cy="429881"/>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90" name="Rechteck 1590"/>
                              <wps:cNvSpPr/>
                              <wps:spPr>
                                <a:xfrm>
                                  <a:off x="3382552" y="0"/>
                                  <a:ext cx="268225" cy="38784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8" o:spid="_x0000_s1026" style="position:absolute;margin-left:-3.4pt;margin-top:9.55pt;width:127.9pt;height:16.1pt;z-index:251880448;mso-width-relative:margin;mso-height-relative:margin" coordsize="77768,6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">
                      <v:rect id="Rechteck 1588" o:spid="_x0000_s1027" style="position:absolute;top:278;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zmNcUA&#10;AADdAAAADwAAAGRycy9kb3ducmV2LnhtbESPQUsDMRCF74L/IUyhN5utdLWsTUsRlF5EW+t92Iyb&#10;xc0kJLHd/vvOQfA2w3vz3jerzegHdaKU+8AG5rMKFHEbbM+dgePny90SVC7IFofAZOBCGTbr25sV&#10;NjaceU+nQ+mUhHBu0IArJTZa59aRxzwLkVi075A8FllTp23Cs4T7Qd9X1YP22LM0OIz07Kj9Ofx6&#10;AyXWX+7t+HGxLu22dvEeH18XtTHTybh9AlVoLP/mv+udFfx6KbjyjYy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fOY1xQAAAN0AAAAPAAAAAAAAAAAAAAAAAJgCAABkcnMv&#10;ZG93bnJldi54bWxQSwUGAAAAAAQABAD1AAAAigMAAAAA&#10;" fillcolor="black [3213]" strokecolor="black [3213]" strokeweight="1pt">
                        <v:fill r:id="rId67" o:title="" color2="#d8d8d8 [2732]" type="pattern"/>
                      </v:rect>
                      <v:rect id="Rechteck 1589" o:spid="_x0000_s1028" style="position:absolute;left:33761;top:278;width:2880;height:4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2kBMIA&#10;AADdAAAADwAAAGRycy9kb3ducmV2LnhtbERPTWvCQBC9C/6HZYTedKNQtdFV1NLW9larnofsmAQz&#10;syG71bS/visIvc3jfc582XKlLtT40omB4SABRZI5W0puYP/10p+C8gHFYuWEDPyQh+Wi25ljat1V&#10;PumyC7mKIeJTNFCEUKda+6wgRj9wNUnkTq5hDBE2ubYNXmM4V3qUJGPNWEpsKLCmTUHZeffNBvhD&#10;1vXhLUEejd9/PWevk+fyaMxDr13NQAVqw7/47t7aOP9x+gS3b+IJe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LaQEwgAAAN0AAAAPAAAAAAAAAAAAAAAAAJgCAABkcnMvZG93&#10;bnJldi54bWxQSwUGAAAAAAQABAD1AAAAhwMAAAAA&#10;" fillcolor="white [3212]" strokecolor="black [3213]" strokeweight="1pt"/>
                      <v:rect id="Rechteck 1590" o:spid="_x0000_s1029" style="position:absolute;left:33825;width:2682;height:38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9F0sYA&#10;AADdAAAADwAAAGRycy9kb3ducmV2LnhtbESPzW7CQAyE70h9h5Ur9QabUqVAyoJQ1SLKjZ9wtrJu&#10;EjXrTbMLpG9fH5C42ZrxzOf5sneNulAXas8GnkcJKOLC25pLA8fD53AKKkRki41nMvBHAZaLh8Ec&#10;M+uvvKPLPpZKQjhkaKCKsc20DkVFDsPIt8SiffvOYZS1K7Xt8CrhrtHjJHnVDmuWhgpbeq+o+Nmf&#10;nYFzOvn66E+/65c8ySfbvEk3cd0a8/TYr95ARerj3Xy73ljBT2fCL9/ICHr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9F0sYAAADdAAAADwAAAAAAAAAAAAAAAACYAgAAZHJz&#10;L2Rvd25yZXYueG1sUEsFBgAAAAAEAAQA9QAAAIsDAAAAAA==&#10;" fillcolor="white [3212]" stroked="f" strokeweight="2pt"/>
                    </v:group>
                  </w:pict>
                </mc:Fallback>
              </mc:AlternateContent>
            </w:r>
          </w:p>
          <w:p w:rsidR="003C7E55" w:rsidRDefault="003C7E55"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285781">
            <w:pPr>
              <w:pStyle w:val="Textkrperlinks"/>
            </w:pPr>
            <w:r>
              <w:t>Da ein Span aus dem Material gehoben wird, sollte es mi</w:t>
            </w:r>
            <w:r>
              <w:t>n</w:t>
            </w:r>
            <w:r>
              <w:t>destens _</w:t>
            </w:r>
            <w:r w:rsidRPr="009958D5">
              <w:rPr>
                <w:b/>
                <w:color w:val="000000" w:themeColor="text1"/>
              </w:rPr>
              <w:t>2</w:t>
            </w:r>
            <w:r>
              <w:t>_</w:t>
            </w:r>
            <w:r w:rsidR="006712FC">
              <w:t>mm</w:t>
            </w:r>
            <w:r>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Pr="009958D5" w:rsidRDefault="00285781" w:rsidP="00285781">
            <w:pPr>
              <w:pStyle w:val="Textkrperlinks"/>
              <w:rPr>
                <w:b/>
              </w:rPr>
            </w:pPr>
          </w:p>
          <w:p w:rsidR="00285781" w:rsidRPr="009958D5" w:rsidRDefault="00285781" w:rsidP="00285781">
            <w:pPr>
              <w:pStyle w:val="Textkrperlinks"/>
              <w:rPr>
                <w:b/>
                <w:color w:val="000000" w:themeColor="text1"/>
              </w:rPr>
            </w:pPr>
            <w:r w:rsidRPr="009958D5">
              <w:rPr>
                <w:b/>
                <w:color w:val="000000" w:themeColor="text1"/>
              </w:rPr>
              <w:t>Materialschwächung</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Pappe</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Nutmesser</w:t>
            </w:r>
            <w:r w:rsidR="009958D5" w:rsidRPr="009958D5">
              <w:rPr>
                <w:b/>
                <w:color w:val="000000" w:themeColor="text1"/>
              </w:rPr>
              <w:t>,</w:t>
            </w:r>
          </w:p>
          <w:p w:rsidR="00285781" w:rsidRPr="009958D5" w:rsidRDefault="00285781" w:rsidP="00285781">
            <w:pPr>
              <w:pStyle w:val="Textkrperlinks"/>
              <w:rPr>
                <w:b/>
                <w:color w:val="000000" w:themeColor="text1"/>
              </w:rPr>
            </w:pPr>
            <w:r w:rsidRPr="009958D5">
              <w:rPr>
                <w:b/>
                <w:color w:val="000000" w:themeColor="text1"/>
              </w:rPr>
              <w:t>Spanausheber</w:t>
            </w: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Default="00285781" w:rsidP="00285781">
            <w:pPr>
              <w:pStyle w:val="Textkrperlinks"/>
            </w:pPr>
            <w:r w:rsidRPr="009958D5">
              <w:rPr>
                <w:b/>
                <w:color w:val="000000" w:themeColor="text1"/>
              </w:rPr>
              <w:t>Ordner</w:t>
            </w:r>
            <w:r w:rsidRPr="009958D5">
              <w:rPr>
                <w:color w:val="000000" w:themeColor="text1"/>
              </w:rPr>
              <w:t xml:space="preserve"> </w:t>
            </w:r>
            <w:r w:rsidRPr="00095160">
              <w:rPr>
                <w:b/>
                <w:color w:val="000000" w:themeColor="text1"/>
              </w:rPr>
              <w:t>aus Pappe</w:t>
            </w:r>
          </w:p>
        </w:tc>
      </w:tr>
    </w:tbl>
    <w:p w:rsidR="00285781" w:rsidRDefault="00285781" w:rsidP="00285781">
      <w:pPr>
        <w:pStyle w:val="Textkrper"/>
      </w:pPr>
    </w:p>
    <w:p w:rsidR="00BC2107" w:rsidRDefault="00095160" w:rsidP="008F1F5C">
      <w:pPr>
        <w:pStyle w:val="AufgabeEbene1"/>
      </w:pPr>
      <w:r>
        <w:t>Welche Fehler vermeidet</w:t>
      </w:r>
      <w:r w:rsidR="00BC2107" w:rsidRPr="00BC2107">
        <w:t xml:space="preserve"> beziehungsweise vermindert das Rillen?</w:t>
      </w:r>
    </w:p>
    <w:p w:rsidR="00285781" w:rsidRPr="009958D5" w:rsidRDefault="00095160" w:rsidP="00BC2107">
      <w:pPr>
        <w:pStyle w:val="AufgabeEbene2"/>
      </w:pPr>
      <w:r>
        <w:t>d</w:t>
      </w:r>
      <w:r w:rsidR="00285781" w:rsidRPr="009958D5">
        <w:t>as Brechen des Material</w:t>
      </w:r>
      <w:r w:rsidR="00A812E7">
        <w:t>s</w:t>
      </w:r>
    </w:p>
    <w:p w:rsidR="00285781" w:rsidRPr="009958D5" w:rsidRDefault="00285781" w:rsidP="00BC2107">
      <w:pPr>
        <w:pStyle w:val="AufgabeEbene2"/>
        <w:numPr>
          <w:ilvl w:val="0"/>
          <w:numId w:val="0"/>
        </w:numPr>
        <w:ind w:left="567"/>
      </w:pPr>
    </w:p>
    <w:p w:rsidR="00285781" w:rsidRPr="009958D5" w:rsidRDefault="00095160" w:rsidP="00BC2107">
      <w:pPr>
        <w:pStyle w:val="AufgabeEbene2"/>
      </w:pPr>
      <w:r>
        <w:t>d</w:t>
      </w:r>
      <w:r w:rsidR="00285781" w:rsidRPr="009958D5">
        <w:t>as Abplatzen von Druckfarbe (Papierweiß wird sichtbar)</w:t>
      </w:r>
    </w:p>
    <w:p w:rsidR="00285781" w:rsidRDefault="00285781" w:rsidP="00285781">
      <w:pPr>
        <w:pStyle w:val="Textkrper"/>
      </w:pPr>
    </w:p>
    <w:p w:rsidR="00285781" w:rsidRDefault="00285781" w:rsidP="00285781">
      <w:pPr>
        <w:pStyle w:val="Textkrper"/>
      </w:pPr>
      <w:r w:rsidRPr="00E93B74">
        <w:rPr>
          <w:rStyle w:val="Fett"/>
        </w:rPr>
        <w:t>Merke:</w:t>
      </w:r>
      <w:r>
        <w:t xml:space="preserve"> Das Rillen wird häufig als „Nuten“ bezeichnet. Dies ist jedoch fachlich falsch.</w:t>
      </w:r>
    </w:p>
    <w:p w:rsidR="00285781" w:rsidRDefault="00285781" w:rsidP="00285781">
      <w:pPr>
        <w:pStyle w:val="Textkrper"/>
      </w:pPr>
    </w:p>
    <w:p w:rsidR="00285781" w:rsidRPr="0045502B" w:rsidRDefault="00285781" w:rsidP="00285781">
      <w:pPr>
        <w:spacing w:line="240" w:lineRule="exact"/>
        <w:rPr>
          <w:lang w:eastAsia="de-DE"/>
        </w:rPr>
      </w:pPr>
    </w:p>
    <w:p w:rsidR="00285781" w:rsidRDefault="0028578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85781" w:rsidRPr="00B51DE9" w:rsidTr="00285781">
        <w:trPr>
          <w:trHeight w:val="523"/>
        </w:trPr>
        <w:tc>
          <w:tcPr>
            <w:tcW w:w="3119"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lastRenderedPageBreak/>
              <w:br w:type="page"/>
              <w:t>Lernfeld</w:t>
            </w:r>
          </w:p>
          <w:p w:rsidR="00285781" w:rsidRDefault="00285781" w:rsidP="00285781">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285781" w:rsidRPr="003F54B3" w:rsidRDefault="00285781" w:rsidP="00285781">
            <w:pPr>
              <w:pStyle w:val="Tabelle6pt"/>
            </w:pPr>
            <w:r w:rsidRPr="003F54B3">
              <w:t>Titel</w:t>
            </w:r>
          </w:p>
          <w:p w:rsidR="00285781" w:rsidRPr="003F54B3" w:rsidRDefault="00285781" w:rsidP="00285781">
            <w:pPr>
              <w:pStyle w:val="TabelleKopflinks"/>
            </w:pPr>
            <w:r w:rsidRPr="003F54B3">
              <w:t>Werkstoffe unterscheiden und einsetzen</w:t>
            </w:r>
          </w:p>
        </w:tc>
        <w:tc>
          <w:tcPr>
            <w:tcW w:w="188" w:type="dxa"/>
            <w:vMerge w:val="restart"/>
            <w:tcBorders>
              <w:top w:val="nil"/>
              <w:left w:val="single" w:sz="4" w:space="0" w:color="auto"/>
              <w:bottom w:val="nil"/>
              <w:right w:val="single" w:sz="4" w:space="0" w:color="auto"/>
            </w:tcBorders>
            <w:shd w:val="clear" w:color="auto" w:fill="FFFFFF"/>
          </w:tcPr>
          <w:p w:rsidR="00285781" w:rsidRPr="004B658C" w:rsidRDefault="00285781" w:rsidP="0028578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85781" w:rsidRDefault="006F0ECC" w:rsidP="00285781">
            <w:pPr>
              <w:pStyle w:val="TabelleKopfmitte"/>
            </w:pPr>
            <w:r>
              <w:t>Drucktechnik</w:t>
            </w:r>
          </w:p>
          <w:p w:rsidR="00285781" w:rsidRPr="00B51DE9" w:rsidRDefault="00443964" w:rsidP="00285781">
            <w:pPr>
              <w:pStyle w:val="TabelleKopfmitte"/>
              <w:rPr>
                <w:rFonts w:eastAsia="Calibri"/>
              </w:rPr>
            </w:pPr>
            <w:r>
              <w:t>DR0</w:t>
            </w:r>
            <w:r w:rsidR="00285781">
              <w:t>3.01.02</w:t>
            </w:r>
          </w:p>
        </w:tc>
      </w:tr>
      <w:tr w:rsidR="00285781" w:rsidRPr="00B51DE9" w:rsidTr="00285781">
        <w:tc>
          <w:tcPr>
            <w:tcW w:w="7348" w:type="dxa"/>
            <w:gridSpan w:val="3"/>
            <w:tcBorders>
              <w:left w:val="single" w:sz="4" w:space="0" w:color="auto"/>
              <w:bottom w:val="single" w:sz="4" w:space="0" w:color="auto"/>
              <w:right w:val="single" w:sz="4" w:space="0" w:color="auto"/>
            </w:tcBorders>
            <w:shd w:val="clear" w:color="auto" w:fill="auto"/>
            <w:hideMark/>
          </w:tcPr>
          <w:p w:rsidR="00285781" w:rsidRPr="004B658C" w:rsidRDefault="00285781" w:rsidP="00285781">
            <w:pPr>
              <w:pStyle w:val="Tabelle6pt"/>
            </w:pPr>
            <w:r>
              <w:t>Kompetenzbereiche:</w:t>
            </w:r>
          </w:p>
          <w:p w:rsidR="00285781" w:rsidRDefault="00285781" w:rsidP="00285781">
            <w:pPr>
              <w:pStyle w:val="Kopf8ptafz"/>
            </w:pPr>
            <w:r w:rsidRPr="003F54B3">
              <w:t>Ich kann Kundenmuster unter Verwendung geeigneter Werkstoffe herstellen.</w:t>
            </w:r>
          </w:p>
          <w:p w:rsidR="00285781" w:rsidRPr="00C42F7D" w:rsidRDefault="00285781" w:rsidP="00285781">
            <w:pPr>
              <w:pStyle w:val="Kopf8ptafz"/>
              <w:rPr>
                <w:i/>
                <w:iCs/>
              </w:rPr>
            </w:pPr>
            <w:r>
              <w:t>Ich kann Produkte mit Werkzeugen und Maschinen fertigen.</w:t>
            </w:r>
          </w:p>
          <w:p w:rsidR="00285781" w:rsidRDefault="00285781" w:rsidP="0028578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285781" w:rsidRDefault="00285781" w:rsidP="0028578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85781" w:rsidRPr="00B51DE9" w:rsidTr="00285781">
              <w:trPr>
                <w:trHeight w:val="284"/>
              </w:trPr>
              <w:tc>
                <w:tcPr>
                  <w:tcW w:w="2090" w:type="dxa"/>
                  <w:shd w:val="clear" w:color="auto" w:fill="auto"/>
                </w:tcPr>
                <w:p w:rsidR="00285781" w:rsidRPr="00B51DE9" w:rsidRDefault="00285781" w:rsidP="00285781">
                  <w:pPr>
                    <w:pStyle w:val="Textkrpermitte"/>
                  </w:pPr>
                  <w:proofErr w:type="spellStart"/>
                  <w:r w:rsidRPr="00B51DE9">
                    <w:t>LernPROJEKT</w:t>
                  </w:r>
                  <w:proofErr w:type="spellEnd"/>
                </w:p>
              </w:tc>
            </w:tr>
            <w:tr w:rsidR="00285781" w:rsidRPr="00B51DE9" w:rsidTr="00285781">
              <w:trPr>
                <w:trHeight w:val="284"/>
              </w:trPr>
              <w:tc>
                <w:tcPr>
                  <w:tcW w:w="2090" w:type="dxa"/>
                  <w:tcBorders>
                    <w:bottom w:val="single" w:sz="4" w:space="0" w:color="auto"/>
                  </w:tcBorders>
                  <w:shd w:val="clear" w:color="auto" w:fill="auto"/>
                </w:tcPr>
                <w:p w:rsidR="00285781" w:rsidRPr="00B51DE9" w:rsidRDefault="00285781" w:rsidP="00285781">
                  <w:pPr>
                    <w:pStyle w:val="Textkrpermitte"/>
                  </w:pPr>
                  <w:proofErr w:type="spellStart"/>
                  <w:r w:rsidRPr="00B51DE9">
                    <w:t>LernTHEMA</w:t>
                  </w:r>
                  <w:proofErr w:type="spellEnd"/>
                </w:p>
              </w:tc>
            </w:tr>
            <w:tr w:rsidR="00285781" w:rsidRPr="00B51DE9" w:rsidTr="00285781">
              <w:trPr>
                <w:trHeight w:val="284"/>
              </w:trPr>
              <w:tc>
                <w:tcPr>
                  <w:tcW w:w="2090" w:type="dxa"/>
                  <w:tcBorders>
                    <w:bottom w:val="nil"/>
                  </w:tcBorders>
                  <w:shd w:val="clear" w:color="auto" w:fill="D9D9D9" w:themeFill="background1" w:themeFillShade="D9"/>
                </w:tcPr>
                <w:p w:rsidR="00285781" w:rsidRPr="00B51DE9" w:rsidRDefault="00285781" w:rsidP="00285781">
                  <w:pPr>
                    <w:pStyle w:val="TabelleKopfmitte"/>
                  </w:pPr>
                  <w:proofErr w:type="spellStart"/>
                  <w:r w:rsidRPr="00B51DE9">
                    <w:t>LernSCHRITT</w:t>
                  </w:r>
                  <w:proofErr w:type="spellEnd"/>
                </w:p>
              </w:tc>
            </w:tr>
          </w:tbl>
          <w:p w:rsidR="00285781" w:rsidRPr="00B51DE9" w:rsidRDefault="00285781" w:rsidP="00285781"/>
        </w:tc>
      </w:tr>
      <w:tr w:rsidR="00285781" w:rsidRPr="00B51DE9" w:rsidTr="00285781">
        <w:trPr>
          <w:trHeight w:val="149"/>
        </w:trPr>
        <w:tc>
          <w:tcPr>
            <w:tcW w:w="7348" w:type="dxa"/>
            <w:gridSpan w:val="3"/>
            <w:tcBorders>
              <w:top w:val="single" w:sz="4" w:space="0" w:color="auto"/>
              <w:left w:val="nil"/>
              <w:right w:val="nil"/>
            </w:tcBorders>
          </w:tcPr>
          <w:p w:rsidR="00285781" w:rsidRPr="00B51DE9" w:rsidRDefault="00285781" w:rsidP="00285781"/>
        </w:tc>
        <w:tc>
          <w:tcPr>
            <w:tcW w:w="196" w:type="dxa"/>
            <w:gridSpan w:val="2"/>
            <w:tcBorders>
              <w:top w:val="nil"/>
              <w:left w:val="nil"/>
              <w:right w:val="nil"/>
            </w:tcBorders>
          </w:tcPr>
          <w:p w:rsidR="00285781" w:rsidRPr="00B51DE9" w:rsidRDefault="00285781" w:rsidP="00285781"/>
        </w:tc>
        <w:tc>
          <w:tcPr>
            <w:tcW w:w="2095" w:type="dxa"/>
            <w:tcBorders>
              <w:top w:val="single" w:sz="4" w:space="0" w:color="auto"/>
              <w:left w:val="nil"/>
              <w:right w:val="nil"/>
            </w:tcBorders>
          </w:tcPr>
          <w:p w:rsidR="00285781" w:rsidRPr="00B51DE9" w:rsidRDefault="00285781" w:rsidP="00285781"/>
        </w:tc>
      </w:tr>
      <w:tr w:rsidR="00285781" w:rsidRPr="00B51DE9" w:rsidTr="00285781">
        <w:trPr>
          <w:trHeight w:val="443"/>
        </w:trPr>
        <w:tc>
          <w:tcPr>
            <w:tcW w:w="4818" w:type="dxa"/>
            <w:gridSpan w:val="2"/>
            <w:vMerge w:val="restart"/>
            <w:tcBorders>
              <w:left w:val="single" w:sz="4" w:space="0" w:color="auto"/>
              <w:right w:val="single" w:sz="4" w:space="0" w:color="auto"/>
            </w:tcBorders>
          </w:tcPr>
          <w:p w:rsidR="00285781" w:rsidRPr="004B658C" w:rsidRDefault="00285781" w:rsidP="00285781">
            <w:pPr>
              <w:pStyle w:val="Tabelle6pt"/>
            </w:pPr>
            <w:r>
              <w:t>Kompetenzen:</w:t>
            </w:r>
          </w:p>
          <w:p w:rsidR="00285781" w:rsidRDefault="00285781" w:rsidP="00285781">
            <w:pPr>
              <w:pStyle w:val="Kopf8ptafz"/>
            </w:pPr>
            <w:r>
              <w:t>Ich kann Informationen zu einer Mappe einholen.</w:t>
            </w:r>
          </w:p>
          <w:p w:rsidR="00285781" w:rsidRDefault="00285781" w:rsidP="00285781">
            <w:pPr>
              <w:pStyle w:val="Kopf8ptafz"/>
            </w:pPr>
            <w:r>
              <w:t>Ich kann die Bauteile einer Mappe unterscheiden und benennen.</w:t>
            </w:r>
          </w:p>
          <w:p w:rsidR="00285781" w:rsidRDefault="00285781" w:rsidP="00285781">
            <w:pPr>
              <w:pStyle w:val="Kopf8ptafz"/>
            </w:pPr>
            <w:r>
              <w:t>Ich kann Material mit der Pappschere zuschneiden.</w:t>
            </w:r>
          </w:p>
          <w:p w:rsidR="00285781" w:rsidRDefault="00285781" w:rsidP="00285781">
            <w:pPr>
              <w:pStyle w:val="Kopf8ptafz"/>
            </w:pPr>
            <w:r>
              <w:t xml:space="preserve">Ich kann mit der </w:t>
            </w:r>
            <w:proofErr w:type="spellStart"/>
            <w:r>
              <w:t>Rillmaschine</w:t>
            </w:r>
            <w:proofErr w:type="spellEnd"/>
            <w:r>
              <w:t xml:space="preserve"> Biegestellen (Rillen) </w:t>
            </w:r>
            <w:proofErr w:type="spellStart"/>
            <w:r>
              <w:t>maßgenau</w:t>
            </w:r>
            <w:proofErr w:type="spellEnd"/>
            <w:r>
              <w:t xml:space="preserve"> a</w:t>
            </w:r>
            <w:r>
              <w:t>n</w:t>
            </w:r>
            <w:r>
              <w:t>bringen.</w:t>
            </w:r>
          </w:p>
          <w:p w:rsidR="00285781" w:rsidRDefault="00285781" w:rsidP="00285781">
            <w:pPr>
              <w:pStyle w:val="Kopf8ptafz"/>
            </w:pPr>
            <w:r w:rsidRPr="003F54B3">
              <w:t>Ich kann anhand einer Auftragsbeschreibung eine Mappe anfert</w:t>
            </w:r>
            <w:r w:rsidRPr="003F54B3">
              <w:t>i</w:t>
            </w:r>
            <w:r w:rsidRPr="003F54B3">
              <w:t>gen.</w:t>
            </w:r>
          </w:p>
          <w:p w:rsidR="00285781" w:rsidRPr="003F54B3" w:rsidRDefault="00285781" w:rsidP="00285781">
            <w:pPr>
              <w:pStyle w:val="Kopf8ptafz"/>
            </w:pPr>
            <w:r>
              <w:t>Ich kann mein Werkstück optisch beurteilen.</w:t>
            </w:r>
          </w:p>
          <w:p w:rsidR="00285781" w:rsidRDefault="00285781" w:rsidP="00285781">
            <w:pPr>
              <w:pStyle w:val="Kopf8ptafz"/>
              <w:numPr>
                <w:ilvl w:val="0"/>
                <w:numId w:val="0"/>
              </w:numPr>
              <w:ind w:left="227"/>
            </w:pPr>
          </w:p>
        </w:tc>
        <w:tc>
          <w:tcPr>
            <w:tcW w:w="4821" w:type="dxa"/>
            <w:gridSpan w:val="4"/>
            <w:tcBorders>
              <w:left w:val="single" w:sz="4" w:space="0" w:color="auto"/>
              <w:right w:val="single" w:sz="4" w:space="0" w:color="auto"/>
            </w:tcBorders>
          </w:tcPr>
          <w:p w:rsidR="00285781" w:rsidRDefault="00285781" w:rsidP="00285781">
            <w:pPr>
              <w:pStyle w:val="Tabelle6pt"/>
            </w:pPr>
            <w:r>
              <w:t>Was Sie schon können sollten:</w:t>
            </w:r>
          </w:p>
          <w:p w:rsidR="00285781" w:rsidRDefault="00285781" w:rsidP="00285781">
            <w:pPr>
              <w:pStyle w:val="Kopf8ptafz"/>
            </w:pPr>
            <w:r>
              <w:t>Ich kann einfache Aufträge lesen und verstehen.</w:t>
            </w:r>
          </w:p>
          <w:p w:rsidR="00285781" w:rsidRDefault="00285781" w:rsidP="00285781">
            <w:pPr>
              <w:pStyle w:val="Kopf8ptafz"/>
            </w:pPr>
            <w:r>
              <w:t>Ich kann den Aufbau von einfachen Skizzen wiedergeben.</w:t>
            </w:r>
          </w:p>
          <w:p w:rsidR="00285781" w:rsidRDefault="00285781" w:rsidP="00285781">
            <w:pPr>
              <w:pStyle w:val="Kopf8ptafz"/>
            </w:pPr>
            <w:r>
              <w:t>Ich kann mit Formatangaben umgehen.</w:t>
            </w:r>
          </w:p>
          <w:p w:rsidR="00285781" w:rsidRPr="00234B66" w:rsidRDefault="00285781" w:rsidP="00285781">
            <w:pPr>
              <w:pStyle w:val="Kopf8ptafz"/>
            </w:pPr>
            <w:r>
              <w:t>Ich kann die spezielle Verarbeitungstechnik des Rillens erklären.</w:t>
            </w:r>
          </w:p>
        </w:tc>
      </w:tr>
      <w:tr w:rsidR="00285781" w:rsidRPr="00B51DE9" w:rsidTr="00285781">
        <w:trPr>
          <w:trHeight w:val="443"/>
        </w:trPr>
        <w:tc>
          <w:tcPr>
            <w:tcW w:w="4818" w:type="dxa"/>
            <w:gridSpan w:val="2"/>
            <w:vMerge/>
            <w:tcBorders>
              <w:left w:val="single" w:sz="4" w:space="0" w:color="auto"/>
              <w:right w:val="single" w:sz="4" w:space="0" w:color="auto"/>
            </w:tcBorders>
          </w:tcPr>
          <w:p w:rsidR="00285781" w:rsidRDefault="00285781" w:rsidP="00285781">
            <w:pPr>
              <w:pStyle w:val="Tabelle6pt"/>
            </w:pPr>
          </w:p>
        </w:tc>
        <w:tc>
          <w:tcPr>
            <w:tcW w:w="4821" w:type="dxa"/>
            <w:gridSpan w:val="4"/>
            <w:tcBorders>
              <w:left w:val="single" w:sz="4" w:space="0" w:color="auto"/>
              <w:right w:val="single" w:sz="4" w:space="0" w:color="auto"/>
            </w:tcBorders>
          </w:tcPr>
          <w:p w:rsidR="00285781" w:rsidRDefault="00285781" w:rsidP="00285781">
            <w:pPr>
              <w:pStyle w:val="Tabelle6pt"/>
            </w:pPr>
            <w:r>
              <w:t>Wofür Sie das benötigen:</w:t>
            </w:r>
          </w:p>
          <w:p w:rsidR="00285781" w:rsidRDefault="00285781" w:rsidP="00285781">
            <w:pPr>
              <w:pStyle w:val="Kopf8ptafz"/>
            </w:pPr>
            <w:r>
              <w:t>Zur Herstellung von weiteren Verarbeitungsprodukten der Drucki</w:t>
            </w:r>
            <w:r>
              <w:t>n</w:t>
            </w:r>
            <w:r>
              <w:t>dustrie (Broschuren, Ordner)</w:t>
            </w:r>
          </w:p>
        </w:tc>
      </w:tr>
      <w:tr w:rsidR="00285781" w:rsidRPr="00B51DE9" w:rsidTr="00285781">
        <w:trPr>
          <w:trHeight w:val="443"/>
        </w:trPr>
        <w:tc>
          <w:tcPr>
            <w:tcW w:w="4818" w:type="dxa"/>
            <w:gridSpan w:val="2"/>
            <w:vMerge/>
            <w:tcBorders>
              <w:left w:val="single" w:sz="4" w:space="0" w:color="auto"/>
              <w:right w:val="single" w:sz="4" w:space="0" w:color="auto"/>
            </w:tcBorders>
          </w:tcPr>
          <w:p w:rsidR="00285781" w:rsidRDefault="00285781" w:rsidP="00285781">
            <w:pPr>
              <w:pStyle w:val="Tabelle6pt"/>
            </w:pPr>
          </w:p>
        </w:tc>
        <w:tc>
          <w:tcPr>
            <w:tcW w:w="4821" w:type="dxa"/>
            <w:gridSpan w:val="4"/>
            <w:tcBorders>
              <w:left w:val="single" w:sz="4" w:space="0" w:color="auto"/>
              <w:right w:val="single" w:sz="4" w:space="0" w:color="auto"/>
            </w:tcBorders>
          </w:tcPr>
          <w:p w:rsidR="00285781" w:rsidRDefault="00285781" w:rsidP="00285781">
            <w:pPr>
              <w:pStyle w:val="Tabelle6pt"/>
            </w:pPr>
            <w:r>
              <w:t>Wie Sie Ihr Können prüfen können:</w:t>
            </w:r>
          </w:p>
          <w:p w:rsidR="00285781" w:rsidRPr="00234B66" w:rsidRDefault="00285781" w:rsidP="00285781">
            <w:pPr>
              <w:pStyle w:val="Kopf8ptafz"/>
              <w:numPr>
                <w:ilvl w:val="0"/>
                <w:numId w:val="0"/>
              </w:numPr>
              <w:ind w:left="227" w:hanging="170"/>
            </w:pPr>
          </w:p>
        </w:tc>
      </w:tr>
    </w:tbl>
    <w:p w:rsidR="00285781" w:rsidRDefault="00285781" w:rsidP="00285781">
      <w:pPr>
        <w:pStyle w:val="berschrift1"/>
      </w:pPr>
      <w:r>
        <w:rPr>
          <w:noProof/>
          <w:sz w:val="24"/>
        </w:rPr>
        <w:drawing>
          <wp:anchor distT="0" distB="0" distL="114300" distR="114300" simplePos="0" relativeHeight="251689984" behindDoc="0" locked="0" layoutInCell="0" allowOverlap="1" wp14:anchorId="0D4B33AC" wp14:editId="190A0FE0">
            <wp:simplePos x="0" y="0"/>
            <wp:positionH relativeFrom="rightMargin">
              <wp:posOffset>107950</wp:posOffset>
            </wp:positionH>
            <wp:positionV relativeFrom="paragraph">
              <wp:posOffset>206375</wp:posOffset>
            </wp:positionV>
            <wp:extent cx="349885" cy="320675"/>
            <wp:effectExtent l="0" t="0" r="0" b="3175"/>
            <wp:wrapNone/>
            <wp:docPr id="21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91008" behindDoc="0" locked="0" layoutInCell="0" allowOverlap="1" wp14:anchorId="320FB54E" wp14:editId="1FAB3C44">
            <wp:simplePos x="0" y="0"/>
            <wp:positionH relativeFrom="rightMargin">
              <wp:posOffset>467995</wp:posOffset>
            </wp:positionH>
            <wp:positionV relativeFrom="paragraph">
              <wp:posOffset>206375</wp:posOffset>
            </wp:positionV>
            <wp:extent cx="349885" cy="320675"/>
            <wp:effectExtent l="0" t="0" r="0" b="3175"/>
            <wp:wrapNone/>
            <wp:docPr id="21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92032" behindDoc="0" locked="0" layoutInCell="0" allowOverlap="1" wp14:anchorId="0733C8C2" wp14:editId="68A97BF6">
            <wp:simplePos x="0" y="0"/>
            <wp:positionH relativeFrom="rightMargin">
              <wp:posOffset>828040</wp:posOffset>
            </wp:positionH>
            <wp:positionV relativeFrom="paragraph">
              <wp:posOffset>207001</wp:posOffset>
            </wp:positionV>
            <wp:extent cx="348615" cy="320040"/>
            <wp:effectExtent l="0" t="0" r="0" b="3810"/>
            <wp:wrapNone/>
            <wp:docPr id="21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Mappen für die OFFENE LERNZEIT (OLZ)</w:t>
      </w:r>
    </w:p>
    <w:p w:rsidR="00285781" w:rsidRDefault="00285781" w:rsidP="009958D5">
      <w:pPr>
        <w:pStyle w:val="Textkrper"/>
      </w:pPr>
      <w:r>
        <w:t>In der offenen Lernzeit (kurz: OLZ) müssen Sie jede Woche verschiedene Aufgabenblä</w:t>
      </w:r>
      <w:r>
        <w:t>t</w:t>
      </w:r>
      <w:r>
        <w:t>ter bearbeiten. Damit diese Materialien nicht verloren gehen, sollten Sie nach jeder B</w:t>
      </w:r>
      <w:r>
        <w:t>e</w:t>
      </w:r>
      <w:r>
        <w:t xml:space="preserve">arbeitung in einer Mappe abgelegt werden. </w:t>
      </w:r>
    </w:p>
    <w:p w:rsidR="00285781" w:rsidRDefault="00285781" w:rsidP="009958D5">
      <w:pPr>
        <w:pStyle w:val="Textkrper"/>
      </w:pPr>
    </w:p>
    <w:p w:rsidR="00285781" w:rsidRDefault="00F7341A" w:rsidP="009958D5">
      <w:pPr>
        <w:pStyle w:val="Textkrper"/>
      </w:pPr>
      <w:r>
        <w:t>Heute sind Sie I</w:t>
      </w:r>
      <w:r w:rsidR="00285781">
        <w:t>h</w:t>
      </w:r>
      <w:r>
        <w:t>r eigener Kunde und sollen für I</w:t>
      </w:r>
      <w:r w:rsidR="00285781">
        <w:t>hre Wochenplanarbeiten eine solche Mappe herstellen.</w:t>
      </w:r>
    </w:p>
    <w:p w:rsidR="00285781" w:rsidRDefault="00285781" w:rsidP="00285781">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85781" w:rsidRPr="00DE4890" w:rsidTr="00285781">
        <w:trPr>
          <w:trHeight w:val="397"/>
        </w:trPr>
        <w:tc>
          <w:tcPr>
            <w:tcW w:w="1470" w:type="dxa"/>
            <w:shd w:val="clear" w:color="auto" w:fill="D9D9D9" w:themeFill="background1" w:themeFillShade="D9"/>
            <w:vAlign w:val="center"/>
          </w:tcPr>
          <w:p w:rsidR="00285781" w:rsidRPr="00DE4890" w:rsidRDefault="00285781" w:rsidP="00285781">
            <w:pPr>
              <w:pStyle w:val="TabelleKopfmitte"/>
            </w:pPr>
            <w:r>
              <w:t>Phase</w:t>
            </w:r>
          </w:p>
        </w:tc>
        <w:tc>
          <w:tcPr>
            <w:tcW w:w="940" w:type="dxa"/>
            <w:shd w:val="clear" w:color="auto" w:fill="D9D9D9" w:themeFill="background1" w:themeFillShade="D9"/>
            <w:vAlign w:val="center"/>
          </w:tcPr>
          <w:p w:rsidR="00285781" w:rsidRPr="00DE4890" w:rsidRDefault="00285781" w:rsidP="00285781">
            <w:pPr>
              <w:pStyle w:val="TabelleKopfmitte"/>
            </w:pPr>
            <w:r>
              <w:t>Zeit</w:t>
            </w:r>
          </w:p>
        </w:tc>
        <w:tc>
          <w:tcPr>
            <w:tcW w:w="4961" w:type="dxa"/>
            <w:shd w:val="clear" w:color="auto" w:fill="D9D9D9" w:themeFill="background1" w:themeFillShade="D9"/>
            <w:vAlign w:val="center"/>
          </w:tcPr>
          <w:p w:rsidR="00285781" w:rsidRPr="00DE4890" w:rsidRDefault="00285781" w:rsidP="00285781">
            <w:pPr>
              <w:pStyle w:val="TabelleKopfmitte"/>
            </w:pPr>
            <w:r>
              <w:t>Aufgabe</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sidRPr="00FC0F56">
              <w:rPr>
                <w:noProof/>
              </w:rPr>
              <w:drawing>
                <wp:inline distT="0" distB="0" distL="0" distR="0" wp14:anchorId="49058321" wp14:editId="73845F01">
                  <wp:extent cx="302701" cy="324000"/>
                  <wp:effectExtent l="0" t="0" r="2540" b="0"/>
                  <wp:docPr id="21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85781" w:rsidRPr="00DE4890" w:rsidRDefault="00285781" w:rsidP="00285781">
            <w:pPr>
              <w:pStyle w:val="Textkrper"/>
            </w:pPr>
            <w:r>
              <w:t>20 min</w:t>
            </w:r>
          </w:p>
        </w:tc>
        <w:tc>
          <w:tcPr>
            <w:tcW w:w="4961" w:type="dxa"/>
            <w:shd w:val="clear" w:color="auto" w:fill="auto"/>
            <w:vAlign w:val="center"/>
          </w:tcPr>
          <w:p w:rsidR="00285781" w:rsidRDefault="00285781" w:rsidP="00285781">
            <w:pPr>
              <w:pStyle w:val="Textkrper"/>
              <w:rPr>
                <w:noProof/>
              </w:rPr>
            </w:pPr>
            <w:r>
              <w:rPr>
                <w:noProof/>
              </w:rPr>
              <w:t>Bearbeiten Sie das Aufgabenblatt.</w:t>
            </w:r>
          </w:p>
          <w:p w:rsidR="00285781" w:rsidRPr="00DE4890" w:rsidRDefault="00285781" w:rsidP="00285781">
            <w:pPr>
              <w:pStyle w:val="Textkrper"/>
              <w:rPr>
                <w:noProof/>
              </w:rPr>
            </w:pPr>
            <w:r>
              <w:rPr>
                <w:noProof/>
              </w:rPr>
              <w:t>Bezeichnen Sie die unterschiedlichen Bauteile und berechnen Sie die Zuschnitte.</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sidRPr="00F0156F">
              <w:rPr>
                <w:noProof/>
              </w:rPr>
              <w:drawing>
                <wp:inline distT="0" distB="0" distL="0" distR="0" wp14:anchorId="383D9749" wp14:editId="2DE190FB">
                  <wp:extent cx="648335" cy="318770"/>
                  <wp:effectExtent l="0" t="0" r="0" b="0"/>
                  <wp:docPr id="214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285781" w:rsidRPr="00DE4890" w:rsidRDefault="00F7341A" w:rsidP="00285781">
            <w:pPr>
              <w:pStyle w:val="Textkrper"/>
            </w:pPr>
            <w:r>
              <w:t xml:space="preserve">  </w:t>
            </w:r>
            <w:r w:rsidR="00285781">
              <w:t>5 min</w:t>
            </w:r>
          </w:p>
        </w:tc>
        <w:tc>
          <w:tcPr>
            <w:tcW w:w="4961" w:type="dxa"/>
            <w:shd w:val="clear" w:color="auto" w:fill="auto"/>
            <w:vAlign w:val="center"/>
          </w:tcPr>
          <w:p w:rsidR="00285781" w:rsidRPr="00DE4890" w:rsidRDefault="00285781" w:rsidP="00285781">
            <w:pPr>
              <w:pStyle w:val="Textkrper"/>
              <w:rPr>
                <w:noProof/>
              </w:rPr>
            </w:pPr>
            <w:r>
              <w:rPr>
                <w:noProof/>
              </w:rPr>
              <w:t>Ver</w:t>
            </w:r>
            <w:r w:rsidR="00F7341A">
              <w:rPr>
                <w:noProof/>
              </w:rPr>
              <w:t>gleichen Sie mit einem Partner I</w:t>
            </w:r>
            <w:r>
              <w:rPr>
                <w:noProof/>
              </w:rPr>
              <w:t>hre Ergebnisse.</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4183AF45" wp14:editId="73E7CBD8">
                  <wp:extent cx="323215" cy="323215"/>
                  <wp:effectExtent l="0" t="0" r="635" b="635"/>
                  <wp:docPr id="2148" name="Grafik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940" w:type="dxa"/>
            <w:shd w:val="clear" w:color="auto" w:fill="auto"/>
            <w:vAlign w:val="center"/>
          </w:tcPr>
          <w:p w:rsidR="00285781" w:rsidRPr="00DE4890" w:rsidRDefault="00F7341A" w:rsidP="00285781">
            <w:pPr>
              <w:pStyle w:val="Textkrper"/>
            </w:pPr>
            <w:r>
              <w:t xml:space="preserve">  </w:t>
            </w:r>
            <w:r w:rsidR="00285781">
              <w:t>5 min</w:t>
            </w:r>
          </w:p>
        </w:tc>
        <w:tc>
          <w:tcPr>
            <w:tcW w:w="4961" w:type="dxa"/>
            <w:shd w:val="clear" w:color="auto" w:fill="auto"/>
            <w:vAlign w:val="center"/>
          </w:tcPr>
          <w:p w:rsidR="00285781" w:rsidRPr="00DE4890" w:rsidRDefault="00285781" w:rsidP="00285781">
            <w:pPr>
              <w:pStyle w:val="Textkrper"/>
              <w:rPr>
                <w:noProof/>
              </w:rPr>
            </w:pPr>
            <w:r>
              <w:rPr>
                <w:noProof/>
              </w:rPr>
              <w:t>Besprechen Sie Ihre Ergebnisse im Plenum.</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1E841F3F" wp14:editId="4DAF7E71">
                  <wp:extent cx="213360" cy="323215"/>
                  <wp:effectExtent l="0" t="0" r="0" b="635"/>
                  <wp:docPr id="2149" name="Grafik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3360"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15 min</w:t>
            </w:r>
          </w:p>
        </w:tc>
        <w:tc>
          <w:tcPr>
            <w:tcW w:w="4961" w:type="dxa"/>
            <w:shd w:val="clear" w:color="auto" w:fill="auto"/>
            <w:vAlign w:val="center"/>
          </w:tcPr>
          <w:p w:rsidR="00285781" w:rsidRPr="00DE4890" w:rsidRDefault="00285781" w:rsidP="00285781">
            <w:pPr>
              <w:pStyle w:val="Textkrper"/>
              <w:rPr>
                <w:noProof/>
              </w:rPr>
            </w:pPr>
            <w:r>
              <w:rPr>
                <w:noProof/>
              </w:rPr>
              <w:t>Verfolgen Sie den Lehrervortrag zum Thema: Einweisung und Sicherheitsbelehrung der benötigten Werkzeuge, Geräte und Maschinen.</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6092849F" wp14:editId="6FF6C437">
                  <wp:extent cx="304800" cy="323215"/>
                  <wp:effectExtent l="0" t="0" r="0" b="635"/>
                  <wp:docPr id="2150" name="Grafik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90 min</w:t>
            </w:r>
          </w:p>
        </w:tc>
        <w:tc>
          <w:tcPr>
            <w:tcW w:w="4961" w:type="dxa"/>
            <w:shd w:val="clear" w:color="auto" w:fill="auto"/>
            <w:vAlign w:val="center"/>
          </w:tcPr>
          <w:p w:rsidR="00285781" w:rsidRPr="00DE4890" w:rsidRDefault="00285781" w:rsidP="00285781">
            <w:pPr>
              <w:pStyle w:val="Textkrper"/>
              <w:rPr>
                <w:noProof/>
              </w:rPr>
            </w:pPr>
            <w:r>
              <w:rPr>
                <w:noProof/>
              </w:rPr>
              <w:t>Stellen Sie die Wochenplanmappe her.</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68D266DE" wp14:editId="6AC13A46">
                  <wp:extent cx="323215" cy="323215"/>
                  <wp:effectExtent l="0" t="0" r="635" b="635"/>
                  <wp:docPr id="2151" name="Grafik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15 min</w:t>
            </w:r>
          </w:p>
        </w:tc>
        <w:tc>
          <w:tcPr>
            <w:tcW w:w="4961" w:type="dxa"/>
            <w:shd w:val="clear" w:color="auto" w:fill="auto"/>
            <w:vAlign w:val="center"/>
          </w:tcPr>
          <w:p w:rsidR="00285781" w:rsidRPr="00DE4890" w:rsidRDefault="00285781" w:rsidP="00285781">
            <w:pPr>
              <w:pStyle w:val="Textkrper"/>
              <w:rPr>
                <w:noProof/>
              </w:rPr>
            </w:pPr>
            <w:r>
              <w:rPr>
                <w:noProof/>
              </w:rPr>
              <w:t>Besprechen Sie die Ergebnisse und reflektieren Sie die Arbeitsphase.</w:t>
            </w:r>
          </w:p>
        </w:tc>
      </w:tr>
    </w:tbl>
    <w:p w:rsidR="00285781" w:rsidRDefault="00285781" w:rsidP="00285781"/>
    <w:p w:rsidR="00285781" w:rsidRDefault="00285781" w:rsidP="00285781">
      <w:r>
        <w:br w:type="page"/>
      </w:r>
    </w:p>
    <w:p w:rsidR="00285781" w:rsidRPr="00810AF1" w:rsidRDefault="00285781" w:rsidP="009958D5">
      <w:pPr>
        <w:pStyle w:val="berschrift3"/>
        <w:rPr>
          <w:rStyle w:val="Fett"/>
        </w:rPr>
      </w:pPr>
      <w:r w:rsidRPr="003F54B3">
        <w:rPr>
          <w:rStyle w:val="Fett"/>
          <w:noProof/>
          <w:sz w:val="24"/>
        </w:rPr>
        <w:lastRenderedPageBreak/>
        <w:drawing>
          <wp:anchor distT="0" distB="0" distL="114300" distR="114300" simplePos="0" relativeHeight="251693056" behindDoc="0" locked="0" layoutInCell="0" allowOverlap="1" wp14:anchorId="11E5714A" wp14:editId="2A37DFE7">
            <wp:simplePos x="0" y="0"/>
            <wp:positionH relativeFrom="rightMargin">
              <wp:posOffset>107950</wp:posOffset>
            </wp:positionH>
            <wp:positionV relativeFrom="paragraph">
              <wp:posOffset>20320</wp:posOffset>
            </wp:positionV>
            <wp:extent cx="349885" cy="320675"/>
            <wp:effectExtent l="0" t="0" r="0" b="3175"/>
            <wp:wrapNone/>
            <wp:docPr id="21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4B3">
        <w:rPr>
          <w:rStyle w:val="Fett"/>
          <w:noProof/>
          <w:sz w:val="24"/>
        </w:rPr>
        <w:drawing>
          <wp:anchor distT="0" distB="0" distL="114300" distR="114300" simplePos="0" relativeHeight="251694080" behindDoc="0" locked="0" layoutInCell="0" allowOverlap="1" wp14:anchorId="3C95675A" wp14:editId="4AAAB7A5">
            <wp:simplePos x="0" y="0"/>
            <wp:positionH relativeFrom="rightMargin">
              <wp:posOffset>467995</wp:posOffset>
            </wp:positionH>
            <wp:positionV relativeFrom="paragraph">
              <wp:posOffset>20320</wp:posOffset>
            </wp:positionV>
            <wp:extent cx="349885" cy="320675"/>
            <wp:effectExtent l="0" t="0" r="0" b="3175"/>
            <wp:wrapNone/>
            <wp:docPr id="21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4B3">
        <w:rPr>
          <w:rStyle w:val="Fett"/>
          <w:noProof/>
          <w:sz w:val="24"/>
        </w:rPr>
        <w:drawing>
          <wp:anchor distT="0" distB="0" distL="114300" distR="114300" simplePos="0" relativeHeight="251695104" behindDoc="0" locked="0" layoutInCell="0" allowOverlap="1" wp14:anchorId="12540784" wp14:editId="3CB10CE0">
            <wp:simplePos x="0" y="0"/>
            <wp:positionH relativeFrom="rightMargin">
              <wp:posOffset>828040</wp:posOffset>
            </wp:positionH>
            <wp:positionV relativeFrom="paragraph">
              <wp:posOffset>20472</wp:posOffset>
            </wp:positionV>
            <wp:extent cx="349200" cy="320400"/>
            <wp:effectExtent l="0" t="0" r="0" b="3810"/>
            <wp:wrapNone/>
            <wp:docPr id="21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0AF1">
        <w:rPr>
          <w:rStyle w:val="Fett"/>
        </w:rPr>
        <w:t>Auftrag</w:t>
      </w:r>
    </w:p>
    <w:p w:rsidR="00285781" w:rsidRDefault="00285781" w:rsidP="00285781">
      <w:pPr>
        <w:pStyle w:val="AufgabeText"/>
      </w:pPr>
      <w:r>
        <w:t>Stellen Sie eine Mappe mit drei Laschen, Sichtfenster auf der Titelseite und vier au</w:t>
      </w:r>
      <w:r>
        <w:t>f</w:t>
      </w:r>
      <w:r>
        <w:t>gesetzten Einstecklaschen auf der Titelrückseite her. Die Füllhöhe (5</w:t>
      </w:r>
      <w:r w:rsidR="006712FC">
        <w:t>mm</w:t>
      </w:r>
      <w:r>
        <w:t xml:space="preserve">) wird durch zwei Rillen definiert. Der </w:t>
      </w:r>
      <w:proofErr w:type="spellStart"/>
      <w:r>
        <w:t>Lascheneinschlag</w:t>
      </w:r>
      <w:proofErr w:type="spellEnd"/>
      <w:r>
        <w:t xml:space="preserve"> ist mit 7</w:t>
      </w:r>
      <w:r w:rsidR="00F7341A">
        <w:t xml:space="preserve"> </w:t>
      </w:r>
      <w:r w:rsidR="006712FC">
        <w:t>cm</w:t>
      </w:r>
      <w:r>
        <w:t xml:space="preserve"> angegeben. Die Laschen an Kopf und Fuß sollen auf der Innenseite der Mappe angeklebt sein. Das Sichtfenster ist mit einer Größe von 10</w:t>
      </w:r>
      <w:r w:rsidR="00F7341A">
        <w:t xml:space="preserve"> </w:t>
      </w:r>
      <w:r w:rsidR="006712FC">
        <w:t>cm</w:t>
      </w:r>
      <w:r>
        <w:t xml:space="preserve"> Breite und 7</w:t>
      </w:r>
      <w:r w:rsidR="00F7341A">
        <w:t xml:space="preserve"> </w:t>
      </w:r>
      <w:r w:rsidR="006712FC">
        <w:t>cm</w:t>
      </w:r>
      <w:r>
        <w:t xml:space="preserve"> Höhe vorgegeben und muss ausg</w:t>
      </w:r>
      <w:r>
        <w:t>e</w:t>
      </w:r>
      <w:r>
        <w:t>schnitten werden. Die Position muss mittig in der Breite und mit einem Abstand von 8,8</w:t>
      </w:r>
      <w:r w:rsidR="00F7341A">
        <w:t xml:space="preserve"> </w:t>
      </w:r>
      <w:r w:rsidR="006712FC">
        <w:t>cm</w:t>
      </w:r>
      <w:r>
        <w:t xml:space="preserve"> zum Kopf angebracht sein. Auf der Titelrückseite müssen vier aufgesetzte </w:t>
      </w:r>
      <w:r w:rsidRPr="00D82DD2">
        <w:t xml:space="preserve">Einstecklaschen </w:t>
      </w:r>
      <w:r>
        <w:t>in den Ecken angebracht werden um ein DIN A4 Blatt einzustecken.</w:t>
      </w:r>
    </w:p>
    <w:p w:rsidR="00285781" w:rsidRDefault="00285781" w:rsidP="00285781">
      <w:pPr>
        <w:pStyle w:val="Textkrper"/>
      </w:pPr>
    </w:p>
    <w:p w:rsidR="00285781" w:rsidRDefault="00285781" w:rsidP="00285781">
      <w:pPr>
        <w:pStyle w:val="AufgabeText"/>
      </w:pPr>
      <w:r>
        <w:t>Produktdaten:</w:t>
      </w:r>
    </w:p>
    <w:p w:rsidR="00285781" w:rsidRDefault="00285781" w:rsidP="00285781">
      <w:pPr>
        <w:pStyle w:val="AufgabeText"/>
      </w:pPr>
      <w:r>
        <w:t>Kunde:</w:t>
      </w:r>
      <w:r>
        <w:tab/>
      </w:r>
      <w:r>
        <w:tab/>
      </w:r>
      <w:r>
        <w:tab/>
      </w:r>
      <w:proofErr w:type="spellStart"/>
      <w:r>
        <w:t>jgs</w:t>
      </w:r>
      <w:proofErr w:type="spellEnd"/>
      <w:r>
        <w:t xml:space="preserve"> – BFPE</w:t>
      </w:r>
    </w:p>
    <w:p w:rsidR="00285781" w:rsidRDefault="00285781" w:rsidP="00285781">
      <w:pPr>
        <w:pStyle w:val="AufgabeText"/>
      </w:pPr>
      <w:r>
        <w:t>Auftragsbezeichnung:</w:t>
      </w:r>
      <w:r>
        <w:tab/>
      </w:r>
      <w:r>
        <w:tab/>
        <w:t>Wochenplanmappe</w:t>
      </w:r>
    </w:p>
    <w:p w:rsidR="00285781" w:rsidRDefault="00285781" w:rsidP="00285781">
      <w:pPr>
        <w:pStyle w:val="AufgabeText"/>
      </w:pPr>
      <w:r>
        <w:t>Auflage:</w:t>
      </w:r>
      <w:r>
        <w:tab/>
      </w:r>
      <w:r>
        <w:tab/>
      </w:r>
      <w:r>
        <w:tab/>
        <w:t>2 Musterexemplare</w:t>
      </w:r>
    </w:p>
    <w:p w:rsidR="00285781" w:rsidRDefault="00285781" w:rsidP="00285781">
      <w:pPr>
        <w:pStyle w:val="AufgabeText"/>
      </w:pPr>
      <w:r>
        <w:t>Formatangaben:</w:t>
      </w:r>
      <w:r>
        <w:tab/>
      </w:r>
      <w:r>
        <w:tab/>
        <w:t>Breite</w:t>
      </w:r>
      <w:r>
        <w:tab/>
        <w:t>x  Höhe</w:t>
      </w:r>
    </w:p>
    <w:p w:rsidR="00285781" w:rsidRDefault="00285781" w:rsidP="00285781">
      <w:pPr>
        <w:pStyle w:val="AufgabeText"/>
      </w:pPr>
      <w:r>
        <w:t>Endformat geschlossen:</w:t>
      </w:r>
      <w:r>
        <w:tab/>
        <w:t>22</w:t>
      </w:r>
      <w:r w:rsidR="00A812E7">
        <w:t xml:space="preserve"> </w:t>
      </w:r>
      <w:r w:rsidR="006712FC">
        <w:t>cm</w:t>
      </w:r>
      <w:r>
        <w:tab/>
        <w:t>x  30,5</w:t>
      </w:r>
      <w:r w:rsidR="00F7341A">
        <w:t xml:space="preserve"> </w:t>
      </w:r>
      <w:r w:rsidR="006712FC">
        <w:t>cm</w:t>
      </w:r>
    </w:p>
    <w:p w:rsidR="00285781" w:rsidRDefault="00285781" w:rsidP="00285781">
      <w:pPr>
        <w:pStyle w:val="AufgabeText"/>
      </w:pPr>
      <w:r>
        <w:t>Lasche an der Rückseite:</w:t>
      </w:r>
      <w:r>
        <w:tab/>
        <w:t xml:space="preserve">  7</w:t>
      </w:r>
      <w:r w:rsidR="00A812E7">
        <w:t xml:space="preserve"> </w:t>
      </w:r>
      <w:r w:rsidR="006712FC">
        <w:t>cm</w:t>
      </w:r>
      <w:r>
        <w:t xml:space="preserve"> </w:t>
      </w:r>
      <w:r>
        <w:tab/>
        <w:t>x  30,5</w:t>
      </w:r>
      <w:r w:rsidR="00F7341A">
        <w:t xml:space="preserve"> </w:t>
      </w:r>
      <w:r w:rsidR="006712FC">
        <w:t>cm</w:t>
      </w:r>
    </w:p>
    <w:p w:rsidR="00285781" w:rsidRDefault="00285781" w:rsidP="00285781">
      <w:pPr>
        <w:pStyle w:val="AufgabeText"/>
      </w:pPr>
      <w:r>
        <w:t>Laschen an Kopf/Fuß:</w:t>
      </w:r>
      <w:r>
        <w:tab/>
      </w:r>
      <w:r>
        <w:tab/>
        <w:t>22</w:t>
      </w:r>
      <w:r w:rsidR="00A812E7">
        <w:t xml:space="preserve"> </w:t>
      </w:r>
      <w:r w:rsidR="006712FC">
        <w:t>cm</w:t>
      </w:r>
      <w:r>
        <w:t xml:space="preserve"> </w:t>
      </w:r>
      <w:r>
        <w:tab/>
        <w:t>x    7</w:t>
      </w:r>
      <w:r w:rsidR="00F7341A">
        <w:t xml:space="preserve"> </w:t>
      </w:r>
      <w:r w:rsidR="006712FC">
        <w:t>cm</w:t>
      </w:r>
      <w:r>
        <w:t xml:space="preserve"> + Klebstreifen</w:t>
      </w:r>
    </w:p>
    <w:p w:rsidR="00285781" w:rsidRDefault="00285781" w:rsidP="00285781">
      <w:pPr>
        <w:pStyle w:val="AufgabeText"/>
      </w:pPr>
      <w:r>
        <w:t>Sichtfenster:</w:t>
      </w:r>
      <w:r>
        <w:tab/>
      </w:r>
      <w:r>
        <w:tab/>
      </w:r>
      <w:r>
        <w:tab/>
        <w:t>10</w:t>
      </w:r>
      <w:r w:rsidR="00A812E7">
        <w:t xml:space="preserve"> </w:t>
      </w:r>
      <w:r w:rsidR="006712FC">
        <w:t>cm</w:t>
      </w:r>
      <w:r>
        <w:t xml:space="preserve"> </w:t>
      </w:r>
      <w:r>
        <w:tab/>
        <w:t>x    7</w:t>
      </w:r>
      <w:r w:rsidR="00F7341A">
        <w:t xml:space="preserve"> </w:t>
      </w:r>
      <w:r w:rsidR="006712FC">
        <w:t>cm</w:t>
      </w:r>
    </w:p>
    <w:p w:rsidR="00285781" w:rsidRDefault="00285781" w:rsidP="00285781">
      <w:pPr>
        <w:pStyle w:val="AufgabeText"/>
      </w:pPr>
      <w:r>
        <w:t>Füllhöhe:</w:t>
      </w:r>
      <w:r>
        <w:tab/>
      </w:r>
      <w:r>
        <w:tab/>
      </w:r>
      <w:r>
        <w:tab/>
        <w:t>5</w:t>
      </w:r>
      <w:r w:rsidR="00A812E7">
        <w:t xml:space="preserve"> </w:t>
      </w:r>
      <w:r w:rsidR="006712FC">
        <w:t>mm</w:t>
      </w:r>
    </w:p>
    <w:p w:rsidR="00285781" w:rsidRDefault="00285781" w:rsidP="00285781">
      <w:pPr>
        <w:pStyle w:val="AufgabeText"/>
      </w:pPr>
      <w:r>
        <w:t>Termin:</w:t>
      </w:r>
      <w:r>
        <w:tab/>
      </w:r>
      <w:r>
        <w:tab/>
      </w:r>
      <w:r>
        <w:tab/>
        <w:t>TT.MM.JAHR</w:t>
      </w:r>
    </w:p>
    <w:p w:rsidR="00285781" w:rsidRDefault="00285781" w:rsidP="00285781">
      <w:pPr>
        <w:pStyle w:val="Abstandszeile"/>
      </w:pPr>
    </w:p>
    <w:p w:rsidR="00285781" w:rsidRDefault="00285781" w:rsidP="00285781">
      <w:r>
        <w:rPr>
          <w:noProof/>
          <w:lang w:eastAsia="de-DE"/>
        </w:rPr>
        <w:drawing>
          <wp:anchor distT="0" distB="0" distL="114300" distR="114300" simplePos="0" relativeHeight="251682816" behindDoc="1" locked="0" layoutInCell="1" allowOverlap="1" wp14:anchorId="6F47B082" wp14:editId="2C4B61D7">
            <wp:simplePos x="0" y="0"/>
            <wp:positionH relativeFrom="margin">
              <wp:align>left</wp:align>
            </wp:positionH>
            <wp:positionV relativeFrom="paragraph">
              <wp:posOffset>8407</wp:posOffset>
            </wp:positionV>
            <wp:extent cx="3780155" cy="4000500"/>
            <wp:effectExtent l="0" t="0" r="0" b="0"/>
            <wp:wrapTight wrapText="bothSides">
              <wp:wrapPolygon edited="0">
                <wp:start x="10014" y="0"/>
                <wp:lineTo x="9470" y="3291"/>
                <wp:lineTo x="0" y="4011"/>
                <wp:lineTo x="0" y="17383"/>
                <wp:lineTo x="9470" y="18103"/>
                <wp:lineTo x="9906" y="21497"/>
                <wp:lineTo x="16981" y="21497"/>
                <wp:lineTo x="17090" y="21394"/>
                <wp:lineTo x="17634" y="18103"/>
                <wp:lineTo x="21444" y="16560"/>
                <wp:lineTo x="21444" y="4731"/>
                <wp:lineTo x="17525" y="3291"/>
                <wp:lineTo x="17090" y="0"/>
                <wp:lineTo x="10014" y="0"/>
              </wp:wrapPolygon>
            </wp:wrapTight>
            <wp:docPr id="2155" name="Grafik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788116" cy="4008634"/>
                    </a:xfrm>
                    <a:prstGeom prst="rect">
                      <a:avLst/>
                    </a:prstGeom>
                    <a:noFill/>
                  </pic:spPr>
                </pic:pic>
              </a:graphicData>
            </a:graphic>
            <wp14:sizeRelH relativeFrom="margin">
              <wp14:pctWidth>0</wp14:pctWidth>
            </wp14:sizeRelH>
            <wp14:sizeRelV relativeFrom="margin">
              <wp14:pctHeight>0</wp14:pctHeight>
            </wp14:sizeRelV>
          </wp:anchor>
        </w:drawing>
      </w:r>
    </w:p>
    <w:p w:rsidR="00285781" w:rsidRDefault="00285781" w:rsidP="00285781"/>
    <w:p w:rsidR="00285781" w:rsidRDefault="00285781" w:rsidP="00285781"/>
    <w:p w:rsidR="00285781" w:rsidRDefault="00285781" w:rsidP="00285781"/>
    <w:p w:rsidR="00285781" w:rsidRDefault="00285781" w:rsidP="00285781"/>
    <w:p w:rsidR="00BC2107" w:rsidRDefault="00285781" w:rsidP="00285781">
      <w:pPr>
        <w:pStyle w:val="MaginaliegrauIcon"/>
        <w:framePr w:wrap="around"/>
      </w:pPr>
      <w:r>
        <w:t xml:space="preserve">Draufsicht: </w:t>
      </w:r>
    </w:p>
    <w:p w:rsidR="00285781" w:rsidRDefault="00285781" w:rsidP="00285781">
      <w:pPr>
        <w:pStyle w:val="MaginaliegrauIcon"/>
        <w:framePr w:wrap="around"/>
      </w:pPr>
      <w:r>
        <w:t>Mappe fertig, innen</w:t>
      </w:r>
    </w:p>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Pr>
        <w:spacing w:line="240" w:lineRule="exact"/>
      </w:pPr>
      <w:r>
        <w:br w:type="page"/>
      </w:r>
    </w:p>
    <w:p w:rsidR="00285781" w:rsidRPr="00BC2107" w:rsidRDefault="0085594F" w:rsidP="008F1F5C">
      <w:pPr>
        <w:pStyle w:val="AufgabeEbene1"/>
        <w:numPr>
          <w:ilvl w:val="0"/>
          <w:numId w:val="30"/>
        </w:numPr>
      </w:pPr>
      <w:r w:rsidRPr="00AA18D1">
        <w:rPr>
          <w:noProof/>
          <w:lang w:eastAsia="de-DE"/>
        </w:rPr>
        <w:lastRenderedPageBreak/>
        <w:drawing>
          <wp:anchor distT="0" distB="0" distL="114300" distR="114300" simplePos="0" relativeHeight="251886592" behindDoc="0" locked="0" layoutInCell="1" allowOverlap="1" wp14:anchorId="62F53D42" wp14:editId="753C0A1B">
            <wp:simplePos x="0" y="0"/>
            <wp:positionH relativeFrom="column">
              <wp:posOffset>5151755</wp:posOffset>
            </wp:positionH>
            <wp:positionV relativeFrom="paragraph">
              <wp:posOffset>0</wp:posOffset>
            </wp:positionV>
            <wp:extent cx="323850" cy="323850"/>
            <wp:effectExtent l="0" t="0" r="0" b="0"/>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sidRPr="00BC2107">
        <w:rPr>
          <w:noProof/>
          <w:lang w:eastAsia="de-DE"/>
        </w:rPr>
        <w:drawing>
          <wp:anchor distT="0" distB="0" distL="114300" distR="114300" simplePos="0" relativeHeight="251684864" behindDoc="0" locked="0" layoutInCell="0" allowOverlap="1" wp14:anchorId="1B5C94B0" wp14:editId="49C0E68C">
            <wp:simplePos x="0" y="0"/>
            <wp:positionH relativeFrom="rightMargin">
              <wp:posOffset>107950</wp:posOffset>
            </wp:positionH>
            <wp:positionV relativeFrom="paragraph">
              <wp:posOffset>0</wp:posOffset>
            </wp:positionV>
            <wp:extent cx="323850" cy="323850"/>
            <wp:effectExtent l="0" t="0" r="0" b="0"/>
            <wp:wrapNone/>
            <wp:docPr id="215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sidRPr="00BC2107">
        <w:t>Tragen Sie die richtige Nummerierung in die Skizze ein.</w:t>
      </w:r>
      <w:r w:rsidRPr="0085594F">
        <w:rPr>
          <w:noProof/>
        </w:rPr>
        <w:t xml:space="preserve"> </w:t>
      </w:r>
    </w:p>
    <w:p w:rsidR="00285781" w:rsidRDefault="00285781" w:rsidP="00285781">
      <w:pPr>
        <w:pStyle w:val="Abstandszeile"/>
      </w:pPr>
    </w:p>
    <w:p w:rsidR="00285781" w:rsidRDefault="00285781" w:rsidP="00285781">
      <w:pPr>
        <w:pStyle w:val="Textkrpernrauen"/>
      </w:pPr>
      <w:r>
        <w:t>Titelseite</w:t>
      </w:r>
    </w:p>
    <w:p w:rsidR="00285781" w:rsidRDefault="00285781" w:rsidP="00285781">
      <w:pPr>
        <w:pStyle w:val="Textkrpernrauen"/>
      </w:pPr>
      <w:r>
        <w:t>Rückseite</w:t>
      </w:r>
    </w:p>
    <w:p w:rsidR="00285781" w:rsidRDefault="00285781" w:rsidP="00285781">
      <w:pPr>
        <w:pStyle w:val="Textkrpernrauen"/>
      </w:pPr>
      <w:r>
        <w:t>Lasche an der Rückseite</w:t>
      </w:r>
    </w:p>
    <w:p w:rsidR="00285781" w:rsidRDefault="00285781" w:rsidP="00285781">
      <w:pPr>
        <w:pStyle w:val="Textkrpernrauen"/>
      </w:pPr>
      <w:r>
        <w:t>Lasche am Kopf</w:t>
      </w:r>
    </w:p>
    <w:p w:rsidR="00285781" w:rsidRDefault="00285781" w:rsidP="00285781">
      <w:pPr>
        <w:pStyle w:val="Textkrpernrauen"/>
      </w:pPr>
      <w:r>
        <w:t>Lasche am Fuß</w:t>
      </w:r>
    </w:p>
    <w:p w:rsidR="00285781" w:rsidRDefault="00285781" w:rsidP="00285781">
      <w:pPr>
        <w:pStyle w:val="Textkrpernrauen"/>
      </w:pPr>
      <w:r>
        <w:t>Klebestreifen</w:t>
      </w:r>
    </w:p>
    <w:p w:rsidR="00285781" w:rsidRDefault="00285781" w:rsidP="00285781">
      <w:pPr>
        <w:pStyle w:val="Textkrpernrauen"/>
      </w:pPr>
      <w:r>
        <w:t>Füllhöhe</w:t>
      </w:r>
    </w:p>
    <w:p w:rsidR="00285781" w:rsidRDefault="00285781" w:rsidP="00285781">
      <w:pPr>
        <w:pStyle w:val="Textkrpernrauen"/>
      </w:pPr>
      <w:r>
        <w:t>Sichtfenster</w:t>
      </w:r>
    </w:p>
    <w:p w:rsidR="00285781" w:rsidRDefault="00285781" w:rsidP="00285781">
      <w:pPr>
        <w:pStyle w:val="Textkrpernrauen"/>
      </w:pPr>
      <w:proofErr w:type="spellStart"/>
      <w:r>
        <w:t>Rilllinie</w:t>
      </w:r>
      <w:proofErr w:type="spellEnd"/>
    </w:p>
    <w:p w:rsidR="00285781" w:rsidRDefault="00285781" w:rsidP="00285781">
      <w:pPr>
        <w:pStyle w:val="Textkrpernrauen"/>
      </w:pPr>
      <w:r>
        <w:t>aufgesetzte Ecke</w:t>
      </w:r>
    </w:p>
    <w:p w:rsidR="00BC2107" w:rsidRDefault="00285781" w:rsidP="00285781">
      <w:pPr>
        <w:pStyle w:val="MaginaliegrauIcon"/>
        <w:framePr w:wrap="around" w:y="229"/>
      </w:pPr>
      <w:r>
        <w:t xml:space="preserve">Draufsicht: </w:t>
      </w:r>
    </w:p>
    <w:p w:rsidR="00285781" w:rsidRDefault="00285781" w:rsidP="00285781">
      <w:pPr>
        <w:pStyle w:val="MaginaliegrauIcon"/>
        <w:framePr w:wrap="around" w:y="229"/>
      </w:pPr>
      <w:r>
        <w:t>Einzelteile der Mappe</w:t>
      </w:r>
    </w:p>
    <w:p w:rsidR="00285781" w:rsidRDefault="00285781" w:rsidP="00285781">
      <w:pPr>
        <w:pStyle w:val="TextkrpernrauenText"/>
        <w:ind w:left="0"/>
      </w:pPr>
    </w:p>
    <w:p w:rsidR="00285781" w:rsidRDefault="00285781" w:rsidP="00285781">
      <w:pPr>
        <w:pStyle w:val="TextkrpernrauenText"/>
        <w:ind w:left="0"/>
      </w:pPr>
      <w:r>
        <w:rPr>
          <w:noProof/>
          <w:lang w:eastAsia="de-DE"/>
        </w:rPr>
        <mc:AlternateContent>
          <mc:Choice Requires="wpg">
            <w:drawing>
              <wp:anchor distT="0" distB="0" distL="114300" distR="114300" simplePos="0" relativeHeight="251683840" behindDoc="0" locked="0" layoutInCell="1" allowOverlap="1" wp14:anchorId="0859750F" wp14:editId="6AEC7F03">
                <wp:simplePos x="0" y="0"/>
                <wp:positionH relativeFrom="column">
                  <wp:posOffset>-4866</wp:posOffset>
                </wp:positionH>
                <wp:positionV relativeFrom="paragraph">
                  <wp:posOffset>161076</wp:posOffset>
                </wp:positionV>
                <wp:extent cx="5476240" cy="3188235"/>
                <wp:effectExtent l="0" t="0" r="10160" b="31750"/>
                <wp:wrapNone/>
                <wp:docPr id="994" name="Gruppieren 994"/>
                <wp:cNvGraphicFramePr/>
                <a:graphic xmlns:a="http://schemas.openxmlformats.org/drawingml/2006/main">
                  <a:graphicData uri="http://schemas.microsoft.com/office/word/2010/wordprocessingGroup">
                    <wpg:wgp>
                      <wpg:cNvGrpSpPr/>
                      <wpg:grpSpPr>
                        <a:xfrm>
                          <a:off x="0" y="0"/>
                          <a:ext cx="5476240" cy="3188235"/>
                          <a:chOff x="0" y="0"/>
                          <a:chExt cx="5476240" cy="3188235"/>
                        </a:xfrm>
                      </wpg:grpSpPr>
                      <wpg:grpSp>
                        <wpg:cNvPr id="995" name="Gruppieren 995"/>
                        <wpg:cNvGrpSpPr/>
                        <wpg:grpSpPr>
                          <a:xfrm>
                            <a:off x="0" y="0"/>
                            <a:ext cx="5476240" cy="2693670"/>
                            <a:chOff x="0" y="0"/>
                            <a:chExt cx="4323621" cy="2127139"/>
                          </a:xfrm>
                        </wpg:grpSpPr>
                        <wpg:grpSp>
                          <wpg:cNvPr id="996" name="Gruppieren 996"/>
                          <wpg:cNvGrpSpPr/>
                          <wpg:grpSpPr>
                            <a:xfrm>
                              <a:off x="268357" y="675861"/>
                              <a:ext cx="3395995" cy="1451278"/>
                              <a:chOff x="0" y="0"/>
                              <a:chExt cx="3467481" cy="1482631"/>
                            </a:xfrm>
                          </wpg:grpSpPr>
                          <wpg:grpSp>
                            <wpg:cNvPr id="997" name="Gruppieren 997"/>
                            <wpg:cNvGrpSpPr/>
                            <wpg:grpSpPr>
                              <a:xfrm>
                                <a:off x="0" y="0"/>
                                <a:ext cx="2300026" cy="1482631"/>
                                <a:chOff x="0" y="0"/>
                                <a:chExt cx="2300026" cy="1482631"/>
                              </a:xfrm>
                            </wpg:grpSpPr>
                            <wps:wsp>
                              <wps:cNvPr id="998" name="Rechteck 1"/>
                              <wps:cNvSpPr/>
                              <wps:spPr>
                                <a:xfrm>
                                  <a:off x="0" y="0"/>
                                  <a:ext cx="2300026" cy="1480991"/>
                                </a:xfrm>
                                <a:custGeom>
                                  <a:avLst/>
                                  <a:gdLst>
                                    <a:gd name="connsiteX0" fmla="*/ 0 w 2286000"/>
                                    <a:gd name="connsiteY0" fmla="*/ 0 h 1480185"/>
                                    <a:gd name="connsiteX1" fmla="*/ 2286000 w 2286000"/>
                                    <a:gd name="connsiteY1" fmla="*/ 0 h 1480185"/>
                                    <a:gd name="connsiteX2" fmla="*/ 2286000 w 2286000"/>
                                    <a:gd name="connsiteY2" fmla="*/ 1480185 h 1480185"/>
                                    <a:gd name="connsiteX3" fmla="*/ 0 w 2286000"/>
                                    <a:gd name="connsiteY3" fmla="*/ 1480185 h 1480185"/>
                                    <a:gd name="connsiteX4" fmla="*/ 0 w 2286000"/>
                                    <a:gd name="connsiteY4" fmla="*/ 0 h 1480185"/>
                                    <a:gd name="connsiteX0" fmla="*/ 0 w 2297220"/>
                                    <a:gd name="connsiteY0" fmla="*/ 0 h 1480185"/>
                                    <a:gd name="connsiteX1" fmla="*/ 2297220 w 2297220"/>
                                    <a:gd name="connsiteY1" fmla="*/ 5610 h 1480185"/>
                                    <a:gd name="connsiteX2" fmla="*/ 2286000 w 2297220"/>
                                    <a:gd name="connsiteY2" fmla="*/ 1480185 h 1480185"/>
                                    <a:gd name="connsiteX3" fmla="*/ 0 w 2297220"/>
                                    <a:gd name="connsiteY3" fmla="*/ 1480185 h 1480185"/>
                                    <a:gd name="connsiteX4" fmla="*/ 0 w 2297220"/>
                                    <a:gd name="connsiteY4" fmla="*/ 0 h 1480185"/>
                                    <a:gd name="connsiteX0" fmla="*/ 0 w 2297220"/>
                                    <a:gd name="connsiteY0" fmla="*/ 0 h 1480185"/>
                                    <a:gd name="connsiteX1" fmla="*/ 1921362 w 2297220"/>
                                    <a:gd name="connsiteY1" fmla="*/ 2805 h 1480185"/>
                                    <a:gd name="connsiteX2" fmla="*/ 2297220 w 2297220"/>
                                    <a:gd name="connsiteY2" fmla="*/ 5610 h 1480185"/>
                                    <a:gd name="connsiteX3" fmla="*/ 2286000 w 2297220"/>
                                    <a:gd name="connsiteY3" fmla="*/ 1480185 h 1480185"/>
                                    <a:gd name="connsiteX4" fmla="*/ 0 w 2297220"/>
                                    <a:gd name="connsiteY4" fmla="*/ 1480185 h 1480185"/>
                                    <a:gd name="connsiteX5" fmla="*/ 0 w 2297220"/>
                                    <a:gd name="connsiteY5" fmla="*/ 0 h 1480185"/>
                                    <a:gd name="connsiteX0" fmla="*/ 0 w 2300026"/>
                                    <a:gd name="connsiteY0" fmla="*/ 0 h 1480185"/>
                                    <a:gd name="connsiteX1" fmla="*/ 1921362 w 2300026"/>
                                    <a:gd name="connsiteY1" fmla="*/ 2805 h 1480185"/>
                                    <a:gd name="connsiteX2" fmla="*/ 2300026 w 2300026"/>
                                    <a:gd name="connsiteY2" fmla="*/ 126221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185"/>
                                    <a:gd name="connsiteX1" fmla="*/ 1921362 w 2300026"/>
                                    <a:gd name="connsiteY1" fmla="*/ 2805 h 1480185"/>
                                    <a:gd name="connsiteX2" fmla="*/ 2300026 w 2300026"/>
                                    <a:gd name="connsiteY2" fmla="*/ 75732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991"/>
                                    <a:gd name="connsiteX1" fmla="*/ 1921362 w 2300026"/>
                                    <a:gd name="connsiteY1" fmla="*/ 2805 h 1480991"/>
                                    <a:gd name="connsiteX2" fmla="*/ 2300026 w 2300026"/>
                                    <a:gd name="connsiteY2" fmla="*/ 75732 h 1480991"/>
                                    <a:gd name="connsiteX3" fmla="*/ 2286000 w 2300026"/>
                                    <a:gd name="connsiteY3" fmla="*/ 1480185 h 1480991"/>
                                    <a:gd name="connsiteX4" fmla="*/ 1921362 w 2300026"/>
                                    <a:gd name="connsiteY4" fmla="*/ 1480991 h 1480991"/>
                                    <a:gd name="connsiteX5" fmla="*/ 0 w 2300026"/>
                                    <a:gd name="connsiteY5" fmla="*/ 1480185 h 1480991"/>
                                    <a:gd name="connsiteX6" fmla="*/ 0 w 2300026"/>
                                    <a:gd name="connsiteY6" fmla="*/ 0 h 1480991"/>
                                    <a:gd name="connsiteX0" fmla="*/ 0 w 2300026"/>
                                    <a:gd name="connsiteY0" fmla="*/ 0 h 1480991"/>
                                    <a:gd name="connsiteX1" fmla="*/ 1921362 w 2300026"/>
                                    <a:gd name="connsiteY1" fmla="*/ 2805 h 1480991"/>
                                    <a:gd name="connsiteX2" fmla="*/ 2300026 w 2300026"/>
                                    <a:gd name="connsiteY2" fmla="*/ 75732 h 1480991"/>
                                    <a:gd name="connsiteX3" fmla="*/ 2291610 w 2300026"/>
                                    <a:gd name="connsiteY3" fmla="*/ 1387612 h 1480991"/>
                                    <a:gd name="connsiteX4" fmla="*/ 1921362 w 2300026"/>
                                    <a:gd name="connsiteY4" fmla="*/ 1480991 h 1480991"/>
                                    <a:gd name="connsiteX5" fmla="*/ 0 w 2300026"/>
                                    <a:gd name="connsiteY5" fmla="*/ 1480185 h 1480991"/>
                                    <a:gd name="connsiteX6" fmla="*/ 0 w 2300026"/>
                                    <a:gd name="connsiteY6" fmla="*/ 0 h 14809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300026" h="1480991">
                                      <a:moveTo>
                                        <a:pt x="0" y="0"/>
                                      </a:moveTo>
                                      <a:lnTo>
                                        <a:pt x="1921362" y="2805"/>
                                      </a:lnTo>
                                      <a:lnTo>
                                        <a:pt x="2300026" y="75732"/>
                                      </a:lnTo>
                                      <a:cubicBezTo>
                                        <a:pt x="2297221" y="513025"/>
                                        <a:pt x="2294415" y="950319"/>
                                        <a:pt x="2291610" y="1387612"/>
                                      </a:cubicBezTo>
                                      <a:lnTo>
                                        <a:pt x="1921362" y="1480991"/>
                                      </a:lnTo>
                                      <a:lnTo>
                                        <a:pt x="0" y="1480185"/>
                                      </a:lnTo>
                                      <a:lnTo>
                                        <a:pt x="0" y="0"/>
                                      </a:ln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9" name="Abgerundetes Rechteck 999"/>
                              <wps:cNvSpPr/>
                              <wps:spPr>
                                <a:xfrm>
                                  <a:off x="233635" y="229607"/>
                                  <a:ext cx="523240" cy="32258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0" name="Gerader Verbinder 952"/>
                              <wps:cNvCnPr/>
                              <wps:spPr>
                                <a:xfrm>
                                  <a:off x="962739" y="4028"/>
                                  <a:ext cx="0" cy="1474575"/>
                                </a:xfrm>
                                <a:prstGeom prst="line">
                                  <a:avLst/>
                                </a:prstGeom>
                                <a:noFill/>
                                <a:ln w="9525" cap="flat" cmpd="sng" algn="ctr">
                                  <a:solidFill>
                                    <a:sysClr val="windowText" lastClr="000000"/>
                                  </a:solidFill>
                                  <a:prstDash val="dash"/>
                                </a:ln>
                                <a:effectLst/>
                              </wps:spPr>
                              <wps:bodyPr/>
                            </wps:wsp>
                            <wps:wsp>
                              <wps:cNvPr id="1001" name="Gerader Verbinder 953"/>
                              <wps:cNvCnPr/>
                              <wps:spPr>
                                <a:xfrm>
                                  <a:off x="1019133" y="0"/>
                                  <a:ext cx="0" cy="1474575"/>
                                </a:xfrm>
                                <a:prstGeom prst="line">
                                  <a:avLst/>
                                </a:prstGeom>
                                <a:noFill/>
                                <a:ln w="9525" cap="flat" cmpd="sng" algn="ctr">
                                  <a:solidFill>
                                    <a:sysClr val="windowText" lastClr="000000"/>
                                  </a:solidFill>
                                  <a:prstDash val="dash"/>
                                </a:ln>
                                <a:effectLst/>
                              </wps:spPr>
                              <wps:bodyPr/>
                            </wps:wsp>
                            <wps:wsp>
                              <wps:cNvPr id="1002" name="Gerader Verbinder 954"/>
                              <wps:cNvCnPr/>
                              <wps:spPr>
                                <a:xfrm>
                                  <a:off x="1921449" y="8056"/>
                                  <a:ext cx="0" cy="1474575"/>
                                </a:xfrm>
                                <a:prstGeom prst="line">
                                  <a:avLst/>
                                </a:prstGeom>
                                <a:noFill/>
                                <a:ln w="9525" cap="flat" cmpd="sng" algn="ctr">
                                  <a:solidFill>
                                    <a:sysClr val="windowText" lastClr="000000"/>
                                  </a:solidFill>
                                  <a:prstDash val="dash"/>
                                </a:ln>
                                <a:effectLst/>
                              </wps:spPr>
                              <wps:bodyPr/>
                            </wps:wsp>
                            <wps:wsp>
                              <wps:cNvPr id="1003" name="Gerader Verbinder 955"/>
                              <wps:cNvCnPr/>
                              <wps:spPr>
                                <a:xfrm>
                                  <a:off x="1869082" y="8056"/>
                                  <a:ext cx="0" cy="1474575"/>
                                </a:xfrm>
                                <a:prstGeom prst="line">
                                  <a:avLst/>
                                </a:prstGeom>
                                <a:noFill/>
                                <a:ln w="9525" cap="flat" cmpd="sng" algn="ctr">
                                  <a:solidFill>
                                    <a:sysClr val="windowText" lastClr="000000"/>
                                  </a:solidFill>
                                  <a:prstDash val="dash"/>
                                </a:ln>
                                <a:effectLst/>
                              </wps:spPr>
                              <wps:bodyPr/>
                            </wps:wsp>
                          </wpg:grpSp>
                          <wpg:grpSp>
                            <wpg:cNvPr id="1004" name="Gruppieren 1004"/>
                            <wpg:cNvGrpSpPr/>
                            <wpg:grpSpPr>
                              <a:xfrm>
                                <a:off x="2586101" y="16113"/>
                                <a:ext cx="881380" cy="1420495"/>
                                <a:chOff x="0" y="0"/>
                                <a:chExt cx="881473" cy="1420586"/>
                              </a:xfrm>
                            </wpg:grpSpPr>
                            <wps:wsp>
                              <wps:cNvPr id="1005" name="Rechtwinkliges Dreieck 1005"/>
                              <wps:cNvSpPr/>
                              <wps:spPr>
                                <a:xfrm>
                                  <a:off x="376813" y="10049"/>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6" name="Rechtwinkliges Dreieck 1006"/>
                              <wps:cNvSpPr/>
                              <wps:spPr>
                                <a:xfrm rot="10800000">
                                  <a:off x="502418" y="0"/>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7" name="Rechtwinkliges Dreieck 1007"/>
                              <wps:cNvSpPr/>
                              <wps:spPr>
                                <a:xfrm rot="16200000">
                                  <a:off x="155750" y="10049"/>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8" name="Rechtwinkliges Dreieck 1008"/>
                              <wps:cNvSpPr/>
                              <wps:spPr>
                                <a:xfrm rot="5400000">
                                  <a:off x="85411" y="5024"/>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09" name="Gruppieren 1009"/>
                              <wpg:cNvGrpSpPr/>
                              <wpg:grpSpPr>
                                <a:xfrm>
                                  <a:off x="0" y="849086"/>
                                  <a:ext cx="876449" cy="571500"/>
                                  <a:chOff x="0" y="0"/>
                                  <a:chExt cx="876449" cy="571500"/>
                                </a:xfrm>
                              </wpg:grpSpPr>
                              <wps:wsp>
                                <wps:cNvPr id="1010"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1" name="Gerader Verbinder 484"/>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1012" name="Gerader Verbinder 485"/>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cNvPr id="1013" name="Gruppieren 1013"/>
                              <wpg:cNvGrpSpPr/>
                              <wpg:grpSpPr>
                                <a:xfrm rot="10800000">
                                  <a:off x="5024" y="221064"/>
                                  <a:ext cx="876449" cy="571500"/>
                                  <a:chOff x="0" y="0"/>
                                  <a:chExt cx="876449" cy="571500"/>
                                </a:xfrm>
                              </wpg:grpSpPr>
                              <wps:wsp>
                                <wps:cNvPr id="1015"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8" name="Gerader Verbinder 489"/>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1019" name="Gerader Verbinder 490"/>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grpSp>
                        <wps:wsp>
                          <wps:cNvPr id="1020" name="Gerade Verbindung mit Pfeil 1020"/>
                          <wps:cNvCnPr/>
                          <wps:spPr>
                            <a:xfrm>
                              <a:off x="119270" y="278296"/>
                              <a:ext cx="316058" cy="602833"/>
                            </a:xfrm>
                            <a:prstGeom prst="straightConnector1">
                              <a:avLst/>
                            </a:prstGeom>
                            <a:noFill/>
                            <a:ln w="9525" cap="flat" cmpd="sng" algn="ctr">
                              <a:solidFill>
                                <a:sysClr val="windowText" lastClr="000000"/>
                              </a:solidFill>
                              <a:prstDash val="solid"/>
                              <a:tailEnd type="triangle"/>
                            </a:ln>
                            <a:effectLst/>
                          </wps:spPr>
                          <wps:bodyPr/>
                        </wps:wsp>
                        <wps:wsp>
                          <wps:cNvPr id="1184" name="Gerade Verbindung mit Pfeil 1184"/>
                          <wps:cNvCnPr/>
                          <wps:spPr>
                            <a:xfrm>
                              <a:off x="606287" y="278296"/>
                              <a:ext cx="104021" cy="800370"/>
                            </a:xfrm>
                            <a:prstGeom prst="straightConnector1">
                              <a:avLst/>
                            </a:prstGeom>
                            <a:noFill/>
                            <a:ln w="9525" cap="flat" cmpd="sng" algn="ctr">
                              <a:solidFill>
                                <a:sysClr val="windowText" lastClr="000000"/>
                              </a:solidFill>
                              <a:prstDash val="solid"/>
                              <a:tailEnd type="triangle"/>
                            </a:ln>
                            <a:effectLst/>
                          </wps:spPr>
                          <wps:bodyPr/>
                        </wps:wsp>
                        <wps:wsp>
                          <wps:cNvPr id="1185" name="Gerade Verbindung mit Pfeil 1185"/>
                          <wps:cNvCnPr/>
                          <wps:spPr>
                            <a:xfrm>
                              <a:off x="1133061" y="218661"/>
                              <a:ext cx="98387" cy="336444"/>
                            </a:xfrm>
                            <a:prstGeom prst="straightConnector1">
                              <a:avLst/>
                            </a:prstGeom>
                            <a:noFill/>
                            <a:ln w="9525" cap="flat" cmpd="sng" algn="ctr">
                              <a:solidFill>
                                <a:sysClr val="windowText" lastClr="000000"/>
                              </a:solidFill>
                              <a:prstDash val="solid"/>
                              <a:tailEnd type="triangle"/>
                            </a:ln>
                            <a:effectLst/>
                          </wps:spPr>
                          <wps:bodyPr/>
                        </wps:wsp>
                        <wps:wsp>
                          <wps:cNvPr id="1186" name="Gerade Verbindung mit Pfeil 1186"/>
                          <wps:cNvCnPr/>
                          <wps:spPr>
                            <a:xfrm>
                              <a:off x="1600200" y="278296"/>
                              <a:ext cx="80722" cy="800431"/>
                            </a:xfrm>
                            <a:prstGeom prst="straightConnector1">
                              <a:avLst/>
                            </a:prstGeom>
                            <a:noFill/>
                            <a:ln w="9525" cap="flat" cmpd="sng" algn="ctr">
                              <a:solidFill>
                                <a:sysClr val="windowText" lastClr="000000"/>
                              </a:solidFill>
                              <a:prstDash val="solid"/>
                              <a:tailEnd type="triangle"/>
                            </a:ln>
                            <a:effectLst/>
                          </wps:spPr>
                          <wps:bodyPr/>
                        </wps:wsp>
                        <wps:wsp>
                          <wps:cNvPr id="1187" name="Gerade Verbindung mit Pfeil 1187"/>
                          <wps:cNvCnPr/>
                          <wps:spPr>
                            <a:xfrm flipH="1">
                              <a:off x="2425148" y="278296"/>
                              <a:ext cx="477275" cy="892399"/>
                            </a:xfrm>
                            <a:prstGeom prst="straightConnector1">
                              <a:avLst/>
                            </a:prstGeom>
                            <a:noFill/>
                            <a:ln w="9525" cap="flat" cmpd="sng" algn="ctr">
                              <a:solidFill>
                                <a:sysClr val="windowText" lastClr="000000"/>
                              </a:solidFill>
                              <a:prstDash val="solid"/>
                              <a:headEnd type="none"/>
                              <a:tailEnd type="triangle"/>
                            </a:ln>
                            <a:effectLst/>
                          </wps:spPr>
                          <wps:bodyPr/>
                        </wps:wsp>
                        <wps:wsp>
                          <wps:cNvPr id="1188" name="Gerade Verbindung mit Pfeil 1188"/>
                          <wps:cNvCnPr/>
                          <wps:spPr>
                            <a:xfrm flipH="1">
                              <a:off x="2156792" y="258418"/>
                              <a:ext cx="367533" cy="654519"/>
                            </a:xfrm>
                            <a:prstGeom prst="straightConnector1">
                              <a:avLst/>
                            </a:prstGeom>
                            <a:noFill/>
                            <a:ln w="9525" cap="sq" cmpd="sng" algn="ctr">
                              <a:solidFill>
                                <a:sysClr val="windowText" lastClr="000000"/>
                              </a:solidFill>
                              <a:prstDash val="solid"/>
                              <a:bevel/>
                              <a:headEnd type="none"/>
                              <a:tailEnd type="triangle"/>
                            </a:ln>
                            <a:effectLst/>
                          </wps:spPr>
                          <wps:bodyPr/>
                        </wps:wsp>
                        <wps:wsp>
                          <wps:cNvPr id="1189" name="Abgerundetes Rechteck 1189"/>
                          <wps:cNvSpPr/>
                          <wps:spPr>
                            <a:xfrm>
                              <a:off x="0" y="19879"/>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0" name="Abgerundetes Rechteck 1190"/>
                          <wps:cNvSpPr/>
                          <wps:spPr>
                            <a:xfrm>
                              <a:off x="487018" y="9939"/>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2" name="Abgerundetes Rechteck 1192"/>
                          <wps:cNvSpPr/>
                          <wps:spPr>
                            <a:xfrm>
                              <a:off x="1003853" y="9939"/>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3" name="Abgerundetes Rechteck 1193"/>
                          <wps:cNvSpPr/>
                          <wps:spPr>
                            <a:xfrm>
                              <a:off x="1490870" y="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4" name="Abgerundetes Rechteck 1194"/>
                          <wps:cNvSpPr/>
                          <wps:spPr>
                            <a:xfrm>
                              <a:off x="2395331" y="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5" name="Abgerundetes Rechteck 1195"/>
                          <wps:cNvSpPr/>
                          <wps:spPr>
                            <a:xfrm>
                              <a:off x="2782957" y="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6" name="Gerade Verbindung mit Pfeil 1196"/>
                          <wps:cNvCnPr/>
                          <wps:spPr>
                            <a:xfrm flipH="1">
                              <a:off x="3468757" y="407505"/>
                              <a:ext cx="590530" cy="255995"/>
                            </a:xfrm>
                            <a:prstGeom prst="straightConnector1">
                              <a:avLst/>
                            </a:prstGeom>
                            <a:noFill/>
                            <a:ln w="9525" cap="flat" cmpd="sng" algn="ctr">
                              <a:solidFill>
                                <a:sysClr val="windowText" lastClr="000000"/>
                              </a:solidFill>
                              <a:prstDash val="solid"/>
                              <a:headEnd type="none"/>
                              <a:tailEnd type="triangle"/>
                            </a:ln>
                            <a:effectLst/>
                          </wps:spPr>
                          <wps:bodyPr/>
                        </wps:wsp>
                        <wps:wsp>
                          <wps:cNvPr id="1197" name="Gerade Verbindung mit Pfeil 1197"/>
                          <wps:cNvCnPr/>
                          <wps:spPr>
                            <a:xfrm flipH="1">
                              <a:off x="3329609" y="626165"/>
                              <a:ext cx="736082" cy="513049"/>
                            </a:xfrm>
                            <a:prstGeom prst="straightConnector1">
                              <a:avLst/>
                            </a:prstGeom>
                            <a:noFill/>
                            <a:ln w="9525" cap="flat" cmpd="sng" algn="ctr">
                              <a:solidFill>
                                <a:sysClr val="windowText" lastClr="000000"/>
                              </a:solidFill>
                              <a:prstDash val="solid"/>
                              <a:headEnd type="none"/>
                              <a:tailEnd type="triangle"/>
                            </a:ln>
                            <a:effectLst/>
                          </wps:spPr>
                          <wps:bodyPr/>
                        </wps:wsp>
                        <wps:wsp>
                          <wps:cNvPr id="1198" name="Gerade Verbindung mit Pfeil 1198"/>
                          <wps:cNvCnPr/>
                          <wps:spPr>
                            <a:xfrm flipH="1">
                              <a:off x="3468757" y="924339"/>
                              <a:ext cx="598848" cy="386638"/>
                            </a:xfrm>
                            <a:prstGeom prst="straightConnector1">
                              <a:avLst/>
                            </a:prstGeom>
                            <a:noFill/>
                            <a:ln w="9525" cap="flat" cmpd="sng" algn="ctr">
                              <a:solidFill>
                                <a:sysClr val="windowText" lastClr="000000"/>
                              </a:solidFill>
                              <a:prstDash val="solid"/>
                              <a:headEnd type="none"/>
                              <a:tailEnd type="triangle"/>
                            </a:ln>
                            <a:effectLst/>
                          </wps:spPr>
                          <wps:bodyPr/>
                        </wps:wsp>
                        <wps:wsp>
                          <wps:cNvPr id="1199" name="Gerade Verbindung mit Pfeil 1199"/>
                          <wps:cNvCnPr/>
                          <wps:spPr>
                            <a:xfrm flipH="1" flipV="1">
                              <a:off x="3319670" y="1858618"/>
                              <a:ext cx="740241" cy="110225"/>
                            </a:xfrm>
                            <a:prstGeom prst="straightConnector1">
                              <a:avLst/>
                            </a:prstGeom>
                            <a:noFill/>
                            <a:ln w="9525" cap="flat" cmpd="sng" algn="ctr">
                              <a:solidFill>
                                <a:sysClr val="windowText" lastClr="000000"/>
                              </a:solidFill>
                              <a:prstDash val="solid"/>
                              <a:headEnd type="none"/>
                              <a:tailEnd type="triangle"/>
                            </a:ln>
                            <a:effectLst/>
                          </wps:spPr>
                          <wps:bodyPr/>
                        </wps:wsp>
                        <wpg:grpSp>
                          <wpg:cNvPr id="1200" name="Gruppieren 1200"/>
                          <wpg:cNvGrpSpPr/>
                          <wpg:grpSpPr>
                            <a:xfrm>
                              <a:off x="1083366" y="556592"/>
                              <a:ext cx="302021" cy="131585"/>
                              <a:chOff x="0" y="0"/>
                              <a:chExt cx="198826" cy="86650"/>
                            </a:xfrm>
                          </wpg:grpSpPr>
                          <wps:wsp>
                            <wps:cNvPr id="1201" name="Gerade Verbindung mit Pfeil 1201"/>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1202" name="Gerade Verbindung mit Pfeil 1202"/>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1203" name="Gerader Verbinder 963"/>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1204" name="Gerader Verbinder 964"/>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g:grpSp>
                          <wpg:cNvPr id="1205" name="Gruppieren 1205"/>
                          <wpg:cNvGrpSpPr/>
                          <wpg:grpSpPr>
                            <a:xfrm rot="5400000">
                              <a:off x="3573118" y="1575352"/>
                              <a:ext cx="301934" cy="131623"/>
                              <a:chOff x="0" y="0"/>
                              <a:chExt cx="198826" cy="86650"/>
                            </a:xfrm>
                          </wpg:grpSpPr>
                          <wps:wsp>
                            <wps:cNvPr id="1206" name="Gerade Verbindung mit Pfeil 1206"/>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1207" name="Gerade Verbindung mit Pfeil 1207"/>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1208" name="Gerader Verbinder 968"/>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1209" name="Gerader Verbinder 969"/>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s:wsp>
                          <wps:cNvPr id="1210" name="Gerade Verbindung mit Pfeil 1210"/>
                          <wps:cNvCnPr/>
                          <wps:spPr>
                            <a:xfrm flipH="1" flipV="1">
                              <a:off x="3816626" y="1649896"/>
                              <a:ext cx="245361" cy="69428"/>
                            </a:xfrm>
                            <a:prstGeom prst="straightConnector1">
                              <a:avLst/>
                            </a:prstGeom>
                            <a:noFill/>
                            <a:ln w="9525" cap="flat" cmpd="sng" algn="ctr">
                              <a:solidFill>
                                <a:sysClr val="windowText" lastClr="000000"/>
                              </a:solidFill>
                              <a:prstDash val="solid"/>
                              <a:headEnd type="none"/>
                              <a:tailEnd type="triangle"/>
                            </a:ln>
                            <a:effectLst/>
                          </wps:spPr>
                          <wps:bodyPr/>
                        </wps:wsp>
                        <wps:wsp>
                          <wps:cNvPr id="1211" name="Abgerundetes Rechteck 1211"/>
                          <wps:cNvSpPr/>
                          <wps:spPr>
                            <a:xfrm>
                              <a:off x="4075044" y="268357"/>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2" name="Abgerundetes Rechteck 1212"/>
                          <wps:cNvSpPr/>
                          <wps:spPr>
                            <a:xfrm>
                              <a:off x="4075044" y="536713"/>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3" name="Abgerundetes Rechteck 1213"/>
                          <wps:cNvSpPr/>
                          <wps:spPr>
                            <a:xfrm>
                              <a:off x="4084983" y="80507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4" name="Abgerundetes Rechteck 1214"/>
                          <wps:cNvSpPr/>
                          <wps:spPr>
                            <a:xfrm>
                              <a:off x="4075044" y="1590261"/>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5" name="Abgerundetes Rechteck 1215"/>
                          <wps:cNvSpPr/>
                          <wps:spPr>
                            <a:xfrm>
                              <a:off x="4075044" y="1858618"/>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8" name="Gerade Verbindung mit Pfeil 2048"/>
                          <wps:cNvCnPr/>
                          <wps:spPr>
                            <a:xfrm flipH="1">
                              <a:off x="3538331" y="1272209"/>
                              <a:ext cx="529046" cy="166007"/>
                            </a:xfrm>
                            <a:prstGeom prst="straightConnector1">
                              <a:avLst/>
                            </a:prstGeom>
                            <a:noFill/>
                            <a:ln w="9525" cap="flat" cmpd="sng" algn="ctr">
                              <a:solidFill>
                                <a:sysClr val="windowText" lastClr="000000"/>
                              </a:solidFill>
                              <a:prstDash val="solid"/>
                              <a:headEnd type="none"/>
                              <a:tailEnd type="triangle"/>
                            </a:ln>
                            <a:effectLst/>
                          </wps:spPr>
                          <wps:bodyPr/>
                        </wps:wsp>
                        <wps:wsp>
                          <wps:cNvPr id="2049" name="Abgerundetes Rechteck 2049"/>
                          <wps:cNvSpPr/>
                          <wps:spPr>
                            <a:xfrm>
                              <a:off x="4075044" y="1152939"/>
                              <a:ext cx="238125" cy="238125"/>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050" name="Gerader Verbinder 979"/>
                        <wps:cNvCnPr/>
                        <wps:spPr>
                          <a:xfrm>
                            <a:off x="334978" y="2702460"/>
                            <a:ext cx="0" cy="485775"/>
                          </a:xfrm>
                          <a:prstGeom prst="line">
                            <a:avLst/>
                          </a:prstGeom>
                          <a:noFill/>
                          <a:ln w="9525" cap="flat" cmpd="sng" algn="ctr">
                            <a:solidFill>
                              <a:srgbClr val="4F81BD">
                                <a:shade val="95000"/>
                                <a:satMod val="105000"/>
                              </a:srgbClr>
                            </a:solidFill>
                            <a:prstDash val="solid"/>
                          </a:ln>
                          <a:effectLst/>
                        </wps:spPr>
                        <wps:bodyPr/>
                      </wps:wsp>
                      <wps:wsp>
                        <wps:cNvPr id="2051" name="Gerader Verbinder 981"/>
                        <wps:cNvCnPr/>
                        <wps:spPr>
                          <a:xfrm>
                            <a:off x="1597936" y="2702460"/>
                            <a:ext cx="5715" cy="253365"/>
                          </a:xfrm>
                          <a:prstGeom prst="line">
                            <a:avLst/>
                          </a:prstGeom>
                          <a:noFill/>
                          <a:ln w="9525" cap="flat" cmpd="sng" algn="ctr">
                            <a:solidFill>
                              <a:srgbClr val="4F81BD">
                                <a:shade val="95000"/>
                                <a:satMod val="105000"/>
                              </a:srgbClr>
                            </a:solidFill>
                            <a:prstDash val="solid"/>
                          </a:ln>
                          <a:effectLst/>
                        </wps:spPr>
                        <wps:bodyPr/>
                      </wps:wsp>
                      <wps:wsp>
                        <wps:cNvPr id="2052" name="Gerade Verbindung mit Pfeil 2052"/>
                        <wps:cNvCnPr/>
                        <wps:spPr>
                          <a:xfrm>
                            <a:off x="330451" y="2770361"/>
                            <a:ext cx="120015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53" name="Gerade Verbindung mit Pfeil 2053"/>
                        <wps:cNvCnPr/>
                        <wps:spPr>
                          <a:xfrm>
                            <a:off x="1597936" y="2788468"/>
                            <a:ext cx="105918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54" name="Gerade Verbindung mit Pfeil 2054"/>
                        <wps:cNvCnPr/>
                        <wps:spPr>
                          <a:xfrm>
                            <a:off x="1394233" y="2874475"/>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55" name="Gerader Verbinder 986"/>
                        <wps:cNvCnPr/>
                        <wps:spPr>
                          <a:xfrm>
                            <a:off x="3182293" y="2584765"/>
                            <a:ext cx="0" cy="582930"/>
                          </a:xfrm>
                          <a:prstGeom prst="line">
                            <a:avLst/>
                          </a:prstGeom>
                          <a:noFill/>
                          <a:ln w="9525" cap="flat" cmpd="sng" algn="ctr">
                            <a:solidFill>
                              <a:srgbClr val="4F81BD">
                                <a:shade val="95000"/>
                                <a:satMod val="105000"/>
                              </a:srgbClr>
                            </a:solidFill>
                            <a:prstDash val="solid"/>
                          </a:ln>
                          <a:effectLst/>
                        </wps:spPr>
                        <wps:bodyPr/>
                      </wps:wsp>
                      <wps:wsp>
                        <wps:cNvPr id="2056" name="Gerader Verbinder 989"/>
                        <wps:cNvCnPr/>
                        <wps:spPr>
                          <a:xfrm flipH="1">
                            <a:off x="167489" y="864606"/>
                            <a:ext cx="156845" cy="0"/>
                          </a:xfrm>
                          <a:prstGeom prst="line">
                            <a:avLst/>
                          </a:prstGeom>
                          <a:noFill/>
                          <a:ln w="9525" cap="flat" cmpd="sng" algn="ctr">
                            <a:solidFill>
                              <a:srgbClr val="4F81BD">
                                <a:shade val="95000"/>
                                <a:satMod val="105000"/>
                              </a:srgbClr>
                            </a:solidFill>
                            <a:prstDash val="solid"/>
                          </a:ln>
                          <a:effectLst/>
                        </wps:spPr>
                        <wps:bodyPr/>
                      </wps:wsp>
                      <wps:wsp>
                        <wps:cNvPr id="2057" name="Gerade Verbindung mit Pfeil 2057"/>
                        <wps:cNvCnPr/>
                        <wps:spPr>
                          <a:xfrm>
                            <a:off x="253497" y="860079"/>
                            <a:ext cx="0" cy="183642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58" name="Gerade Verbindung mit Pfeil 2058"/>
                        <wps:cNvCnPr/>
                        <wps:spPr>
                          <a:xfrm>
                            <a:off x="2525917" y="2888056"/>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59" name="Gerader Verbinder 988"/>
                        <wps:cNvCnPr/>
                        <wps:spPr>
                          <a:xfrm flipH="1">
                            <a:off x="172016" y="2697933"/>
                            <a:ext cx="156845" cy="0"/>
                          </a:xfrm>
                          <a:prstGeom prst="line">
                            <a:avLst/>
                          </a:prstGeom>
                          <a:noFill/>
                          <a:ln w="9525" cap="flat" cmpd="sng" algn="ctr">
                            <a:solidFill>
                              <a:srgbClr val="4F81BD">
                                <a:shade val="95000"/>
                                <a:satMod val="105000"/>
                              </a:srgbClr>
                            </a:solidFill>
                            <a:prstDash val="solid"/>
                          </a:ln>
                          <a:effectLst/>
                        </wps:spPr>
                        <wps:bodyPr/>
                      </wps:wsp>
                      <wps:wsp>
                        <wps:cNvPr id="2060" name="Gerade Verbindung mit Pfeil 2060"/>
                        <wps:cNvCnPr/>
                        <wps:spPr>
                          <a:xfrm>
                            <a:off x="339505" y="3078178"/>
                            <a:ext cx="284353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61" name="Gerade Verbindung mit Pfeil 2061"/>
                        <wps:cNvCnPr/>
                        <wps:spPr>
                          <a:xfrm flipH="1">
                            <a:off x="2725093" y="2888056"/>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62" name="Gerade Verbindung mit Pfeil 2062"/>
                        <wps:cNvCnPr/>
                        <wps:spPr>
                          <a:xfrm>
                            <a:off x="2720566" y="2797521"/>
                            <a:ext cx="462915"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63" name="Gerade Verbindung mit Pfeil 2063"/>
                        <wps:cNvCnPr/>
                        <wps:spPr>
                          <a:xfrm flipH="1">
                            <a:off x="1597936" y="2874475"/>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64" name="Gerader Verbinder 992"/>
                        <wps:cNvCnPr/>
                        <wps:spPr>
                          <a:xfrm>
                            <a:off x="1534562" y="2706986"/>
                            <a:ext cx="5715" cy="253365"/>
                          </a:xfrm>
                          <a:prstGeom prst="line">
                            <a:avLst/>
                          </a:prstGeom>
                          <a:noFill/>
                          <a:ln w="9525" cap="flat" cmpd="sng" algn="ctr">
                            <a:solidFill>
                              <a:srgbClr val="4F81BD">
                                <a:shade val="95000"/>
                                <a:satMod val="105000"/>
                              </a:srgbClr>
                            </a:solidFill>
                            <a:prstDash val="solid"/>
                          </a:ln>
                          <a:effectLst/>
                        </wps:spPr>
                        <wps:bodyPr/>
                      </wps:wsp>
                      <wps:wsp>
                        <wps:cNvPr id="2065" name="Gerader Verbinder 993"/>
                        <wps:cNvCnPr/>
                        <wps:spPr>
                          <a:xfrm>
                            <a:off x="2720566" y="2720567"/>
                            <a:ext cx="5715" cy="253365"/>
                          </a:xfrm>
                          <a:prstGeom prst="line">
                            <a:avLst/>
                          </a:prstGeom>
                          <a:noFill/>
                          <a:ln w="9525" cap="flat" cmpd="sng" algn="ctr">
                            <a:solidFill>
                              <a:srgbClr val="4F81BD">
                                <a:shade val="95000"/>
                                <a:satMod val="105000"/>
                              </a:srgbClr>
                            </a:solidFill>
                            <a:prstDash val="solid"/>
                          </a:ln>
                          <a:effectLst/>
                        </wps:spPr>
                        <wps:bodyPr/>
                      </wps:wsp>
                      <wps:wsp>
                        <wps:cNvPr id="2066" name="Gerader Verbinder 994"/>
                        <wps:cNvCnPr/>
                        <wps:spPr>
                          <a:xfrm>
                            <a:off x="2657192" y="2720567"/>
                            <a:ext cx="5715" cy="253365"/>
                          </a:xfrm>
                          <a:prstGeom prst="line">
                            <a:avLst/>
                          </a:prstGeom>
                          <a:noFill/>
                          <a:ln w="9525" cap="flat" cmpd="sng" algn="ctr">
                            <a:solidFill>
                              <a:srgbClr val="4F81BD">
                                <a:shade val="95000"/>
                                <a:satMod val="105000"/>
                              </a:srgbClr>
                            </a:solidFill>
                            <a:prstDash val="solid"/>
                          </a:ln>
                          <a:effectLst/>
                        </wps:spPr>
                        <wps:bodyPr/>
                      </wps:wsp>
                      <wps:wsp>
                        <wps:cNvPr id="2067" name="Gerade Verbindung mit Pfeil 2067"/>
                        <wps:cNvCnPr/>
                        <wps:spPr>
                          <a:xfrm>
                            <a:off x="3032911" y="2897109"/>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g:wgp>
                  </a:graphicData>
                </a:graphic>
              </wp:anchor>
            </w:drawing>
          </mc:Choice>
          <mc:Fallback>
            <w:pict>
              <v:group id="Gruppieren 994" o:spid="_x0000_s1026" style="position:absolute;margin-left:-.4pt;margin-top:12.7pt;width:431.2pt;height:251.05pt;z-index:251683840" coordsize="54762,3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">
                <v:group id="Gruppieren 995" o:spid="_x0000_s1027" style="position:absolute;width:54762;height:26936" coordsize="43236,212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f1cMUAAADcAAAADwAAAGRycy9kb3ducmV2LnhtbESPT4vCMBTE78J+h/AW&#10;vGnaFUWrUUR2lz2I4B8Qb4/m2Rabl9Jk2/rtjSB4HGbmN8xi1ZlSNFS7wrKCeBiBIE6tLjhTcDr+&#10;DKYgnEfWWFomBXdysFp+9BaYaNvynpqDz0SAsEtQQe59lUjp0pwMuqGtiIN3tbVBH2SdSV1jG+Cm&#10;lF9RNJEGCw4LOVa0ySm9Hf6Ngt8W2/Uo/m62t+vmfjmOd+dtTEr1P7v1HISnzr/Dr/afVjCbjeF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n9XDFAAAA3AAA&#10;AA8AAAAAAAAAAAAAAAAAqgIAAGRycy9kb3ducmV2LnhtbFBLBQYAAAAABAAEAPoAAACcAwAAAAA=&#10;">
                  <v:group id="Gruppieren 996" o:spid="_x0000_s1028" style="position:absolute;left:2683;top:6758;width:33960;height:14513" coordsize="34674,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VrB8YAAADcAAAADwAAAGRycy9kb3ducmV2LnhtbESPQWvCQBSE7wX/w/KE&#10;3uomlkpN3YQgWnqQQlWQ3h7ZZxKSfRuyaxL/fbdQ6HGYmW+YTTaZVgzUu9qygngRgSAurK65VHA+&#10;7Z9eQTiPrLG1TAru5CBLZw8bTLQd+YuGoy9FgLBLUEHlfZdI6YqKDLqF7YiDd7W9QR9kX0rd4xjg&#10;ppXLKFpJgzWHhQo72lZUNMebUfA+4pg/x7vh0Fy39+/Ty+flEJNSj/MpfwPhafL/4b/2h1awXq/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1dWsHxgAAANwA&#10;AAAPAAAAAAAAAAAAAAAAAKoCAABkcnMvZG93bnJldi54bWxQSwUGAAAAAAQABAD6AAAAnQMAAAAA&#10;">
                    <v:group id="Gruppieren 997" o:spid="_x0000_s1029" style="position:absolute;width:23000;height:14826" coordsize="23000,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nOnMYAAADcAAAADwAAAGRycy9kb3ducmV2LnhtbESPT2vCQBTE74LfYXlC&#10;b3UTi9WkriKi0oMUqoXS2yP78gezb0N2TeK37xYKHoeZ+Q2z2gymFh21rrKsIJ5GIIgzqysuFHxd&#10;Ds9LEM4ja6wtk4I7Odisx6MVptr2/End2RciQNilqKD0vkmldFlJBt3UNsTBy21r0AfZFlK32Ae4&#10;qeUsil6lwYrDQokN7UrKruebUXDssd++xPvudM1395/L/OP7FJNST5Nh+wbC0+Af4f/2u1aQJAv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aOc6cxgAAANwA&#10;AAAPAAAAAAAAAAAAAAAAAKoCAABkcnMvZG93bnJldi54bWxQSwUGAAAAAAQABAD6AAAAnQMAAAAA&#10;">
                      <v:shape id="Rechteck 1" o:spid="_x0000_s1030" style="position:absolute;width:23000;height:14809;visibility:visible;mso-wrap-style:square;v-text-anchor:middle" coordsize="2300026,1480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WlkMMA&#10;AADcAAAADwAAAGRycy9kb3ducmV2LnhtbERPy2oCMRTdF/yHcIXuaqalFh2NUsZXF4WiFbq9TK4z&#10;U5ObIYnj+PdmUejycN7zZW+N6MiHxrGC51EGgrh0uuFKwfF78zQBESKyRuOYFNwowHIxeJhjrt2V&#10;99QdYiVSCIccFdQxtrmUoazJYhi5ljhxJ+ctxgR9JbXHawq3Rr5k2Zu02HBqqLGloqbyfLhYBUX2&#10;eS7Gu9Xv9vi67Tz+mC+7Nko9Dvv3GYhIffwX/7k/tILpNK1NZ9IR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WlkMMAAADcAAAADwAAAAAAAAAAAAAAAACYAgAAZHJzL2Rv&#10;d25yZXYueG1sUEsFBgAAAAAEAAQA9QAAAIgDAAAAAA==&#10;" path="m,l1921362,2805r378664,72927c2297221,513025,2294415,950319,2291610,1387612r-370248,93379l,1480185,,xe" fillcolor="#b9cde5" strokecolor="windowText" strokeweight="2pt">
                        <v:path arrowok="t" o:connecttype="custom" o:connectlocs="0,0;1921362,2805;2300026,75732;2291610,1387612;1921362,1480991;0,1480185;0,0" o:connectangles="0,0,0,0,0,0,0"/>
                      </v:shape>
                      <v:roundrect id="Abgerundetes Rechteck 999" o:spid="_x0000_s1031" style="position:absolute;left:2336;top:2296;width:5232;height:322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a+NsIA&#10;AADcAAAADwAAAGRycy9kb3ducmV2LnhtbESPQYvCMBSE7wv+h/AEb2uqqNhqFBEU9+DBKnh9Ns+2&#10;2LyUJmr99xtB8DjMzDfMfNmaSjyocaVlBYN+BII4s7rkXMHpuPmdgnAeWWNlmRS8yMFy0fmZY6Lt&#10;kw/0SH0uAoRdggoK7+tESpcVZND1bU0cvKttDPogm1zqBp8Bbio5jKKJNFhyWCiwpnVB2S29GwVu&#10;ND7/7S/T9FL5jE6Ot3s7MEr1uu1qBsJT67/hT3unFcRxDO8z4Qj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Fr42wgAAANwAAAAPAAAAAAAAAAAAAAAAAJgCAABkcnMvZG93&#10;bnJldi54bWxQSwUGAAAAAAQABAD1AAAAhwMAAAAA&#10;" fillcolor="window" strokecolor="windowText" strokeweight="2pt"/>
                      <v:line id="Gerader Verbinder 952" o:spid="_x0000_s1032" style="position:absolute;visibility:visible;mso-wrap-style:square" from="9627,40" to="9627,14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pShscAAADdAAAADwAAAGRycy9kb3ducmV2LnhtbESPS08DMQyE70j8h8hI3GhSDghtm1Z9&#10;qALxEKLtpTcrcTcLG2e1Ce3Cr8cHJG62ZjzzeTofYqtO1OcmsYXxyIAidsk3XFvY7zY396ByQfbY&#10;JiYL35RhPru8mGLl05nf6bQttZIQzhVaCKV0ldbZBYqYR6kjFu2Y+ohF1r7WvsezhMdW3xpzpyM2&#10;LA0BO1oFcp/br2hhuf44vD4/LENxbu/TW9o1L08/1l5fDYsJqEJD+Tf/XT96wTdG+OUbGUHP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GlKGxwAAAN0AAAAPAAAAAAAA&#10;AAAAAAAAAKECAABkcnMvZG93bnJldi54bWxQSwUGAAAAAAQABAD5AAAAlQMAAAAA&#10;" strokecolor="windowText">
                        <v:stroke dashstyle="dash"/>
                      </v:line>
                      <v:line id="Gerader Verbinder 953" o:spid="_x0000_s1033" style="position:absolute;visibility:visible;mso-wrap-style:square" from="10191,0" to="10191,14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b3HcQAAADdAAAADwAAAGRycy9kb3ducmV2LnhtbERPS0sDMRC+F/wPYQRvbVIPImuzpQ+K&#10;0ipiuxdvQzJutt1Mlk1sV3+9EQRv8/E9ZzYffCvO1McmsIbpRIEgNsE2XGuoDpvxPYiYkC22gUnD&#10;F0WYl1ejGRY2XPiNzvtUixzCsUANLqWukDIaRx7jJHTEmfsIvceUYV9L2+Mlh/tW3ip1Jz02nBsc&#10;drRyZE77T69huT6+v+wely4ZU9nwGg7N8/Zb65vrYfEAItGQ/sV/7ieb5ys1hd9v8gm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VvcdxAAAAN0AAAAPAAAAAAAAAAAA&#10;AAAAAKECAABkcnMvZG93bnJldi54bWxQSwUGAAAAAAQABAD5AAAAkgMAAAAA&#10;" strokecolor="windowText">
                        <v:stroke dashstyle="dash"/>
                      </v:line>
                      <v:line id="Gerader Verbinder 954" o:spid="_x0000_s1034" style="position:absolute;visibility:visible;mso-wrap-style:square" from="19214,80" to="19214,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RpasQAAADdAAAADwAAAGRycy9kb3ducmV2LnhtbERPS2sCMRC+C/6HMEJvmuhBytYoPiiV&#10;1lKqXnobkulmdTNZNqlu/fVNodDbfHzPmS06X4sLtbEKrGE8UiCITbAVlxqOh8fhPYiYkC3WgUnD&#10;N0VYzPu9GRY2XPmdLvtUihzCsUANLqWmkDIaRx7jKDTEmfsMrceUYVtK2+I1h/taTpSaSo8V5waH&#10;Da0dmfP+y2tYbU4fry9PK5eMOdrwFg7V7vmm9d2gWz6ASNSlf/Gfe2vzfKUm8PtNPkHO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hGlqxAAAAN0AAAAPAAAAAAAAAAAA&#10;AAAAAKECAABkcnMvZG93bnJldi54bWxQSwUGAAAAAAQABAD5AAAAkgMAAAAA&#10;" strokecolor="windowText">
                        <v:stroke dashstyle="dash"/>
                      </v:line>
                      <v:line id="Gerader Verbinder 955" o:spid="_x0000_s1035" style="position:absolute;visibility:visible;mso-wrap-style:square" from="18690,80" to="18690,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jM8cQAAADdAAAADwAAAGRycy9kb3ducmV2LnhtbERPS0sDMRC+C/6HMII3m1hBZNu09IEo&#10;Vil9XHobkulm7WaybGK77a9vBMHbfHzPGY47X4sjtbEKrOGxp0AQm2ArLjVsN68PLyBiQrZYByYN&#10;Z4owHt3eDLGw4cQrOq5TKXIIxwI1uJSaQspoHHmMvdAQZ24fWo8pw7aUtsVTDve17Cv1LD1WnBsc&#10;NjRzZA7rH69hOv/efS3epi4Zs7VhGTbV58dF6/u7bjIAkahL/+I/97vN85V6gt9v8glyd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yMzxxAAAAN0AAAAPAAAAAAAAAAAA&#10;AAAAAKECAABkcnMvZG93bnJldi54bWxQSwUGAAAAAAQABAD5AAAAkgMAAAAA&#10;" strokecolor="windowText">
                        <v:stroke dashstyle="dash"/>
                      </v:line>
                    </v:group>
                    <v:group id="Gruppieren 1004" o:spid="_x0000_s1036" style="position:absolute;left:25861;top:161;width:8813;height:14205" coordsize="8814,142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vYMQAAADdAAAADwAAAGRycy9kb3ducmV2LnhtbERPTWvCQBC9C/6HZQq9&#10;6W60SkldRURLD1JQC+JtyI5JMDsbsmsS/323UPA2j/c5i1VvK9FS40vHGpKxAkGcOVNyruHntBu9&#10;g/AB2WDlmDQ8yMNqORwsMDWu4wO1x5CLGMI+RQ1FCHUqpc8KsujHriaO3NU1FkOETS5Ng10Mt5Wc&#10;KDWXFkuODQXWtCkoux3vVsNnh916mmzb/e26eVxOs+/zPiGtX1/69QeIQH14iv/dXybOV+oN/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FvYMQAAADdAAAA&#10;DwAAAAAAAAAAAAAAAACqAgAAZHJzL2Rvd25yZXYueG1sUEsFBgAAAAAEAAQA+gAAAJsDAAAAAA==&#10;">
                      <v:shapetype id="_x0000_t6" coordsize="21600,21600" o:spt="6" path="m,l,21600r21600,xe">
                        <v:stroke joinstyle="miter"/>
                        <v:path gradientshapeok="t" o:connecttype="custom" o:connectlocs="0,0;0,10800;0,21600;10800,21600;21600,21600;10800,10800" textboxrect="1800,12600,12600,19800"/>
                      </v:shapetype>
                      <v:shape id="Rechtwinkliges Dreieck 1005" o:spid="_x0000_s1037" type="#_x0000_t6" style="position:absolute;left:3768;top:100;width:1482;height:1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WNL8QA&#10;AADdAAAADwAAAGRycy9kb3ducmV2LnhtbERP3WrCMBS+F/YO4Qy802TCdFTT4oZDcTA35wMcmmNb&#10;1pzUJtb69mYg7O58fL9nkfW2Fh21vnKs4WmsQBDnzlRcaDj8vI9eQPiAbLB2TBqu5CFLHwYLTIy7&#10;8Dd1+1CIGMI+QQ1lCE0ipc9LsujHriGO3NG1FkOEbSFNi5cYbms5UWoqLVYcG0ps6K2k/Hd/thq6&#10;03TbcMe7z9Xkuvs4VF/r2etS6+Fjv5yDCNSHf/HdvTFxvlLP8PdNPEGm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VjS/EAAAA3QAAAA8AAAAAAAAAAAAAAAAAmAIAAGRycy9k&#10;b3ducmV2LnhtbFBLBQYAAAAABAAEAPUAAACJAwAAAAA=&#10;" fillcolor="#d99694" strokecolor="windowText" strokeweight="2pt"/>
                      <v:shape id="Rechtwinkliges Dreieck 1006" o:spid="_x0000_s1038" type="#_x0000_t6" style="position:absolute;left:5024;width:1482;height:148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nGXcYA&#10;AADdAAAADwAAAGRycy9kb3ducmV2LnhtbESPQWvDMAyF74P+B6PCbquzHkZI64SxMlrYLkvbQ28i&#10;VpOwWM5sr03y6+dBoTeJ996np3UxmE5cyPnWsoLnRQKCuLK65VrBYf/+lILwAVljZ5kUjOShyGcP&#10;a8y0vfIXXcpQiwhhn6GCJoQ+k9JXDRn0C9sTR+1sncEQV1dL7fAa4aaTyyR5kQZbjhca7Omtoeq7&#10;/DUKTvufBMej4c3GHs+f7mNKt7tJqcf58LoCEWgId/MtvdOxfiTC/zdxB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nGXcYAAADdAAAADwAAAAAAAAAAAAAAAACYAgAAZHJz&#10;L2Rvd25yZXYueG1sUEsFBgAAAAAEAAQA9QAAAIsDAAAAAA==&#10;" fillcolor="#d99694" strokecolor="windowText" strokeweight="2pt"/>
                      <v:shape id="Rechtwinkliges Dreieck 1007" o:spid="_x0000_s1039" type="#_x0000_t6" style="position:absolute;left:1557;top:100;width:1482;height:148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Dt+sQA&#10;AADdAAAADwAAAGRycy9kb3ducmV2LnhtbERPS2vCQBC+F/wPywi91d30kJToKqVgKQ09+ACvY3ZM&#10;otnZmN3G9N93CwVv8/E9Z7EabSsG6n3jWEMyUyCIS2carjTsd+unFxA+IBtsHZOGH/KwWk4eFpgb&#10;d+MNDdtQiRjCPkcNdQhdLqUva7LoZ64jjtzJ9RZDhH0lTY+3GG5b+axUKi02HBtq7OitpvKy/bYa&#10;MN18XvcHfq9scjqWQ1Gcv4ZM68fp+DoHEWgMd/G/+8PE+Upl8PdNP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g7frEAAAA3QAAAA8AAAAAAAAAAAAAAAAAmAIAAGRycy9k&#10;b3ducmV2LnhtbFBLBQYAAAAABAAEAPUAAACJAwAAAAA=&#10;" fillcolor="#d99694" strokecolor="windowText" strokeweight="2pt"/>
                      <v:shape id="Rechtwinkliges Dreieck 1008" o:spid="_x0000_s1040" type="#_x0000_t6" style="position:absolute;left:854;top:49;width:1482;height:148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mteMcA&#10;AADdAAAADwAAAGRycy9kb3ducmV2LnhtbESPQU/CQBCF7yT+h82YeJNdJCpUFkJAE2OQQK33SXds&#10;G7uzTXeF+u+dgwm3mbw3732zWA2+VSfqYxPYwmRsQBGXwTVcWSg+Xm5noGJCdtgGJgu/FGG1vBot&#10;MHPhzEc65alSEsIxQwt1Sl2mdSxr8hjHoSMW7Sv0HpOsfaVdj2cJ962+M+ZBe2xYGmrsaFNT+Z3/&#10;eAuP03uebPN18V7sn5vp5zy+zQ47a2+uh/UTqERDupj/r1+d4BsjuPKNjK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JrXjHAAAA3QAAAA8AAAAAAAAAAAAAAAAAmAIAAGRy&#10;cy9kb3ducmV2LnhtbFBLBQYAAAAABAAEAPUAAACMAwAAAAA=&#10;" fillcolor="#d99694" strokecolor="windowText" strokeweight="2pt"/>
                      <v:group id="Gruppieren 1009" o:spid="_x0000_s1041" style="position:absolute;top:8490;width:8764;height:5715"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A/sQAAADdAAAADwAAAGRycy9kb3ducmV2LnhtbERPTWvCQBC9C/6HZQq9&#10;6W6Uik1dRURLD1JQC+JtyI5JMDsbsmsS/323UPA2j/c5i1VvK9FS40vHGpKxAkGcOVNyruHntBvN&#10;QfiAbLByTBoe5GG1HA4WmBrX8YHaY8hFDGGfooYihDqV0mcFWfRjVxNH7uoaiyHCJpemwS6G20pO&#10;lJpJiyXHhgJr2hSU3Y53q+Gzw249Tbbt/nbdPC6nt+/zPiGtX1/69QeIQH14iv/dXybOV+od/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DA/sQAAADdAAAA&#10;DwAAAAAAAAAAAAAAAACqAgAAZHJzL2Rvd25yZXYueG1sUEsFBgAAAAAEAAQA+gAAAJsDAAAAAA==&#10;">
                        <v:shape id="Rechteck 99" o:spid="_x0000_s1042"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pgMUA&#10;AADdAAAADwAAAGRycy9kb3ducmV2LnhtbESPwWrDQAxE74X8w6JAbs06OZjiZhNCIdBDMbHbD1C8&#10;qm3q1TreTWzn66tDoTeJGc087Q6T69SdhtB6NrBZJ6CIK29brg18fZ6eX0CFiGyx80wGZgpw2C+e&#10;dphZP3JB9zLWSkI4ZGigibHPtA5VQw7D2vfEon37wWGUdai1HXCUcNfpbZKk2mHL0tBgT28NVT/l&#10;zRnosXhc57bMc3+8hfNHepmdvxizWk7HV1CRpvhv/rt+t4KfbIRfvpER9P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BymAxQAAAN0AAAAPAAAAAAAAAAAAAAAAAJgCAABkcnMv&#10;ZG93bnJldi54bWxQSwUGAAAAAAQABAD1AAAAigM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484" o:spid="_x0000_s1043"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usLMMAAADdAAAADwAAAGRycy9kb3ducmV2LnhtbERPS2vCQBC+F/wPywheim4eUGx0lRJo&#10;8NRSFXodstMkNDsbspuH/74rCL3Nx/ec/XE2rRipd41lBfEmAkFcWt1wpeB6eV9vQTiPrLG1TApu&#10;5OB4WDztMdN24i8az74SIYRdhgpq77tMSlfWZNBtbEccuB/bG/QB9pXUPU4h3LQyiaIXabDh0FBj&#10;R3lN5e95MAqq9HpJPtOPIuXitfzG03NeDINSq+X8tgPhafb/4of7pMP8KI7h/k04QR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LrCzDAAAA3QAAAA8AAAAAAAAAAAAA&#10;AAAAoQIAAGRycy9kb3ducmV2LnhtbFBLBQYAAAAABAAEAPkAAACRAwAAAAA=&#10;" strokecolor="windowText">
                          <v:stroke dashstyle="dash"/>
                        </v:line>
                        <v:line id="Gerader Verbinder 485" o:spid="_x0000_s1044"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kyW8IAAADdAAAADwAAAGRycy9kb3ducmV2LnhtbERPTYvCMBC9C/sfwizsRdbUFkS7RhHB&#10;4kmxCl6HZmyLzaQ0qXb/vVlY8DaP9znL9WAa8aDO1ZYVTCcRCOLC6ppLBZfz7nsOwnlkjY1lUvBL&#10;Dtarj9ESU22ffKJH7ksRQtilqKDyvk2ldEVFBt3EtsSBu9nOoA+wK6Xu8BnCTSPjKJpJgzWHhgpb&#10;2lZU3PPeKCiTyzk+Jocs4WxRXHE/3mZ9r9TX57D5AeFp8G/xv3uvw/xoGsPfN+EEuX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NkyW8IAAADdAAAADwAAAAAAAAAAAAAA&#10;AAChAgAAZHJzL2Rvd25yZXYueG1sUEsFBgAAAAAEAAQA+QAAAJADAAAAAA==&#10;" strokecolor="windowText">
                          <v:stroke dashstyle="dash"/>
                        </v:line>
                      </v:group>
                      <v:group id="Gruppieren 1013" o:spid="_x0000_s1045" style="position:absolute;left:50;top:2210;width:8764;height:5715;rotation:180"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XPiH38EAAADdAAAADwAA&#10;AAAAAAAAAAAAAACqAgAAZHJzL2Rvd25yZXYueG1sUEsFBgAAAAAEAAQA+gAAAJgDAAAAAA==&#10;">
                        <v:shape id="Rechteck 99" o:spid="_x0000_s1046"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CKGMIA&#10;AADdAAAADwAAAGRycy9kb3ducmV2LnhtbERPzWrCQBC+C32HZQRvuolgkNRVRCj0IGJiH2DMTpPQ&#10;7GyaXWPi03cLgrf5+H5nsxtMI3rqXG1ZQbyIQBAXVtdcKvi6fMzXIJxH1thYJgUjOdht3yYbTLW9&#10;c0Z97ksRQtilqKDyvk2ldEVFBt3CtsSB+7adQR9gV0rd4T2Em0YuoyiRBmsODRW2dKio+MlvRkGL&#10;2eN3rPPTye5v7nxMrqOxV6Vm02H/DsLT4F/ip/tTh/lRvIL/b8IJ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cIoYwgAAAN0AAAAPAAAAAAAAAAAAAAAAAJgCAABkcnMvZG93&#10;bnJldi54bWxQSwUGAAAAAAQABAD1AAAAhwM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489" o:spid="_x0000_s1047"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EFscYAAADdAAAADwAAAGRycy9kb3ducmV2LnhtbESPQWvCQBCF70L/wzKFXqRuNCA2dROK&#10;0OCppSp4HbLTJDQ7G7Ibjf/eORS8zfDevPfNtphcpy40hNazgeUiAUVcedtybeB0/HzdgAoR2WLn&#10;mQzcKECRP822mFl/5R+6HGKtJIRDhgaaGPtM61A15DAsfE8s2q8fHEZZh1rbAa8S7jq9SpK1dtiy&#10;NDTY066h6u8wOgN1ejquvtOvMuXyrTrjfr4rx9GYl+fp4x1UpCk+zP/Xeyv4yVJw5RsZQe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kxBbHGAAAA3QAAAA8AAAAAAAAA&#10;AAAAAAAAoQIAAGRycy9kb3ducmV2LnhtbFBLBQYAAAAABAAEAPkAAACUAwAAAAA=&#10;" strokecolor="windowText">
                          <v:stroke dashstyle="dash"/>
                        </v:line>
                        <v:line id="Gerader Verbinder 490" o:spid="_x0000_s1048"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2gKsMAAADdAAAADwAAAGRycy9kb3ducmV2LnhtbERPyWrDMBC9B/oPYgq9hFqODaFxrYQS&#10;qPGpJQv0OlgT28QaGUte+vdVodDbPN46+WExnZhocK1lBZsoBkFcWd1yreB6eX9+AeE8ssbOMin4&#10;JgeH/cMqx0zbmU80nX0tQgi7DBU03veZlK5qyKCLbE8cuJsdDPoAh1rqAecQbjqZxPFWGmw5NDTY&#10;07Gh6n4ejYI6vV6Sz/SjSLnYVV9Yro/FOCr19Li8vYLwtPh/8Z+71GF+vNnB7zfhBL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9oCrDAAAA3QAAAA8AAAAAAAAAAAAA&#10;AAAAoQIAAGRycy9kb3ducmV2LnhtbFBLBQYAAAAABAAEAPkAAACRAwAAAAA=&#10;" strokecolor="windowText">
                          <v:stroke dashstyle="dash"/>
                        </v:line>
                      </v:group>
                    </v:group>
                  </v:group>
                  <v:shapetype id="_x0000_t32" coordsize="21600,21600" o:spt="32" o:oned="t" path="m,l21600,21600e" filled="f">
                    <v:path arrowok="t" fillok="f" o:connecttype="none"/>
                    <o:lock v:ext="edit" shapetype="t"/>
                  </v:shapetype>
                  <v:shape id="Gerade Verbindung mit Pfeil 1020" o:spid="_x0000_s1049" type="#_x0000_t32" style="position:absolute;left:1192;top:2782;width:3161;height:60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M2ecYAAADdAAAADwAAAGRycy9kb3ducmV2LnhtbESPQU/DMAyF70j7D5GRuLGUgRAqy6YN&#10;gQQn1JZJHE1jmrLGqZKwln+PD0jcbL3n9z6vt7Mf1Ili6gMbuFoWoIjbYHvuDLw1T5d3oFJGtjgE&#10;JgM/lGC7WZytsbRh4opOde6UhHAq0YDLeSy1Tq0jj2kZRmLRPkP0mGWNnbYRJwn3g14Vxa322LM0&#10;OBzpwVF7rL+9gUrH/Ut9MzTN9OiuP17t4b36OhhzcT7v7kFlmvO/+e/62Qp+sRJ++UZG0J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DNnnGAAAA3QAAAA8AAAAAAAAA&#10;AAAAAAAAoQIAAGRycy9kb3ducmV2LnhtbFBLBQYAAAAABAAEAPkAAACUAwAAAAA=&#10;" strokecolor="windowText">
                    <v:stroke endarrow="block"/>
                  </v:shape>
                  <v:shape id="Gerade Verbindung mit Pfeil 1184" o:spid="_x0000_s1050" type="#_x0000_t32" style="position:absolute;left:6062;top:2782;width:1041;height:80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9g3cQAAADdAAAADwAAAGRycy9kb3ducmV2LnhtbERPS0vDQBC+F/wPywi9tZs+kBK7LVoU&#10;9CRJWvA4ZsdsNDsbdtcm/ntXKPQ2H99ztvvRduJMPrSOFSzmGQji2umWGwXH6nm2AREissbOMSn4&#10;pQD73c1ki7l2Axd0LmMjUgiHHBWYGPtcylAbshjmridO3KfzFmOCvpHa45DCbSeXWXYnLbacGgz2&#10;dDBUf5c/VkEh/eNrue6qangyq483fXovvk5KTW/Hh3sQkcZ4FV/cLzrNX2zW8P9NOkH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2DdxAAAAN0AAAAPAAAAAAAAAAAA&#10;AAAAAKECAABkcnMvZG93bnJldi54bWxQSwUGAAAAAAQABAD5AAAAkgMAAAAA&#10;" strokecolor="windowText">
                    <v:stroke endarrow="block"/>
                  </v:shape>
                  <v:shape id="Gerade Verbindung mit Pfeil 1185" o:spid="_x0000_s1051" type="#_x0000_t32" style="position:absolute;left:11330;top:2186;width:984;height:33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PFRsQAAADdAAAADwAAAGRycy9kb3ducmV2LnhtbERP30vDMBB+F/wfwgl7c+mcyqjLho4J&#10;7knaOvDxbM6m2lxKEtfuv18GA9/u4/t5y/VoO3EgH1rHCmbTDARx7XTLjYKP6vV2ASJEZI2dY1Jw&#10;pADr1fXVEnPtBi7oUMZGpBAOOSowMfa5lKE2ZDFMXU+cuG/nLcYEfSO1xyGF207eZdmjtNhyajDY&#10;08ZQ/Vv+WQWF9C+78r6rqmFr5l/vev9Z/OyVmtyMz08gIo3xX3xxv+k0f7Z4gPM36QS5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s8VGxAAAAN0AAAAPAAAAAAAAAAAA&#10;AAAAAKECAABkcnMvZG93bnJldi54bWxQSwUGAAAAAAQABAD5AAAAkgMAAAAA&#10;" strokecolor="windowText">
                    <v:stroke endarrow="block"/>
                  </v:shape>
                  <v:shape id="Gerade Verbindung mit Pfeil 1186" o:spid="_x0000_s1052" type="#_x0000_t32" style="position:absolute;left:16002;top:2782;width:807;height:80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FbMcQAAADdAAAADwAAAGRycy9kb3ducmV2LnhtbERP30vDMBB+H/g/hBP2tqVzMkZdNlQ2&#10;0KfR1oGPZ3M21eZSkrjW/94MBr7dx/fzNrvRduJMPrSOFSzmGQji2umWGwVv1WG2BhEissbOMSn4&#10;pQC77c1kg7l2Axd0LmMjUgiHHBWYGPtcylAbshjmridO3KfzFmOCvpHa45DCbSfvsmwlLbacGgz2&#10;9Gyo/i5/rIJC+qfX8r6rqmFvlh9HfXovvk5KTW/HxwcQkcb4L766X3Sav1iv4PJNOkF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YVsxxAAAAN0AAAAPAAAAAAAAAAAA&#10;AAAAAKECAABkcnMvZG93bnJldi54bWxQSwUGAAAAAAQABAD5AAAAkgMAAAAA&#10;" strokecolor="windowText">
                    <v:stroke endarrow="block"/>
                  </v:shape>
                  <v:shape id="Gerade Verbindung mit Pfeil 1187" o:spid="_x0000_s1053" type="#_x0000_t32" style="position:absolute;left:24251;top:2782;width:4773;height:892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AefsQAAADdAAAADwAAAGRycy9kb3ducmV2LnhtbERPTWvCQBC9C/0PyxS81U2CqETXYAst&#10;gpW2qRdvQ3bMBrOzIbtq+u+7hYK3ebzPWRWDbcWVet84VpBOEhDEldMN1woO369PCxA+IGtsHZOC&#10;H/JQrB9GK8y1u/EXXctQixjCPkcFJoQul9JXhiz6ieuII3dyvcUQYV9L3eMthttWZkkykxYbjg0G&#10;O3oxVJ3Li1WwP7ppOfXlx9v77vnTJs7MstQoNX4cNksQgYZwF/+7tzrOTxdz+Psmni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oB5+xAAAAN0AAAAPAAAAAAAAAAAA&#10;AAAAAKECAABkcnMvZG93bnJldi54bWxQSwUGAAAAAAQABAD5AAAAkgMAAAAA&#10;" strokecolor="windowText">
                    <v:stroke endarrow="block"/>
                  </v:shape>
                  <v:shape id="Gerade Verbindung mit Pfeil 1188" o:spid="_x0000_s1054" type="#_x0000_t32" style="position:absolute;left:21567;top:2584;width:3676;height:65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yfD8cAAADdAAAADwAAAGRycy9kb3ducmV2LnhtbESPQW/CMAyF75P2HyIj7TJBCgdWCgFN&#10;m6Ztx1GkcTSNaSsap0sClH8/HybtZus9v/d5tRlcpy4UYuvZwHSSgSKuvG25NrAr38Y5qJiQLXae&#10;ycCNImzW93crLKy/8hddtqlWEsKxQANNSn2hdawachgnvicW7eiDwyRrqLUNeJVw1+lZls21w5al&#10;ocGeXhqqTtuzM/B6zt9L/n5czD6f9ouf3T6Ut/nBmIfR8LwElWhI/+a/6w8r+NNccOUbGUG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DJ8PxwAAAN0AAAAPAAAAAAAA&#10;AAAAAAAAAKECAABkcnMvZG93bnJldi54bWxQSwUGAAAAAAQABAD5AAAAlQMAAAAA&#10;" strokecolor="windowText">
                    <v:stroke endarrow="block" joinstyle="bevel" endcap="square"/>
                  </v:shape>
                  <v:roundrect id="Abgerundetes Rechteck 1189" o:spid="_x0000_s1055" style="position:absolute;top:198;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KacEA&#10;AADdAAAADwAAAGRycy9kb3ducmV2LnhtbERPTYvCMBC9C/6HMMLeNK2sS61GEUFZDx62FryOzdgW&#10;m0lponb/vREW9jaP9znLdW8a8aDO1ZYVxJMIBHFhdc2lgvy0GycgnEfW2FgmBb/kYL0aDpaYavvk&#10;H3pkvhQhhF2KCirv21RKV1Rk0E1sSxy4q+0M+gC7UuoOnyHcNHIaRV/SYM2hocKWthUVt+xuFLjP&#10;2flwvCTZpfEF5Y73RxsbpT5G/WYBwlPv/8V/7m8d5sfJHN7fhBPk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iimnBAAAA3QAAAA8AAAAAAAAAAAAAAAAAmAIAAGRycy9kb3du&#10;cmV2LnhtbFBLBQYAAAAABAAEAPUAAACGAwAAAAA=&#10;" fillcolor="window" strokecolor="windowText" strokeweight="2pt"/>
                  <v:roundrect id="Abgerundetes Rechteck 1190" o:spid="_x0000_s1056" style="position:absolute;left:4870;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G1KcUA&#10;AADdAAAADwAAAGRycy9kb3ducmV2LnhtbESPQWvCQBCF70L/wzIFb7pJqZKmbkIptOjBg1HodcxO&#10;k9DsbMhuNf5751DobYb35r1vNuXkenWhMXSeDaTLBBRx7W3HjYHT8WORgQoR2WLvmQzcKEBZPMw2&#10;mFt/5QNdqtgoCeGQo4E2xiHXOtQtOQxLPxCL9u1Hh1HWsdF2xKuEu14/JclaO+xYGloc6L2l+qf6&#10;dQbC8+prtz9n1bmPNZ0Cf+596oyZP05vr6AiTfHf/He9tYKfvgi/fCMj6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QbUpxQAAAN0AAAAPAAAAAAAAAAAAAAAAAJgCAABkcnMv&#10;ZG93bnJldi54bWxQSwUGAAAAAAQABAD1AAAAigMAAAAA&#10;" fillcolor="window" strokecolor="windowText" strokeweight="2pt"/>
                  <v:roundrect id="Abgerundetes Rechteck 1192" o:spid="_x0000_s1057" style="position:absolute;left:10038;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OxcAA&#10;AADdAAAADwAAAGRycy9kb3ducmV2LnhtbERPTYvCMBC9C/6HMII3TSu6aDWKLKzowcNWwevYjG2x&#10;mZQmav33RhC8zeN9zmLVmkrcqXGlZQXxMAJBnFldcq7gePgbTEE4j6yxskwKnuRgtex2Fpho++B/&#10;uqc+FyGEXYIKCu/rREqXFWTQDW1NHLiLbQz6AJtc6gYfIdxUchRFP9JgyaGhwJp+C8qu6c0ocOPJ&#10;abc/T9Nz5TM6Ot7sbWyU6vfa9RyEp9Z/xR/3Vof58WwE72/CC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t+OxcAAAADdAAAADwAAAAAAAAAAAAAAAACYAgAAZHJzL2Rvd25y&#10;ZXYueG1sUEsFBgAAAAAEAAQA9QAAAIUDAAAAAA==&#10;" fillcolor="window" strokecolor="windowText" strokeweight="2pt"/>
                  <v:roundrect id="Abgerundetes Rechteck 1193" o:spid="_x0000_s1058" style="position:absolute;left:14908;width:2387;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MrXsEA&#10;AADdAAAADwAAAGRycy9kb3ducmV2LnhtbERPTYvCMBC9L/gfwgjeNK2uotUoIrisBw9WwevYjG2x&#10;mZQmavffG0HY2zze5yxWranEgxpXWlYQDyIQxJnVJecKTsdtfwrCeWSNlWVS8EcOVsvO1wITbZ98&#10;oEfqcxFC2CWooPC+TqR0WUEG3cDWxIG72sagD7DJpW7wGcJNJYdRNJEGSw4NBda0KSi7pXejwH2P&#10;z7v9ZZpeKp/RyfHP3sZGqV63Xc9BeGr9v/jj/tVhfjwbwfubcIJ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TK17BAAAA3QAAAA8AAAAAAAAAAAAAAAAAmAIAAGRycy9kb3du&#10;cmV2LnhtbFBLBQYAAAAABAAEAPUAAACGAwAAAAA=&#10;" fillcolor="window" strokecolor="windowText" strokeweight="2pt"/>
                  <v:roundrect id="Abgerundetes Rechteck 1194" o:spid="_x0000_s1059" style="position:absolute;left:23953;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qzKsAA&#10;AADdAAAADwAAAGRycy9kb3ducmV2LnhtbERPTYvCMBC9C/6HMII3TbvootUosqDowcNWwevYjG2x&#10;mZQmav33RhC8zeN9znzZmkrcqXGlZQXxMAJBnFldcq7geFgPJiCcR9ZYWSYFT3KwXHQ7c0y0ffA/&#10;3VOfixDCLkEFhfd1IqXLCjLohrYmDtzFNgZ9gE0udYOPEG4q+RNFv9JgyaGhwJr+Csqu6c0ocKPx&#10;abc/T9Jz5TM6Ot7sbWyU6vfa1QyEp9Z/xR/3Vof58XQE72/CC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nqzKsAAAADdAAAADwAAAAAAAAAAAAAAAACYAgAAZHJzL2Rvd25y&#10;ZXYueG1sUEsFBgAAAAAEAAQA9QAAAIUDAAAAAA==&#10;" fillcolor="window" strokecolor="windowText" strokeweight="2pt"/>
                  <v:roundrect id="Abgerundetes Rechteck 1195" o:spid="_x0000_s1060" style="position:absolute;left:27829;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YWscEA&#10;AADdAAAADwAAAGRycy9kb3ducmV2LnhtbERPTYvCMBC9L/gfwgje1rSii9amIoLiHjxsFbyOzdgW&#10;m0lpotZ/bxYW9jaP9znpqjeNeFDnassK4nEEgriwuuZSwem4/ZyDcB5ZY2OZFLzIwSobfKSYaPvk&#10;H3rkvhQhhF2CCirv20RKV1Rk0I1tSxy4q+0M+gC7UuoOnyHcNHISRV/SYM2hocKWNhUVt/xuFLjp&#10;7Px9uMzzS+MLOjneHWxslBoN+/UShKfe/4v/3Hsd5seLGfx+E06Q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2FrHBAAAA3QAAAA8AAAAAAAAAAAAAAAAAmAIAAGRycy9kb3du&#10;cmV2LnhtbFBLBQYAAAAABAAEAPUAAACGAwAAAAA=&#10;" fillcolor="window" strokecolor="windowText" strokeweight="2pt"/>
                  <v:shape id="Gerade Verbindung mit Pfeil 1196" o:spid="_x0000_s1061" type="#_x0000_t32" style="position:absolute;left:34687;top:4075;width:5905;height:25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UtOMMAAADdAAAADwAAAGRycy9kb3ducmV2LnhtbERPTWvCQBC9F/wPywi91U1EgkZXsYWW&#10;Qitq9OJtyI7ZYHY2ZLca/71bKPQ2j/c5i1VvG3GlzteOFaSjBARx6XTNlYLj4f1lCsIHZI2NY1Jw&#10;Jw+r5eBpgbl2N97TtQiViCHsc1RgQmhzKX1pyKIfuZY4cmfXWQwRdpXUHd5iuG3kOEkyabHm2GCw&#10;pTdD5aX4sQo2JzcpJr7Yfnx/ve5s4kw2To1Sz8N+PQcRqA//4j/3p47z01kGv9/EE+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Q1LTjDAAAA3QAAAA8AAAAAAAAAAAAA&#10;AAAAoQIAAGRycy9kb3ducmV2LnhtbFBLBQYAAAAABAAEAPkAAACRAwAAAAA=&#10;" strokecolor="windowText">
                    <v:stroke endarrow="block"/>
                  </v:shape>
                  <v:shape id="Gerade Verbindung mit Pfeil 1197" o:spid="_x0000_s1062" type="#_x0000_t32" style="position:absolute;left:33296;top:6261;width:7360;height:513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mIo8QAAADdAAAADwAAAGRycy9kb3ducmV2LnhtbERPTWvCQBC9C/0PyxR6M5uIaJu6ihYq&#10;QhXb6KW3ITvNhmZnQ3ar6b93BcHbPN7nzBa9bcSJOl87VpAlKQji0umaKwXHw/vwGYQPyBobx6Tg&#10;nzws5g+DGebanfmLTkWoRAxhn6MCE0KbS+lLQxZ94lriyP24zmKIsKuk7vAcw20jR2k6kRZrjg0G&#10;W3ozVP4Wf1bB7tuNi7Ev9uvtx+rTps5MRplR6umxX76CCNSHu/jm3ug4P3uZwvWbeIKc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eYijxAAAAN0AAAAPAAAAAAAAAAAA&#10;AAAAAKECAABkcnMvZG93bnJldi54bWxQSwUGAAAAAAQABAD5AAAAkgMAAAAA&#10;" strokecolor="windowText">
                    <v:stroke endarrow="block"/>
                  </v:shape>
                  <v:shape id="Gerade Verbindung mit Pfeil 1198" o:spid="_x0000_s1063" type="#_x0000_t32" style="position:absolute;left:34687;top:9243;width:5989;height:386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Yc0cYAAADdAAAADwAAAGRycy9kb3ducmV2LnhtbESPQWvCQBCF7wX/wzJCb3UTEWmjq2ih&#10;pWCLNnrxNmSn2dDsbMhuNf77zqHQ2wzvzXvfLNeDb9WF+tgENpBPMlDEVbAN1wZOx5eHR1AxIVts&#10;A5OBG0VYr0Z3SyxsuPInXcpUKwnhWKABl1JXaB0rRx7jJHTEon2F3mOSta+17fEq4b7V0yyba48N&#10;S4PDjp4dVd/ljzfwcQ6zchbL/ev7bnvwWXDzae6MuR8PmwWoREP6N/9dv1nBz58EV76RE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rmHNHGAAAA3QAAAA8AAAAAAAAA&#10;AAAAAAAAoQIAAGRycy9kb3ducmV2LnhtbFBLBQYAAAAABAAEAPkAAACUAwAAAAA=&#10;" strokecolor="windowText">
                    <v:stroke endarrow="block"/>
                  </v:shape>
                  <v:shape id="Gerade Verbindung mit Pfeil 1199" o:spid="_x0000_s1064" type="#_x0000_t32" style="position:absolute;left:33196;top:18586;width:7403;height:110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9uOcMAAADdAAAADwAAAGRycy9kb3ducmV2LnhtbERPS0vDQBC+C/0PyxS82U09qEm7LSIE&#10;xVCxL89DdkyC2dmwO7bpv3cFwdt8fM9ZrkfXqxOF2Hk2MJ9loIhrbztuDBz25c0DqCjIFnvPZOBC&#10;EdarydUSC+vPvKXTThqVQjgWaKAVGQqtY92SwzjzA3HiPn1wKAmGRtuA5xTuen2bZXfaYcepocWB&#10;nlqqv3bfzkB43bxvtmUZqur4MVzeqvxensWY6+n4uAAlNMq/+M/9YtP8eZ7D7zfpBL3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5vbjnDAAAA3QAAAA8AAAAAAAAAAAAA&#10;AAAAoQIAAGRycy9kb3ducmV2LnhtbFBLBQYAAAAABAAEAPkAAACRAwAAAAA=&#10;" strokecolor="windowText">
                    <v:stroke endarrow="block"/>
                  </v:shape>
                  <v:group id="Gruppieren 1200" o:spid="_x0000_s1065" style="position:absolute;left:10833;top:5565;width:3020;height:1316"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XgeCxgAAAN0A&#10;AAAPAAAAAAAAAAAAAAAAAKoCAABkcnMvZG93bnJldi54bWxQSwUGAAAAAAQABAD6AAAAnQMAAAAA&#10;">
                    <v:shape id="Gerade Verbindung mit Pfeil 1201" o:spid="_x0000_s1066"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M4jcIAAADdAAAADwAAAGRycy9kb3ducmV2LnhtbERPTWsCMRC9F/ofwhR6KZrsFkVXo9RC&#10;qVe1UI/DZtwsbiZLEnX77xuh0Ns83ucs14PrxJVCbD1rKMYKBHHtTcuNhq/Dx2gGIiZkg51n0vBD&#10;Edarx4clVsbfeEfXfWpEDuFYoQabUl9JGWtLDuPY98SZO/ngMGUYGmkC3nK462Sp1FQ6bDk3WOzp&#10;3VJ93l+chs1EXub22G6aIryo8vvwOe/qV62fn4a3BYhEQ/oX/7m3Js8vVQH3b/IJ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JM4jcIAAADdAAAADwAAAAAAAAAAAAAA&#10;AAChAgAAZHJzL2Rvd25yZXYueG1sUEsFBgAAAAAEAAQA+QAAAJADAAAAAA==&#10;" strokecolor="windowText">
                      <v:stroke startarrowwidth="narrow" startarrowlength="short" endarrow="block" endarrowwidth="narrow" endarrowlength="short"/>
                    </v:shape>
                    <v:shape id="Gerade Verbindung mit Pfeil 1202" o:spid="_x0000_s1067"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KR3cMAAADdAAAADwAAAGRycy9kb3ducmV2LnhtbERPzWoCMRC+F3yHMEIvRbNdpMhqFBGk&#10;pQdLdR9g3Iyb6GaybFJdffqmUPA2H9/vzJe9a8SFumA9K3gdZyCIK68t1wrK/WY0BREissbGMym4&#10;UYDlYvA0x0L7K3/TZRdrkUI4FKjAxNgWUobKkMMw9i1x4o6+cxgT7GqpO7ymcNfIPMvepEPLqcFg&#10;S2tD1Xn34xQcXgx+3u2p6uX7xG7NV7m/b0ulnof9agYiUh8f4n/3h07z8yyHv2/SCXL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Ckd3DAAAA3QAAAA8AAAAAAAAAAAAA&#10;AAAAoQIAAGRycy9kb3ducmV2LnhtbFBLBQYAAAAABAAEAPkAAACRAwAAAAA=&#10;" strokecolor="windowText">
                      <v:stroke startarrow="block" startarrowwidth="narrow" startarrowlength="short" endarrowwidth="narrow" endarrowlength="short"/>
                    </v:shape>
                    <v:line id="Gerader Verbinder 963" o:spid="_x0000_s1068"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wJQsQAAADdAAAADwAAAGRycy9kb3ducmV2LnhtbERPS2vCQBC+C/6HZYTedGMKRVJXqS/w&#10;1If1ktuYHbNpsrMhu2raX98tCL3Nx/ec+bK3jbhS5yvHCqaTBARx4XTFpYLj5248A+EDssbGMSn4&#10;Jg/LxXAwx0y7G3/Q9RBKEUPYZ6jAhNBmUvrCkEU/cS1x5M6usxgi7EqpO7zFcNvINEmepMWKY4PB&#10;ltaGivpwsQo2P+/1a57nad28meN0u2q/NqdcqYdR//IMIlAf/sV3917H+WnyCH/fxBP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HAlCxAAAAN0AAAAPAAAAAAAAAAAA&#10;AAAAAKECAABkcnMvZG93bnJldi54bWxQSwUGAAAAAAQABAD5AAAAkgMAAAAA&#10;" strokecolor="windowText"/>
                    <v:line id="Gerader Verbinder 964" o:spid="_x0000_s1069"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WRNsQAAADdAAAADwAAAGRycy9kb3ducmV2LnhtbERPS2vCQBC+C/6HZYTedGMoRVJXqS/w&#10;1If1ktuYHbNpsrMhu2raX98tCL3Nx/ec+bK3jbhS5yvHCqaTBARx4XTFpYLj5248A+EDssbGMSn4&#10;Jg/LxXAwx0y7G3/Q9RBKEUPYZ6jAhNBmUvrCkEU/cS1x5M6usxgi7EqpO7zFcNvINEmepMWKY4PB&#10;ltaGivpwsQo2P+/1a57nad28meN0u2q/NqdcqYdR//IMIlAf/sV3917H+WnyCH/fxBP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9ZE2xAAAAN0AAAAPAAAAAAAAAAAA&#10;AAAAAKECAABkcnMvZG93bnJldi54bWxQSwUGAAAAAAQABAD5AAAAkgMAAAAA&#10;" strokecolor="windowText"/>
                  </v:group>
                  <v:group id="Gruppieren 1205" o:spid="_x0000_s1070" style="position:absolute;left:35730;top:15753;width:3020;height:1316;rotation:90"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H/i3ewwAAAN0AAAAP&#10;AAAAAAAAAAAAAAAAAKoCAABkcnMvZG93bnJldi54bWxQSwUGAAAAAAQABAD6AAAAmgMAAAAA&#10;">
                    <v:shape id="Gerade Verbindung mit Pfeil 1206" o:spid="_x0000_s1071"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qg+cIAAADdAAAADwAAAGRycy9kb3ducmV2LnhtbERPTWsCMRC9F/ofwhR6KTVxpVJXo6hQ&#10;9Fot1OOwGTeLm8mSRF3/vREKvc3jfc5s0btWXCjExrOG4UCBIK68abjW8LP/ev8EEROywdYzabhR&#10;hMX8+WmGpfFX/qbLLtUih3AsUYNNqSuljJUlh3HgO+LMHX1wmDIMtTQBrznctbJQaiwdNpwbLHa0&#10;tlSddmenYfUhzxN7aFb1MLyp4ne/mbTVSOvXl345BZGoT//iP/fW5PmFGsPjm3yCn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3qg+cIAAADdAAAADwAAAAAAAAAAAAAA&#10;AAChAgAAZHJzL2Rvd25yZXYueG1sUEsFBgAAAAAEAAQA+QAAAJADAAAAAA==&#10;" strokecolor="windowText">
                      <v:stroke startarrowwidth="narrow" startarrowlength="short" endarrow="block" endarrowwidth="narrow" endarrowlength="short"/>
                    </v:shape>
                    <v:shape id="Gerade Verbindung mit Pfeil 1207" o:spid="_x0000_s1072"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UyRcMAAADdAAAADwAAAGRycy9kb3ducmV2LnhtbERPzWoCMRC+F3yHMEIvotlKUdkaRQql&#10;0oOi7gNMN9NN6maybFJdfXojCL3Nx/c782XnanGiNljPCl5GGQji0mvLlYLi8DGcgQgRWWPtmRRc&#10;KMBy0XuaY679mXd02sdKpBAOOSowMTa5lKE05DCMfEOcuB/fOowJtpXULZ5TuKvlOMsm0qHl1GCw&#10;oXdD5XH/5xR8Dwx+Xe1v2cnPV7sx2+Jw3RRKPfe71RuISF38Fz/ca53mj7Mp3L9JJ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1MkXDAAAA3QAAAA8AAAAAAAAAAAAA&#10;AAAAoQIAAGRycy9kb3ducmV2LnhtbFBLBQYAAAAABAAEAPkAAACRAwAAAAA=&#10;" strokecolor="windowText">
                      <v:stroke startarrow="block" startarrowwidth="narrow" startarrowlength="short" endarrowwidth="narrow" endarrowlength="short"/>
                    </v:shape>
                    <v:line id="Gerader Verbinder 968" o:spid="_x0000_s1073"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ibM8cAAADdAAAADwAAAGRycy9kb3ducmV2LnhtbESPQU/DMAyF70j8h8hIu7F0PUyoWzYN&#10;BtJOA8YuvXmN15Q2TtWErfDr8QGJm633/N7n5Xr0nbrQEJvABmbTDBRxFWzDtYHjx8v9A6iYkC12&#10;gcnAN0VYr25vlljYcOV3uhxSrSSEY4EGXEp9oXWsHHmM09ATi3YOg8ck61BrO+BVwn2n8yyba48N&#10;S4PDnp4cVe3hyxvY/ry1+7Is87Z7dcfZ82P/uT2Vxkzuxs0CVKIx/Zv/rndW8PNMcOUbGUGv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uJszxwAAAN0AAAAPAAAAAAAA&#10;AAAAAAAAAKECAABkcnMvZG93bnJldi54bWxQSwUGAAAAAAQABAD5AAAAlQMAAAAA&#10;" strokecolor="windowText"/>
                    <v:line id="Gerader Verbinder 969" o:spid="_x0000_s1074"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qMQAAADdAAAADwAAAGRycy9kb3ducmV2LnhtbERPyW7CMBC9I/EP1iD1Bg45VCXFoLJJ&#10;nLpQLrkN8RCnicdRbCDt19eVkHqbp7fOfNnbRlyp85VjBdNJAoK4cLriUsHxczd+AuEDssbGMSn4&#10;Jg/LxXAwx0y7G3/Q9RBKEUPYZ6jAhNBmUvrCkEU/cS1x5M6usxgi7EqpO7zFcNvINEkepcWKY4PB&#10;ltaGivpwsQo2P+/1a57nad28meN0u2q/NqdcqYdR//IMIlAf/sV3917H+Wkyg79v4gly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9D6oxAAAAN0AAAAPAAAAAAAAAAAA&#10;AAAAAKECAABkcnMvZG93bnJldi54bWxQSwUGAAAAAAQABAD5AAAAkgMAAAAA&#10;" strokecolor="windowText"/>
                  </v:group>
                  <v:shape id="Gerade Verbindung mit Pfeil 1210" o:spid="_x0000_s1075" type="#_x0000_t32" style="position:absolute;left:38166;top:16498;width:2453;height:69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OlgscAAADdAAAADwAAAGRycy9kb3ducmV2LnhtbESPS0/DQAyE70j8h5WRuNFNe+ARuq0Q&#10;UgQiKmrL42xlTRKR9Ua7pk3/PT4gcbM145nPy/UUBnOglPvIDuazAgxxE33PrYP3t+rqFkwWZI9D&#10;ZHJwogzr1fnZEksfj7yjw15aoyGcS3TQiYyltbnpKGCexZFYta+YAoquqbU+4VHDw2AXRXFtA/as&#10;DR2O9NhR873/CQ7Sy2a72VVVquuPz/H0Wt/dyJM4d3kxPdyDEZrk3/x3/ewVfzFXfv1GR7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o6WCxwAAAN0AAAAPAAAAAAAA&#10;AAAAAAAAAKECAABkcnMvZG93bnJldi54bWxQSwUGAAAAAAQABAD5AAAAlQMAAAAA&#10;" strokecolor="windowText">
                    <v:stroke endarrow="block"/>
                  </v:shape>
                  <v:roundrect id="Abgerundetes Rechteck 1211" o:spid="_x0000_s1076" style="position:absolute;left:40750;top:2683;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tylMEA&#10;AADdAAAADwAAAGRycy9kb3ducmV2LnhtbERPTYvCMBC9C/sfwix407SySqmmRRZWdg8erILXsRnb&#10;YjMpTdT67zeC4G0e73NW+WBacaPeNZYVxNMIBHFpdcOVgsP+Z5KAcB5ZY2uZFDzIQZ59jFaYanvn&#10;Hd0KX4kQwi5FBbX3XSqlK2sy6Ka2Iw7c2fYGfYB9JXWP9xBuWjmLooU02HBoqLGj75rKS3E1CtzX&#10;/Pi3PSXFqfUlHRxvtjY2So0/h/UShKfBv8Uv968O82dxDM9vwgk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7cpTBAAAA3QAAAA8AAAAAAAAAAAAAAAAAmAIAAGRycy9kb3du&#10;cmV2LnhtbFBLBQYAAAAABAAEAPUAAACGAwAAAAA=&#10;" fillcolor="window" strokecolor="windowText" strokeweight="2pt"/>
                  <v:roundrect id="Abgerundetes Rechteck 1212" o:spid="_x0000_s1077" style="position:absolute;left:40750;top:5367;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ns48IA&#10;AADdAAAADwAAAGRycy9kb3ducmV2LnhtbERPTWvCQBC9C/0PyxR6002CSkhdRQSLPeRgGuh1zE6T&#10;YHY2ZLcm/fddQfA2j/c5m91kOnGjwbWWFcSLCARxZXXLtYLy6zhPQTiPrLGzTAr+yMFu+zLbYKbt&#10;yGe6Fb4WIYRdhgoa7/tMSlc1ZNAtbE8cuB87GPQBDrXUA44h3HQyiaK1NNhyaGiwp0ND1bX4NQrc&#10;cvX9mV/S4tL5ikrHH7mNjVJvr9P+HYSnyT/FD/dJh/lJnMD9m3CC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KezjwgAAAN0AAAAPAAAAAAAAAAAAAAAAAJgCAABkcnMvZG93&#10;bnJldi54bWxQSwUGAAAAAAQABAD1AAAAhwMAAAAA&#10;" fillcolor="window" strokecolor="windowText" strokeweight="2pt"/>
                  <v:roundrect id="Abgerundetes Rechteck 1213" o:spid="_x0000_s1078" style="position:absolute;left:40849;top:8050;width:2387;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VJeMAA&#10;AADdAAAADwAAAGRycy9kb3ducmV2LnhtbERPTYvCMBC9C/6HMII3TauuSDWKLKzowcNWwevYjG2x&#10;mZQmav33RhC8zeN9zmLVmkrcqXGlZQXxMAJBnFldcq7gePgbzEA4j6yxskwKnuRgtex2Fpho++B/&#10;uqc+FyGEXYIKCu/rREqXFWTQDW1NHLiLbQz6AJtc6gYfIdxUchRFU2mw5NBQYE2/BWXX9GYUuMnP&#10;abc/z9Jz5TM6Ot7sbWyU6vfa9RyEp9Z/xR/3Vof5o3gM72/CC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2VJeMAAAADdAAAADwAAAAAAAAAAAAAAAACYAgAAZHJzL2Rvd25y&#10;ZXYueG1sUEsFBgAAAAAEAAQA9QAAAIUDAAAAAA==&#10;" fillcolor="window" strokecolor="windowText" strokeweight="2pt"/>
                  <v:roundrect id="Abgerundetes Rechteck 1214" o:spid="_x0000_s1079" style="position:absolute;left:40750;top:15902;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RDMIA&#10;AADdAAAADwAAAGRycy9kb3ducmV2LnhtbERPTWuDQBC9B/oflinklqyKDcFklVJoaQ851ARynbgT&#10;lbiz4m7V/PtuoZDbPN7n7IvZdGKkwbWWFcTrCARxZXXLtYLT8X21BeE8ssbOMim4k4Mif1rsMdN2&#10;4m8aS1+LEMIuQwWN930mpasaMujWticO3NUOBn2AQy31gFMIN51MomgjDbYcGhrs6a2h6lb+GAUu&#10;fTl/HS7b8tL5ik6OPw42Nkotn+fXHQhPs3+I/92fOsxP4hT+vgkny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jNEMwgAAAN0AAAAPAAAAAAAAAAAAAAAAAJgCAABkcnMvZG93&#10;bnJldi54bWxQSwUGAAAAAAQABAD1AAAAhwMAAAAA&#10;" fillcolor="window" strokecolor="windowText" strokeweight="2pt"/>
                  <v:roundrect id="Abgerundetes Rechteck 1215" o:spid="_x0000_s1080" style="position:absolute;left:40750;top:18586;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B0l8IA&#10;AADdAAAADwAAAGRycy9kb3ducmV2LnhtbERPTWvCQBC9C/6HZQq9mU2kSoiuUgRLe8ihMeB1zI5J&#10;MDsbsqtJ/323UPA2j/c52/1kOvGgwbWWFSRRDIK4srrlWkF5Oi5SEM4ja+wsk4IfcrDfzWdbzLQd&#10;+Zseha9FCGGXoYLG+z6T0lUNGXSR7YkDd7WDQR/gUEs94BjCTSeXcbyWBlsODQ32dGiouhV3o8C9&#10;rc5f+SUtLp2vqHT8kdvEKPX6Mr1vQHia/FP87/7UYf4yWcHfN+EEu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wHSXwgAAAN0AAAAPAAAAAAAAAAAAAAAAAJgCAABkcnMvZG93&#10;bnJldi54bWxQSwUGAAAAAAQABAD1AAAAhwMAAAAA&#10;" fillcolor="window" strokecolor="windowText" strokeweight="2pt"/>
                  <v:shape id="Gerade Verbindung mit Pfeil 2048" o:spid="_x0000_s1081" type="#_x0000_t32" style="position:absolute;left:35383;top:12722;width:5290;height:16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1CGsIAAADdAAAADwAAAGRycy9kb3ducmV2LnhtbERPz2vCMBS+D/wfwhN2m4mlyKhGUWFD&#10;2Ma0evH2aJ5NsXkpTdTuv18Ogx0/vt+L1eBacac+NJ41TCcKBHHlTcO1htPx7eUVRIjIBlvPpOGH&#10;AqyWo6cFFsY/+ED3MtYihXAoUIONsSukDJUlh2HiO+LEXXzvMCbY19L0+EjhrpWZUjPpsOHUYLGj&#10;raXqWt6chq+zz8s8lN/vnx+bvVPezrKp1fp5PKznICIN8V/8594ZDZnK09z0Jj0Buf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w1CGsIAAADdAAAADwAAAAAAAAAAAAAA&#10;AAChAgAAZHJzL2Rvd25yZXYueG1sUEsFBgAAAAAEAAQA+QAAAJADAAAAAA==&#10;" strokecolor="windowText">
                    <v:stroke endarrow="block"/>
                  </v:shape>
                  <v:roundrect id="Abgerundetes Rechteck 2049" o:spid="_x0000_s1082" style="position:absolute;left:40750;top:11529;width:2381;height:23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BCf8UA&#10;AADdAAAADwAAAGRycy9kb3ducmV2LnhtbESPQWuDQBSE74X8h+UFcmvWSFqsdSMh0JAePNQEcn26&#10;ryp134q7jebfdwuFHoeZ+YbJ8tn04kaj6ywr2KwjEMS11R03Ci7nt8cEhPPIGnvLpOBODvLd4iHD&#10;VNuJP+hW+kYECLsUFbTeD6mUrm7JoFvbgTh4n3Y06IMcG6lHnALc9DKOomdpsOOw0OJAh5bqr/Lb&#10;KHDbp+t7USVl1fuaLo6Phd0YpVbLef8KwtPs/8N/7ZNWEEfbF/h9E56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kEJ/xQAAAN0AAAAPAAAAAAAAAAAAAAAAAJgCAABkcnMv&#10;ZG93bnJldi54bWxQSwUGAAAAAAQABAD1AAAAigMAAAAA&#10;" fillcolor="window" strokecolor="windowText" strokeweight="2pt"/>
                </v:group>
                <v:line id="Gerader Verbinder 979" o:spid="_x0000_s1083" style="position:absolute;visibility:visible;mso-wrap-style:square" from="3349,27024" to="3349,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FHBcIAAADdAAAADwAAAGRycy9kb3ducmV2LnhtbERPz2vCMBS+D/wfwhO8zVRF2TqjiCDs&#10;sEPtBtvxLXlrypqX2mRt99+bg+Dx4/u93Y+uET11ofasYDHPQBBrb2quFHy8nx6fQISIbLDxTAr+&#10;KcB+N3nYYm78wGfqy1iJFMIhRwU2xjaXMmhLDsPct8SJ+/Gdw5hgV0nT4ZDCXSOXWbaRDmtODRZb&#10;OlrSv+WfU/Bp8a0o9Hckv/o6aFMZ4y/PSs2m4+EFRKQx3sU396tRsMzWaX96k56A3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eFHBcIAAADdAAAADwAAAAAAAAAAAAAA&#10;AAChAgAAZHJzL2Rvd25yZXYueG1sUEsFBgAAAAAEAAQA+QAAAJADAAAAAA==&#10;" strokecolor="#4a7ebb"/>
                <v:line id="Gerader Verbinder 981" o:spid="_x0000_s1084" style="position:absolute;visibility:visible;mso-wrap-style:square" from="15979,27024" to="16036,295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3insQAAADdAAAADwAAAGRycy9kb3ducmV2LnhtbESPT2sCMRTE7wW/Q3hCb5pVqditUUQQ&#10;PPTgP7DH1+S5Wdy8rJuo229vBKHHYWZ+w0znravEjZpQelYw6GcgiLU3JRcKDvtVbwIiRGSDlWdS&#10;8EcB5rPO2xRz4++8pdsuFiJBOOSowMZY51IGbclh6PuaOHkn3ziMSTaFNA3eE9xVcphlY+mw5LRg&#10;saalJX3eXZ2Co8XvzUb/RvKjn4U2hTH+8qnUe7ddfIGI1Mb/8Ku9NgqG2ccAnm/SE5C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reKexAAAAN0AAAAPAAAAAAAAAAAA&#10;AAAAAKECAABkcnMvZG93bnJldi54bWxQSwUGAAAAAAQABAD5AAAAkgMAAAAA&#10;" strokecolor="#4a7ebb"/>
                <v:shape id="Gerade Verbindung mit Pfeil 2052" o:spid="_x0000_s1085" type="#_x0000_t32" style="position:absolute;left:3304;top:27703;width:1200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1rjtMUAAADdAAAADwAAAGRycy9kb3ducmV2LnhtbESPT2vCQBTE7wW/w/KE3urGoFWjm2CF&#10;QC8t+AfE2yP7zAazb0N2q+m37xYKPQ4z8xtmUwy2FXfqfeNYwXSSgCCunG64VnA6li9LED4ga2wd&#10;k4Jv8lDko6cNZto9eE/3Q6hFhLDPUIEJocuk9JUhi37iOuLoXV1vMUTZ11L3+Ihw28o0SV6lxYbj&#10;gsGOdoaq2+HLKnhb+HltzGU2VOdWfpblirD8UOp5PGzXIAIN4T/8137XCtJknsLvm/gEZP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1rjtMUAAADdAAAADwAAAAAAAAAA&#10;AAAAAAChAgAAZHJzL2Rvd25yZXYueG1sUEsFBgAAAAAEAAQA+QAAAJMDAAAAAA==&#10;" strokecolor="#4a7ebb">
                  <v:stroke startarrow="block" endarrow="block"/>
                </v:shape>
                <v:shape id="Gerade Verbindung mit Pfeil 2053" o:spid="_x0000_s1086" type="#_x0000_t32" style="position:absolute;left:15979;top:27884;width:1059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ZGL8UAAADdAAAADwAAAGRycy9kb3ducmV2LnhtbESPW4vCMBSE3xf8D+EIvq2put6qUXSh&#10;4MsKXkB8OzTHpticlCar3X9vFhb2cZiZb5jlurWVeFDjS8cKBv0EBHHudMmFgvMpe5+B8AFZY+WY&#10;FPyQh/Wq87bEVLsnH+hxDIWIEPYpKjAh1KmUPjdk0fddTRy9m2sshiibQuoGnxFuKzlMkom0WHJc&#10;MFjTp6H8fvy2CrZTPy6MuX60+aWS+yybE2ZfSvW67WYBIlAb/sN/7Z1WMEzGI/h9E5+AXL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BZGL8UAAADdAAAADwAAAAAAAAAA&#10;AAAAAAChAgAAZHJzL2Rvd25yZXYueG1sUEsFBgAAAAAEAAQA+QAAAJMDAAAAAA==&#10;" strokecolor="#4a7ebb">
                  <v:stroke startarrow="block" endarrow="block"/>
                </v:shape>
                <v:shape id="Gerade Verbindung mit Pfeil 2054" o:spid="_x0000_s1087" type="#_x0000_t32" style="position:absolute;left:13942;top:28744;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4d2sYAAADdAAAADwAAAGRycy9kb3ducmV2LnhtbESPQWvCQBSE74X+h+UVvNVNrC0a3Ugt&#10;aHPxoM3F2yP7TEKzb5fsqvHfdwWhx2FmvmGWq8F04kK9by0rSMcJCOLK6pZrBeXP5nUGwgdkjZ1l&#10;UnAjD6v8+WmJmbZX3tPlEGoRIewzVNCE4DIpfdWQQT+2jjh6J9sbDFH2tdQ9XiPcdHKSJB/SYMtx&#10;oUFHXw1Vv4ezUeDsqViHdFvv9Pb4XezfyrlxpVKjl+FzASLQEP7Dj3ahFUyS9ync38QnI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teHdrGAAAA3QAAAA8AAAAAAAAA&#10;AAAAAAAAoQIAAGRycy9kb3ducmV2LnhtbFBLBQYAAAAABAAEAPkAAACUAwAAAAA=&#10;" strokecolor="#4a7ebb">
                  <v:stroke endarrow="block"/>
                </v:shape>
                <v:line id="Gerader Verbinder 986" o:spid="_x0000_s1088" style="position:absolute;visibility:visible;mso-wrap-style:square" from="31822,25847" to="31822,3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bkncUAAADdAAAADwAAAGRycy9kb3ducmV2LnhtbESPQWsCMRSE70L/Q3hCb92sFktdjYsU&#10;Ch48qC3U4zN53SzdvGw3cV3/vSkUPA4z8w2zLAfXiJ66UHtWMMlyEMTam5orBZ8f70+vIEJENth4&#10;JgVXClCuHkZLLIy/8J76Q6xEgnAoUIGNsS2kDNqSw5D5ljh5375zGJPsKmk6vCS4a+Q0z1+kw5rT&#10;gsWW3izpn8PZKfiyuN3t9CmSfz6utamM8b9zpR7Hw3oBItIQ7+H/9sYomOazGfy9SU9Ar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bkncUAAADdAAAADwAAAAAAAAAA&#10;AAAAAAChAgAAZHJzL2Rvd25yZXYueG1sUEsFBgAAAAAEAAQA+QAAAJMDAAAAAA==&#10;" strokecolor="#4a7ebb"/>
                <v:line id="Gerader Verbinder 989" o:spid="_x0000_s1089" style="position:absolute;flip:x;visibility:visible;mso-wrap-style:square" from="1674,8646" to="3243,8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Oak28QAAADdAAAADwAAAGRycy9kb3ducmV2LnhtbESPS6vCMBSE9xf8D+EI7q6pBUWqUUQU&#10;FNz4Wrg7NKcPbE5qE7X6641w4S6HmfmGmc5bU4kHNa60rGDQj0AQp1aXnCs4Hde/YxDOI2usLJOC&#10;FzmYzzo/U0y0ffKeHgefiwBhl6CCwvs6kdKlBRl0fVsTBy+zjUEfZJNL3eAzwE0l4ygaSYMlh4UC&#10;a1oWlF4Pd6NgdfFVe8NX/N5l21V2tku7GJZK9brtYgLCU+v/w3/tjVYQR8MRfN+EJyB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5qTbxAAAAN0AAAAPAAAAAAAAAAAA&#10;AAAAAKECAABkcnMvZG93bnJldi54bWxQSwUGAAAAAAQABAD5AAAAkgMAAAAA&#10;" strokecolor="#4a7ebb"/>
                <v:shape id="Gerade Verbindung mit Pfeil 2057" o:spid="_x0000_s1090" type="#_x0000_t32" style="position:absolute;left:2534;top:8600;width:0;height:183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1ALMQAAADdAAAADwAAAGRycy9kb3ducmV2LnhtbESPT4vCMBTE74LfITzBm6aK/7YaRRcK&#10;e1HQXZC9PZpnU2xeSpPV7rc3guBxmJnfMKtNaytxo8aXjhWMhgkI4tzpkgsFP9/ZYAHCB2SNlWNS&#10;8E8eNutuZ4Wpdnc+0u0UChEh7FNUYEKoUyl9bsiiH7qaOHoX11gMUTaF1A3eI9xWcpwkM2mx5Lhg&#10;sKZPQ/n19GcV7OZ+WhjzO2nzcyUPWfZBmO2V6vfa7RJEoDa8w6/2l1YwTqZzeL6JT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LUAsxAAAAN0AAAAPAAAAAAAAAAAA&#10;AAAAAKECAABkcnMvZG93bnJldi54bWxQSwUGAAAAAAQABAD5AAAAkgMAAAAA&#10;" strokecolor="#4a7ebb">
                  <v:stroke startarrow="block" endarrow="block"/>
                </v:shape>
                <v:shape id="Gerade Verbindung mit Pfeil 2058" o:spid="_x0000_s1091" type="#_x0000_t32" style="position:absolute;left:25259;top:28880;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MX38MAAADdAAAADwAAAGRycy9kb3ducmV2LnhtbERPPU/DMBDdK/EfrKvUrXWSClRCnQiQ&#10;WrIwpGRhO8XXJGp8tmK3Df8eD0iMT+97X85mFDea/GBZQbpJQBC3Vg/cKWi+DusdCB+QNY6WScEP&#10;eSiLh8Uec23vXNPtFDoRQ9jnqKAPweVS+rYng35jHXHkznYyGCKcOqknvMdwM8osSZ6kwYFjQ4+O&#10;3ntqL6erUeDsuXoL6bH71Mfvj6reNs/GNUqtlvPrC4hAc/gX/7krrSBLHuPc+CY+AVn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TF9/DAAAA3QAAAA8AAAAAAAAAAAAA&#10;AAAAoQIAAGRycy9kb3ducmV2LnhtbFBLBQYAAAAABAAEAPkAAACRAwAAAAA=&#10;" strokecolor="#4a7ebb">
                  <v:stroke endarrow="block"/>
                </v:shape>
                <v:line id="Gerader Verbinder 988" o:spid="_x0000_s1092" style="position:absolute;flip:x;visibility:visible;mso-wrap-style:square" from="1720,26979" to="3288,26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kwqccAAADdAAAADwAAAGRycy9kb3ducmV2LnhtbESPT2vCQBTE74LfYXmF3symAUVT1xBC&#10;Ci14qdpDb4/syx+afRuzW4399N1CweMwM79httlkenGh0XWWFTxFMQjiyuqOGwWn48tiDcJ5ZI29&#10;ZVJwIwfZbj7bYqrtld/pcvCNCBB2KSpovR9SKV3VkkEX2YE4eLUdDfogx0bqEa8BbnqZxPFKGuw4&#10;LLQ4UNFS9XX4NgrKT99PZ7wlP/v6raw/bGHzZafU48OUP4PwNPl7+L/9qhUk8XIDf2/CE5C7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eTCpxwAAAN0AAAAPAAAAAAAA&#10;AAAAAAAAAKECAABkcnMvZG93bnJldi54bWxQSwUGAAAAAAQABAD5AAAAlQMAAAAA&#10;" strokecolor="#4a7ebb"/>
                <v:shape id="Gerade Verbindung mit Pfeil 2060" o:spid="_x0000_s1093" type="#_x0000_t32" style="position:absolute;left:3395;top:30781;width:284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gS5cEAAADdAAAADwAAAGRycy9kb3ducmV2LnhtbERPTYvCMBC9C/6HMMLeNFVWXatRVCjs&#10;RcHuwuJtaMam2ExKE7X7781B8Ph436tNZ2txp9ZXjhWMRwkI4sLpiksFvz/Z8AuED8gaa8ek4J88&#10;bNb93gpT7R58onseShFD2KeowITQpFL6wpBFP3INceQurrUYImxLqVt8xHBby0mSzKTFimODwYb2&#10;hoprfrMKdnM/LY05f3bFXy2PWbYgzA5KfQy67RJEoC68xS/3t1YwSWZxf3wTn4BcP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qBLlwQAAAN0AAAAPAAAAAAAAAAAAAAAA&#10;AKECAABkcnMvZG93bnJldi54bWxQSwUGAAAAAAQABAD5AAAAjwMAAAAA&#10;" strokecolor="#4a7ebb">
                  <v:stroke startarrow="block" endarrow="block"/>
                </v:shape>
                <v:shape id="Gerade Verbindung mit Pfeil 2061" o:spid="_x0000_s1094" type="#_x0000_t32" style="position:absolute;left:27250;top:28880;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JViMMAAADdAAAADwAAAGRycy9kb3ducmV2LnhtbESPX2vCQBDE3wt+h2OFvtVNRKRETxGh&#10;0Mf6h5a+Lbk1ieb24t01pt/eKxR8HGbmN8xyPdhW9exD40RDPslAsZTONFJpOB7eXl5BhUhiqHXC&#10;Gn45wHo1elpSYdxNdtzvY6USREJBGuoYuwIxlDVbChPXsSTv5LylmKSv0Hi6JbhtcZplc7TUSFqo&#10;qeNtzeVl/2M1fLD0MZy+8dPiucyvX+JnKFo/j4fNAlTkIT7C/+13o2GazXP4e5OeAK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BiVYjDAAAA3QAAAA8AAAAAAAAAAAAA&#10;AAAAoQIAAGRycy9kb3ducmV2LnhtbFBLBQYAAAAABAAEAPkAAACRAwAAAAA=&#10;" strokecolor="#4a7ebb">
                  <v:stroke endarrow="block"/>
                </v:shape>
                <v:shape id="Gerade Verbindung mit Pfeil 2062" o:spid="_x0000_s1095" type="#_x0000_t32" style="position:absolute;left:27205;top:27975;width:46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YpCcUAAADdAAAADwAAAGRycy9kb3ducmV2LnhtbESPW4vCMBSE3xf8D+EIvq2pxdt2jaJC&#10;wRcXvMCyb4fm2BSbk9JErf/eLCzs4zAz3zCLVWdrcafWV44VjIYJCOLC6YpLBedT/j4H4QOyxtox&#10;KXiSh9Wy97bATLsHH+h+DKWIEPYZKjAhNJmUvjBk0Q9dQxy9i2sthijbUuoWHxFua5kmyVRarDgu&#10;GGxoa6i4Hm9WwWbmJ6UxP+Ou+K7lV55/EOZ7pQb9bv0JIlAX/sN/7Z1WkCbTFH7fxCcgl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TYpCcUAAADdAAAADwAAAAAAAAAA&#10;AAAAAAChAgAAZHJzL2Rvd25yZXYueG1sUEsFBgAAAAAEAAQA+QAAAJMDAAAAAA==&#10;" strokecolor="#4a7ebb">
                  <v:stroke startarrow="block" endarrow="block"/>
                </v:shape>
                <v:shape id="Gerade Verbindung mit Pfeil 2063" o:spid="_x0000_s1096" type="#_x0000_t32" style="position:absolute;left:15979;top:28744;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uZMMAAADdAAAADwAAAGRycy9kb3ducmV2LnhtbESPQWvCQBSE7wX/w/KE3uqLWkSiq4hQ&#10;8GhtUbw9ss8kmn2b7q4x/ffdQqHHYWa+YZbr3jaqYx9qJxrGowwUS+FMLaWGz4+3lzmoEEkMNU5Y&#10;wzcHWK8GT0vKjXvIO3eHWKoEkZCThirGNkcMRcWWwsi1LMm7OG8pJulLNJ4eCW4bnGTZDC3VkhYq&#10;anlbcXE73K2GPUsXw+WMR4vXYvx1Ev+KovXzsN8sQEXu43/4r70zGibZbAq/b9ITwN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8bmTDAAAA3QAAAA8AAAAAAAAAAAAA&#10;AAAAoQIAAGRycy9kb3ducmV2LnhtbFBLBQYAAAAABAAEAPkAAACRAwAAAAA=&#10;" strokecolor="#4a7ebb">
                  <v:stroke endarrow="block"/>
                </v:shape>
                <v:line id="Gerader Verbinder 992" o:spid="_x0000_s1097" style="position:absolute;visibility:visible;mso-wrap-style:square" from="15345,27069" to="15402,29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aLu8QAAADdAAAADwAAAGRycy9kb3ducmV2LnhtbESPT2sCMRTE7wW/Q3iCN82qRezWKFIo&#10;ePDgP7DH1+S5Wdy8rJuo67dvBKHHYWZ+w8wWravEjZpQelYwHGQgiLU3JRcKDvvv/hREiMgGK8+k&#10;4EEBFvPO2wxz4++8pdsuFiJBOOSowMZY51IGbclhGPiaOHkn3ziMSTaFNA3eE9xVcpRlE+mw5LRg&#10;saYvS/q8uzoFR4vrzUb/RvLjn6U2hTH+8qFUr9suP0FEauN/+NVeGQWjbPIOzzfpCcj5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tou7xAAAAN0AAAAPAAAAAAAAAAAA&#10;AAAAAKECAABkcnMvZG93bnJldi54bWxQSwUGAAAAAAQABAD5AAAAkgMAAAAA&#10;" strokecolor="#4a7ebb"/>
                <v:line id="Gerader Verbinder 993" o:spid="_x0000_s1098" style="position:absolute;visibility:visible;mso-wrap-style:square" from="27205,27205" to="27262,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uIMQAAADdAAAADwAAAGRycy9kb3ducmV2LnhtbESPT2sCMRTE7wW/Q3iCN82qVOzWKFIo&#10;ePDgP7DH1+S5Wdy8rJuo67dvBKHHYWZ+w8wWravEjZpQelYwHGQgiLU3JRcKDvvv/hREiMgGK8+k&#10;4EEBFvPO2wxz4++8pdsuFiJBOOSowMZY51IGbclhGPiaOHkn3ziMSTaFNA3eE9xVcpRlE+mw5LRg&#10;saYvS/q8uzoFR4vrzUb/RvLjn6U2hTH+8qFUr9suP0FEauN/+NVeGQWjbPIOzzfpCcj5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i4gxAAAAN0AAAAPAAAAAAAAAAAA&#10;AAAAAKECAABkcnMvZG93bnJldi54bWxQSwUGAAAAAAQABAD5AAAAkgMAAAAA&#10;" strokecolor="#4a7ebb"/>
                <v:line id="Gerader Verbinder 994" o:spid="_x0000_s1099" style="position:absolute;visibility:visible;mso-wrap-style:square" from="26571,27205" to="26629,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iwV8QAAADdAAAADwAAAGRycy9kb3ducmV2LnhtbESPT2sCMRTE74LfITyhNzdbC4uuRhGh&#10;0IMH/4E9vibPzdLNy7qJuv32jVDocZiZ3zCLVe8acacu1J4VvGY5CGLtTc2VgtPxfTwFESKywcYz&#10;KfihAKvlcLDA0vgH7+l+iJVIEA4lKrAxtqWUQVtyGDLfEifv4juHMcmukqbDR4K7Rk7yvJAOa04L&#10;FlvaWNLfh5tTcLa43e30VyT/9rnWpjLGX2dKvYz69RxEpD7+h//aH0bBJC8KeL5JT0A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KLBXxAAAAN0AAAAPAAAAAAAAAAAA&#10;AAAAAKECAABkcnMvZG93bnJldi54bWxQSwUGAAAAAAQABAD5AAAAkgMAAAAA&#10;" strokecolor="#4a7ebb"/>
                <v:shape id="Gerade Verbindung mit Pfeil 2067" o:spid="_x0000_s1100" type="#_x0000_t32" style="position:absolute;left:30329;top:28971;width:1339;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BJEMQAAADdAAAADwAAAGRycy9kb3ducmV2LnhtbESPQYvCMBSE78L+h/AEb5qqoG41yiqs&#10;9uJBtxdvj+bZFpuX0GS1++83guBxmJlvmNWmM424U+trywrGowQEcWF1zaWC/Od7uADhA7LGxjIp&#10;+CMPm/VHb4Wptg8+0f0cShEh7FNUUIXgUil9UZFBP7KOOHpX2xoMUbal1C0+Itw0cpIkM2mw5rhQ&#10;oaNdRcXt/GsUOHvNtmG8L496fzlkp2n+aVyu1KDffS1BBOrCO/xqZ1rBJJnN4fkmPgG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4EkQxAAAAN0AAAAPAAAAAAAAAAAA&#10;AAAAAKECAABkcnMvZG93bnJldi54bWxQSwUGAAAAAAQABAD5AAAAkgMAAAAA&#10;" strokecolor="#4a7ebb">
                  <v:stroke endarrow="block"/>
                </v:shape>
              </v:group>
            </w:pict>
          </mc:Fallback>
        </mc:AlternateContent>
      </w: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BC2107">
      <w:pPr>
        <w:pStyle w:val="AufgabeEbene1"/>
      </w:pPr>
      <w:r>
        <w:t>Berechnen Sie die Formate für die einzelnen Zuschnitte. Geben Sie die Formate in Breite x Höhe an.</w:t>
      </w:r>
    </w:p>
    <w:p w:rsidR="00285781" w:rsidRDefault="00285781" w:rsidP="0028578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85781" w:rsidRPr="00895040" w:rsidTr="00285781">
        <w:trPr>
          <w:trHeight w:val="523"/>
        </w:trPr>
        <w:tc>
          <w:tcPr>
            <w:tcW w:w="3119" w:type="dxa"/>
            <w:tcBorders>
              <w:left w:val="single" w:sz="4" w:space="0" w:color="auto"/>
              <w:bottom w:val="single" w:sz="4" w:space="0" w:color="auto"/>
              <w:right w:val="single" w:sz="4" w:space="0" w:color="auto"/>
            </w:tcBorders>
            <w:shd w:val="clear" w:color="auto" w:fill="D9D9D9"/>
            <w:hideMark/>
          </w:tcPr>
          <w:p w:rsidR="00285781" w:rsidRPr="00895040" w:rsidRDefault="00285781" w:rsidP="00285781">
            <w:pPr>
              <w:spacing w:before="40" w:after="60" w:line="160" w:lineRule="exact"/>
              <w:rPr>
                <w:color w:val="000000"/>
                <w:sz w:val="12"/>
              </w:rPr>
            </w:pPr>
            <w:r w:rsidRPr="00895040">
              <w:rPr>
                <w:sz w:val="12"/>
              </w:rPr>
              <w:lastRenderedPageBreak/>
              <w:br w:type="page"/>
              <w:t>Lernfeld</w:t>
            </w:r>
          </w:p>
          <w:p w:rsidR="00285781" w:rsidRPr="00895040" w:rsidRDefault="00285781" w:rsidP="00285781">
            <w:pPr>
              <w:rPr>
                <w:b/>
              </w:rPr>
            </w:pPr>
            <w:r>
              <w:rPr>
                <w:b/>
              </w:rPr>
              <w:t>LF 3</w:t>
            </w:r>
          </w:p>
        </w:tc>
        <w:tc>
          <w:tcPr>
            <w:tcW w:w="4229" w:type="dxa"/>
            <w:tcBorders>
              <w:left w:val="single" w:sz="4" w:space="0" w:color="auto"/>
              <w:bottom w:val="single" w:sz="4" w:space="0" w:color="auto"/>
              <w:right w:val="single" w:sz="4" w:space="0" w:color="auto"/>
            </w:tcBorders>
            <w:shd w:val="clear" w:color="auto" w:fill="D9D9D9"/>
            <w:hideMark/>
          </w:tcPr>
          <w:p w:rsidR="00285781" w:rsidRPr="00895040" w:rsidRDefault="00285781" w:rsidP="00285781">
            <w:pPr>
              <w:spacing w:before="40" w:after="60" w:line="160" w:lineRule="exact"/>
              <w:rPr>
                <w:color w:val="000000"/>
                <w:sz w:val="12"/>
              </w:rPr>
            </w:pPr>
            <w:r w:rsidRPr="00895040">
              <w:rPr>
                <w:sz w:val="12"/>
              </w:rPr>
              <w:t>Titel</w:t>
            </w:r>
          </w:p>
          <w:p w:rsidR="00285781" w:rsidRPr="00895040" w:rsidRDefault="00285781" w:rsidP="00285781">
            <w:pPr>
              <w:rPr>
                <w:b/>
              </w:rPr>
            </w:pPr>
            <w:r>
              <w:rPr>
                <w:b/>
              </w:rPr>
              <w:t>Werkstoffe unterscheiden und einsetzen</w:t>
            </w:r>
          </w:p>
        </w:tc>
        <w:tc>
          <w:tcPr>
            <w:tcW w:w="188" w:type="dxa"/>
            <w:vMerge w:val="restart"/>
            <w:tcBorders>
              <w:top w:val="nil"/>
              <w:left w:val="single" w:sz="4" w:space="0" w:color="auto"/>
              <w:bottom w:val="nil"/>
              <w:right w:val="single" w:sz="4" w:space="0" w:color="auto"/>
            </w:tcBorders>
            <w:shd w:val="clear" w:color="auto" w:fill="FFFFFF"/>
          </w:tcPr>
          <w:p w:rsidR="00285781" w:rsidRPr="00895040" w:rsidRDefault="00285781" w:rsidP="0028578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F0ECC" w:rsidRDefault="006F0ECC" w:rsidP="006F0ECC">
            <w:pPr>
              <w:pStyle w:val="TabelleKopfmitte"/>
            </w:pPr>
            <w:r>
              <w:t>Drucktechnik</w:t>
            </w:r>
          </w:p>
          <w:p w:rsidR="00285781" w:rsidRPr="006F0ECC" w:rsidRDefault="00443964" w:rsidP="006F0ECC">
            <w:pPr>
              <w:jc w:val="center"/>
              <w:rPr>
                <w:rFonts w:eastAsia="Calibri" w:cs="Times New Roman"/>
                <w:b/>
                <w:lang w:eastAsia="de-DE"/>
              </w:rPr>
            </w:pPr>
            <w:r>
              <w:rPr>
                <w:b/>
              </w:rPr>
              <w:t>DR0</w:t>
            </w:r>
            <w:r w:rsidR="006F0ECC" w:rsidRPr="006F0ECC">
              <w:rPr>
                <w:b/>
              </w:rPr>
              <w:t>3.01.02</w:t>
            </w:r>
          </w:p>
        </w:tc>
      </w:tr>
      <w:tr w:rsidR="00285781" w:rsidRPr="00895040" w:rsidTr="00285781">
        <w:tc>
          <w:tcPr>
            <w:tcW w:w="7348" w:type="dxa"/>
            <w:gridSpan w:val="2"/>
            <w:tcBorders>
              <w:left w:val="single" w:sz="4" w:space="0" w:color="auto"/>
              <w:bottom w:val="single" w:sz="4" w:space="0" w:color="auto"/>
              <w:right w:val="single" w:sz="4" w:space="0" w:color="auto"/>
            </w:tcBorders>
            <w:hideMark/>
          </w:tcPr>
          <w:p w:rsidR="00285781" w:rsidRPr="00895040" w:rsidRDefault="00285781" w:rsidP="00285781">
            <w:pPr>
              <w:spacing w:before="40" w:after="60" w:line="160" w:lineRule="exact"/>
              <w:rPr>
                <w:sz w:val="12"/>
              </w:rPr>
            </w:pPr>
            <w:r w:rsidRPr="00895040">
              <w:rPr>
                <w:sz w:val="12"/>
              </w:rPr>
              <w:t>Kompetenzbereiche:</w:t>
            </w:r>
          </w:p>
          <w:p w:rsidR="00285781" w:rsidRPr="003F54B3" w:rsidRDefault="00285781" w:rsidP="00285781">
            <w:pPr>
              <w:ind w:left="227" w:hanging="170"/>
              <w:rPr>
                <w:sz w:val="16"/>
              </w:rPr>
            </w:pPr>
            <w:r w:rsidRPr="003F54B3">
              <w:rPr>
                <w:sz w:val="16"/>
              </w:rPr>
              <w:t>Ich kann Kundenmuster unter Verwendung geeigneter Werkstoffe herstellen.</w:t>
            </w:r>
          </w:p>
          <w:p w:rsidR="00285781" w:rsidRPr="00895040" w:rsidRDefault="00285781" w:rsidP="006F0ECC">
            <w:pPr>
              <w:ind w:left="227" w:hanging="170"/>
              <w:rPr>
                <w:sz w:val="16"/>
              </w:rPr>
            </w:pPr>
            <w:r w:rsidRPr="003F54B3">
              <w:rPr>
                <w:sz w:val="16"/>
              </w:rPr>
              <w:t>Ich kann die richtigen Werkzeuge für verschiedene Ve</w:t>
            </w:r>
            <w:r w:rsidR="006F0ECC">
              <w:rPr>
                <w:sz w:val="16"/>
              </w:rPr>
              <w:t>rarbeitungstechniken auswählen.</w:t>
            </w:r>
          </w:p>
        </w:tc>
        <w:tc>
          <w:tcPr>
            <w:tcW w:w="188" w:type="dxa"/>
            <w:vMerge/>
            <w:tcBorders>
              <w:left w:val="single" w:sz="4" w:space="0" w:color="auto"/>
              <w:bottom w:val="nil"/>
              <w:right w:val="nil"/>
            </w:tcBorders>
            <w:vAlign w:val="center"/>
            <w:hideMark/>
          </w:tcPr>
          <w:p w:rsidR="00285781" w:rsidRPr="00895040" w:rsidRDefault="00285781" w:rsidP="0028578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85781" w:rsidRPr="00895040" w:rsidTr="00285781">
              <w:trPr>
                <w:trHeight w:val="284"/>
              </w:trPr>
              <w:tc>
                <w:tcPr>
                  <w:tcW w:w="2090" w:type="dxa"/>
                  <w:shd w:val="clear" w:color="auto" w:fill="D9D9D9" w:themeFill="background1" w:themeFillShade="D9"/>
                </w:tcPr>
                <w:p w:rsidR="00285781" w:rsidRPr="00895040" w:rsidRDefault="00285781" w:rsidP="00285781">
                  <w:pPr>
                    <w:jc w:val="center"/>
                    <w:rPr>
                      <w:rFonts w:eastAsia="Times New Roman" w:cs="Times New Roman"/>
                      <w:b/>
                    </w:rPr>
                  </w:pPr>
                  <w:r w:rsidRPr="00895040">
                    <w:rPr>
                      <w:rFonts w:eastAsia="Times New Roman" w:cs="Times New Roman"/>
                      <w:b/>
                    </w:rPr>
                    <w:t>Lösung</w:t>
                  </w:r>
                </w:p>
              </w:tc>
            </w:tr>
          </w:tbl>
          <w:p w:rsidR="00285781" w:rsidRPr="00895040" w:rsidRDefault="00285781" w:rsidP="00285781"/>
        </w:tc>
      </w:tr>
    </w:tbl>
    <w:p w:rsidR="00285781" w:rsidRDefault="0085594F" w:rsidP="00285781">
      <w:pPr>
        <w:pStyle w:val="Abstandszeile"/>
      </w:pPr>
      <w:r w:rsidRPr="00AA18D1">
        <w:rPr>
          <w:noProof/>
        </w:rPr>
        <w:drawing>
          <wp:anchor distT="0" distB="0" distL="114300" distR="114300" simplePos="0" relativeHeight="251888640" behindDoc="0" locked="0" layoutInCell="1" allowOverlap="1" wp14:anchorId="0DD189A2" wp14:editId="3A99C2ED">
            <wp:simplePos x="0" y="0"/>
            <wp:positionH relativeFrom="column">
              <wp:posOffset>5177715</wp:posOffset>
            </wp:positionH>
            <wp:positionV relativeFrom="paragraph">
              <wp:posOffset>86781</wp:posOffset>
            </wp:positionV>
            <wp:extent cx="323850" cy="323850"/>
            <wp:effectExtent l="0" t="0" r="0" b="0"/>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87936" behindDoc="0" locked="0" layoutInCell="0" allowOverlap="1" wp14:anchorId="37D7C4FB" wp14:editId="6BACA494">
            <wp:simplePos x="0" y="0"/>
            <wp:positionH relativeFrom="rightMargin">
              <wp:posOffset>107950</wp:posOffset>
            </wp:positionH>
            <wp:positionV relativeFrom="paragraph">
              <wp:posOffset>86360</wp:posOffset>
            </wp:positionV>
            <wp:extent cx="323850" cy="323850"/>
            <wp:effectExtent l="0" t="0" r="0" b="0"/>
            <wp:wrapNone/>
            <wp:docPr id="215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5781" w:rsidRDefault="00285781" w:rsidP="008F1F5C">
      <w:pPr>
        <w:pStyle w:val="AufgabeEbene1"/>
        <w:numPr>
          <w:ilvl w:val="0"/>
          <w:numId w:val="31"/>
        </w:numPr>
      </w:pPr>
      <w:r w:rsidRPr="00BC2107">
        <w:t>Tragen</w:t>
      </w:r>
      <w:r>
        <w:t xml:space="preserve"> Sie die richtige Nummerierung in die Skizze ein.</w:t>
      </w:r>
    </w:p>
    <w:p w:rsidR="00285781" w:rsidRDefault="00285781" w:rsidP="00285781">
      <w:pPr>
        <w:pStyle w:val="Abstandszeile"/>
      </w:pPr>
    </w:p>
    <w:p w:rsidR="00285781" w:rsidRDefault="00285781" w:rsidP="008F1F5C">
      <w:pPr>
        <w:pStyle w:val="Textkrpernrauen"/>
        <w:numPr>
          <w:ilvl w:val="0"/>
          <w:numId w:val="17"/>
        </w:numPr>
      </w:pPr>
      <w:r>
        <w:t>Titelseite</w:t>
      </w:r>
    </w:p>
    <w:p w:rsidR="00285781" w:rsidRDefault="00285781" w:rsidP="008F1F5C">
      <w:pPr>
        <w:pStyle w:val="Textkrpernrauen"/>
        <w:numPr>
          <w:ilvl w:val="0"/>
          <w:numId w:val="17"/>
        </w:numPr>
      </w:pPr>
      <w:r>
        <w:t>Rückseite</w:t>
      </w:r>
    </w:p>
    <w:p w:rsidR="00285781" w:rsidRDefault="00285781" w:rsidP="008F1F5C">
      <w:pPr>
        <w:pStyle w:val="Textkrpernrauen"/>
        <w:numPr>
          <w:ilvl w:val="0"/>
          <w:numId w:val="17"/>
        </w:numPr>
      </w:pPr>
      <w:r>
        <w:t>Lasche an der Rückseite</w:t>
      </w:r>
    </w:p>
    <w:p w:rsidR="00285781" w:rsidRDefault="00285781" w:rsidP="008F1F5C">
      <w:pPr>
        <w:pStyle w:val="Textkrpernrauen"/>
        <w:numPr>
          <w:ilvl w:val="0"/>
          <w:numId w:val="17"/>
        </w:numPr>
      </w:pPr>
      <w:r>
        <w:t>Lasche am Kopf</w:t>
      </w:r>
    </w:p>
    <w:p w:rsidR="00285781" w:rsidRDefault="00285781" w:rsidP="008F1F5C">
      <w:pPr>
        <w:pStyle w:val="Textkrpernrauen"/>
        <w:numPr>
          <w:ilvl w:val="0"/>
          <w:numId w:val="17"/>
        </w:numPr>
      </w:pPr>
      <w:r>
        <w:t>Lasche am Fuß</w:t>
      </w:r>
    </w:p>
    <w:p w:rsidR="00285781" w:rsidRDefault="00285781" w:rsidP="008F1F5C">
      <w:pPr>
        <w:pStyle w:val="Textkrpernrauen"/>
        <w:numPr>
          <w:ilvl w:val="0"/>
          <w:numId w:val="17"/>
        </w:numPr>
      </w:pPr>
      <w:r>
        <w:t>Klebestreifen</w:t>
      </w:r>
    </w:p>
    <w:p w:rsidR="00285781" w:rsidRDefault="00285781" w:rsidP="008F1F5C">
      <w:pPr>
        <w:pStyle w:val="Textkrpernrauen"/>
        <w:numPr>
          <w:ilvl w:val="0"/>
          <w:numId w:val="17"/>
        </w:numPr>
      </w:pPr>
      <w:r>
        <w:t>Füllhöhe</w:t>
      </w:r>
    </w:p>
    <w:p w:rsidR="00285781" w:rsidRDefault="00285781" w:rsidP="008F1F5C">
      <w:pPr>
        <w:pStyle w:val="Textkrpernrauen"/>
        <w:numPr>
          <w:ilvl w:val="0"/>
          <w:numId w:val="17"/>
        </w:numPr>
      </w:pPr>
      <w:r>
        <w:t>Sichtfenster</w:t>
      </w:r>
    </w:p>
    <w:p w:rsidR="00285781" w:rsidRDefault="00285781" w:rsidP="008F1F5C">
      <w:pPr>
        <w:pStyle w:val="Textkrpernrauen"/>
        <w:numPr>
          <w:ilvl w:val="0"/>
          <w:numId w:val="17"/>
        </w:numPr>
      </w:pPr>
      <w:proofErr w:type="spellStart"/>
      <w:r>
        <w:t>Rilllinie</w:t>
      </w:r>
      <w:proofErr w:type="spellEnd"/>
    </w:p>
    <w:p w:rsidR="00285781" w:rsidRDefault="00285781" w:rsidP="00285781">
      <w:pPr>
        <w:pStyle w:val="Textkrpernrauen"/>
        <w:numPr>
          <w:ilvl w:val="0"/>
          <w:numId w:val="0"/>
        </w:numPr>
        <w:ind w:left="360"/>
      </w:pPr>
      <w:r>
        <w:t>10</w:t>
      </w:r>
      <w:r>
        <w:tab/>
        <w:t>aufgesetzte Ecke</w:t>
      </w:r>
    </w:p>
    <w:p w:rsidR="00BC2107" w:rsidRDefault="00285781" w:rsidP="00285781">
      <w:pPr>
        <w:pStyle w:val="MaginaliegrauIcon"/>
        <w:framePr w:wrap="around" w:y="229"/>
      </w:pPr>
      <w:r>
        <w:t xml:space="preserve">Draufsicht: </w:t>
      </w:r>
    </w:p>
    <w:p w:rsidR="00285781" w:rsidRDefault="00285781" w:rsidP="00285781">
      <w:pPr>
        <w:pStyle w:val="MaginaliegrauIcon"/>
        <w:framePr w:wrap="around" w:y="229"/>
      </w:pPr>
      <w:r>
        <w:t>Einzelteile der Mappe</w:t>
      </w:r>
    </w:p>
    <w:p w:rsidR="00285781" w:rsidRDefault="00285781" w:rsidP="00285781">
      <w:pPr>
        <w:pStyle w:val="TextkrpernrauenText"/>
        <w:ind w:left="0"/>
      </w:pPr>
    </w:p>
    <w:p w:rsidR="00285781" w:rsidRDefault="00285781" w:rsidP="00285781">
      <w:pPr>
        <w:pStyle w:val="TextkrpernrauenText"/>
        <w:ind w:left="0"/>
      </w:pPr>
      <w:r>
        <w:rPr>
          <w:noProof/>
          <w:lang w:eastAsia="de-DE"/>
        </w:rPr>
        <mc:AlternateContent>
          <mc:Choice Requires="wpg">
            <w:drawing>
              <wp:anchor distT="0" distB="0" distL="114300" distR="114300" simplePos="0" relativeHeight="251686912" behindDoc="0" locked="0" layoutInCell="1" allowOverlap="1" wp14:anchorId="5932A1F9" wp14:editId="067CAFFE">
                <wp:simplePos x="0" y="0"/>
                <wp:positionH relativeFrom="column">
                  <wp:posOffset>-7290</wp:posOffset>
                </wp:positionH>
                <wp:positionV relativeFrom="paragraph">
                  <wp:posOffset>159850</wp:posOffset>
                </wp:positionV>
                <wp:extent cx="5508000" cy="3188235"/>
                <wp:effectExtent l="0" t="0" r="16510" b="31750"/>
                <wp:wrapNone/>
                <wp:docPr id="2068" name="Gruppieren 2068"/>
                <wp:cNvGraphicFramePr/>
                <a:graphic xmlns:a="http://schemas.openxmlformats.org/drawingml/2006/main">
                  <a:graphicData uri="http://schemas.microsoft.com/office/word/2010/wordprocessingGroup">
                    <wpg:wgp>
                      <wpg:cNvGrpSpPr/>
                      <wpg:grpSpPr>
                        <a:xfrm>
                          <a:off x="0" y="0"/>
                          <a:ext cx="5508000" cy="3188235"/>
                          <a:chOff x="0" y="0"/>
                          <a:chExt cx="5508000" cy="3188235"/>
                        </a:xfrm>
                      </wpg:grpSpPr>
                      <wpg:grpSp>
                        <wpg:cNvPr id="2069" name="Gruppieren 2069"/>
                        <wpg:cNvGrpSpPr/>
                        <wpg:grpSpPr>
                          <a:xfrm>
                            <a:off x="0" y="0"/>
                            <a:ext cx="5508000" cy="2693670"/>
                            <a:chOff x="0" y="0"/>
                            <a:chExt cx="4348696" cy="2127139"/>
                          </a:xfrm>
                        </wpg:grpSpPr>
                        <wpg:grpSp>
                          <wpg:cNvPr id="2070" name="Gruppieren 2070"/>
                          <wpg:cNvGrpSpPr/>
                          <wpg:grpSpPr>
                            <a:xfrm>
                              <a:off x="268357" y="675861"/>
                              <a:ext cx="3395995" cy="1451278"/>
                              <a:chOff x="0" y="0"/>
                              <a:chExt cx="3467481" cy="1482631"/>
                            </a:xfrm>
                          </wpg:grpSpPr>
                          <wpg:grpSp>
                            <wpg:cNvPr id="2071" name="Gruppieren 2071"/>
                            <wpg:cNvGrpSpPr/>
                            <wpg:grpSpPr>
                              <a:xfrm>
                                <a:off x="0" y="0"/>
                                <a:ext cx="2300026" cy="1482631"/>
                                <a:chOff x="0" y="0"/>
                                <a:chExt cx="2300026" cy="1482631"/>
                              </a:xfrm>
                            </wpg:grpSpPr>
                            <wps:wsp>
                              <wps:cNvPr id="2072" name="Rechteck 1"/>
                              <wps:cNvSpPr/>
                              <wps:spPr>
                                <a:xfrm>
                                  <a:off x="0" y="0"/>
                                  <a:ext cx="2300026" cy="1480991"/>
                                </a:xfrm>
                                <a:custGeom>
                                  <a:avLst/>
                                  <a:gdLst>
                                    <a:gd name="connsiteX0" fmla="*/ 0 w 2286000"/>
                                    <a:gd name="connsiteY0" fmla="*/ 0 h 1480185"/>
                                    <a:gd name="connsiteX1" fmla="*/ 2286000 w 2286000"/>
                                    <a:gd name="connsiteY1" fmla="*/ 0 h 1480185"/>
                                    <a:gd name="connsiteX2" fmla="*/ 2286000 w 2286000"/>
                                    <a:gd name="connsiteY2" fmla="*/ 1480185 h 1480185"/>
                                    <a:gd name="connsiteX3" fmla="*/ 0 w 2286000"/>
                                    <a:gd name="connsiteY3" fmla="*/ 1480185 h 1480185"/>
                                    <a:gd name="connsiteX4" fmla="*/ 0 w 2286000"/>
                                    <a:gd name="connsiteY4" fmla="*/ 0 h 1480185"/>
                                    <a:gd name="connsiteX0" fmla="*/ 0 w 2297220"/>
                                    <a:gd name="connsiteY0" fmla="*/ 0 h 1480185"/>
                                    <a:gd name="connsiteX1" fmla="*/ 2297220 w 2297220"/>
                                    <a:gd name="connsiteY1" fmla="*/ 5610 h 1480185"/>
                                    <a:gd name="connsiteX2" fmla="*/ 2286000 w 2297220"/>
                                    <a:gd name="connsiteY2" fmla="*/ 1480185 h 1480185"/>
                                    <a:gd name="connsiteX3" fmla="*/ 0 w 2297220"/>
                                    <a:gd name="connsiteY3" fmla="*/ 1480185 h 1480185"/>
                                    <a:gd name="connsiteX4" fmla="*/ 0 w 2297220"/>
                                    <a:gd name="connsiteY4" fmla="*/ 0 h 1480185"/>
                                    <a:gd name="connsiteX0" fmla="*/ 0 w 2297220"/>
                                    <a:gd name="connsiteY0" fmla="*/ 0 h 1480185"/>
                                    <a:gd name="connsiteX1" fmla="*/ 1921362 w 2297220"/>
                                    <a:gd name="connsiteY1" fmla="*/ 2805 h 1480185"/>
                                    <a:gd name="connsiteX2" fmla="*/ 2297220 w 2297220"/>
                                    <a:gd name="connsiteY2" fmla="*/ 5610 h 1480185"/>
                                    <a:gd name="connsiteX3" fmla="*/ 2286000 w 2297220"/>
                                    <a:gd name="connsiteY3" fmla="*/ 1480185 h 1480185"/>
                                    <a:gd name="connsiteX4" fmla="*/ 0 w 2297220"/>
                                    <a:gd name="connsiteY4" fmla="*/ 1480185 h 1480185"/>
                                    <a:gd name="connsiteX5" fmla="*/ 0 w 2297220"/>
                                    <a:gd name="connsiteY5" fmla="*/ 0 h 1480185"/>
                                    <a:gd name="connsiteX0" fmla="*/ 0 w 2300026"/>
                                    <a:gd name="connsiteY0" fmla="*/ 0 h 1480185"/>
                                    <a:gd name="connsiteX1" fmla="*/ 1921362 w 2300026"/>
                                    <a:gd name="connsiteY1" fmla="*/ 2805 h 1480185"/>
                                    <a:gd name="connsiteX2" fmla="*/ 2300026 w 2300026"/>
                                    <a:gd name="connsiteY2" fmla="*/ 126221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185"/>
                                    <a:gd name="connsiteX1" fmla="*/ 1921362 w 2300026"/>
                                    <a:gd name="connsiteY1" fmla="*/ 2805 h 1480185"/>
                                    <a:gd name="connsiteX2" fmla="*/ 2300026 w 2300026"/>
                                    <a:gd name="connsiteY2" fmla="*/ 75732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991"/>
                                    <a:gd name="connsiteX1" fmla="*/ 1921362 w 2300026"/>
                                    <a:gd name="connsiteY1" fmla="*/ 2805 h 1480991"/>
                                    <a:gd name="connsiteX2" fmla="*/ 2300026 w 2300026"/>
                                    <a:gd name="connsiteY2" fmla="*/ 75732 h 1480991"/>
                                    <a:gd name="connsiteX3" fmla="*/ 2286000 w 2300026"/>
                                    <a:gd name="connsiteY3" fmla="*/ 1480185 h 1480991"/>
                                    <a:gd name="connsiteX4" fmla="*/ 1921362 w 2300026"/>
                                    <a:gd name="connsiteY4" fmla="*/ 1480991 h 1480991"/>
                                    <a:gd name="connsiteX5" fmla="*/ 0 w 2300026"/>
                                    <a:gd name="connsiteY5" fmla="*/ 1480185 h 1480991"/>
                                    <a:gd name="connsiteX6" fmla="*/ 0 w 2300026"/>
                                    <a:gd name="connsiteY6" fmla="*/ 0 h 1480991"/>
                                    <a:gd name="connsiteX0" fmla="*/ 0 w 2300026"/>
                                    <a:gd name="connsiteY0" fmla="*/ 0 h 1480991"/>
                                    <a:gd name="connsiteX1" fmla="*/ 1921362 w 2300026"/>
                                    <a:gd name="connsiteY1" fmla="*/ 2805 h 1480991"/>
                                    <a:gd name="connsiteX2" fmla="*/ 2300026 w 2300026"/>
                                    <a:gd name="connsiteY2" fmla="*/ 75732 h 1480991"/>
                                    <a:gd name="connsiteX3" fmla="*/ 2291610 w 2300026"/>
                                    <a:gd name="connsiteY3" fmla="*/ 1387612 h 1480991"/>
                                    <a:gd name="connsiteX4" fmla="*/ 1921362 w 2300026"/>
                                    <a:gd name="connsiteY4" fmla="*/ 1480991 h 1480991"/>
                                    <a:gd name="connsiteX5" fmla="*/ 0 w 2300026"/>
                                    <a:gd name="connsiteY5" fmla="*/ 1480185 h 1480991"/>
                                    <a:gd name="connsiteX6" fmla="*/ 0 w 2300026"/>
                                    <a:gd name="connsiteY6" fmla="*/ 0 h 14809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300026" h="1480991">
                                      <a:moveTo>
                                        <a:pt x="0" y="0"/>
                                      </a:moveTo>
                                      <a:lnTo>
                                        <a:pt x="1921362" y="2805"/>
                                      </a:lnTo>
                                      <a:lnTo>
                                        <a:pt x="2300026" y="75732"/>
                                      </a:lnTo>
                                      <a:cubicBezTo>
                                        <a:pt x="2297221" y="513025"/>
                                        <a:pt x="2294415" y="950319"/>
                                        <a:pt x="2291610" y="1387612"/>
                                      </a:cubicBezTo>
                                      <a:lnTo>
                                        <a:pt x="1921362" y="1480991"/>
                                      </a:lnTo>
                                      <a:lnTo>
                                        <a:pt x="0" y="1480185"/>
                                      </a:lnTo>
                                      <a:lnTo>
                                        <a:pt x="0" y="0"/>
                                      </a:ln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3" name="Abgerundetes Rechteck 2073"/>
                              <wps:cNvSpPr/>
                              <wps:spPr>
                                <a:xfrm>
                                  <a:off x="233635" y="229607"/>
                                  <a:ext cx="523240" cy="32258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4" name="Gerader Verbinder 13"/>
                              <wps:cNvCnPr/>
                              <wps:spPr>
                                <a:xfrm>
                                  <a:off x="962739" y="4028"/>
                                  <a:ext cx="0" cy="1474575"/>
                                </a:xfrm>
                                <a:prstGeom prst="line">
                                  <a:avLst/>
                                </a:prstGeom>
                                <a:noFill/>
                                <a:ln w="9525" cap="flat" cmpd="sng" algn="ctr">
                                  <a:solidFill>
                                    <a:sysClr val="windowText" lastClr="000000"/>
                                  </a:solidFill>
                                  <a:prstDash val="dash"/>
                                </a:ln>
                                <a:effectLst/>
                              </wps:spPr>
                              <wps:bodyPr/>
                            </wps:wsp>
                            <wps:wsp>
                              <wps:cNvPr id="2075" name="Gerader Verbinder 14"/>
                              <wps:cNvCnPr/>
                              <wps:spPr>
                                <a:xfrm>
                                  <a:off x="1019133" y="0"/>
                                  <a:ext cx="0" cy="1474575"/>
                                </a:xfrm>
                                <a:prstGeom prst="line">
                                  <a:avLst/>
                                </a:prstGeom>
                                <a:noFill/>
                                <a:ln w="9525" cap="flat" cmpd="sng" algn="ctr">
                                  <a:solidFill>
                                    <a:sysClr val="windowText" lastClr="000000"/>
                                  </a:solidFill>
                                  <a:prstDash val="dash"/>
                                </a:ln>
                                <a:effectLst/>
                              </wps:spPr>
                              <wps:bodyPr/>
                            </wps:wsp>
                            <wps:wsp>
                              <wps:cNvPr id="2076" name="Gerader Verbinder 15"/>
                              <wps:cNvCnPr/>
                              <wps:spPr>
                                <a:xfrm>
                                  <a:off x="1921449" y="8056"/>
                                  <a:ext cx="0" cy="1474575"/>
                                </a:xfrm>
                                <a:prstGeom prst="line">
                                  <a:avLst/>
                                </a:prstGeom>
                                <a:noFill/>
                                <a:ln w="9525" cap="flat" cmpd="sng" algn="ctr">
                                  <a:solidFill>
                                    <a:sysClr val="windowText" lastClr="000000"/>
                                  </a:solidFill>
                                  <a:prstDash val="dash"/>
                                </a:ln>
                                <a:effectLst/>
                              </wps:spPr>
                              <wps:bodyPr/>
                            </wps:wsp>
                            <wps:wsp>
                              <wps:cNvPr id="2077" name="Gerader Verbinder 16"/>
                              <wps:cNvCnPr/>
                              <wps:spPr>
                                <a:xfrm>
                                  <a:off x="1869082" y="8056"/>
                                  <a:ext cx="0" cy="1474575"/>
                                </a:xfrm>
                                <a:prstGeom prst="line">
                                  <a:avLst/>
                                </a:prstGeom>
                                <a:noFill/>
                                <a:ln w="9525" cap="flat" cmpd="sng" algn="ctr">
                                  <a:solidFill>
                                    <a:sysClr val="windowText" lastClr="000000"/>
                                  </a:solidFill>
                                  <a:prstDash val="dash"/>
                                </a:ln>
                                <a:effectLst/>
                              </wps:spPr>
                              <wps:bodyPr/>
                            </wps:wsp>
                          </wpg:grpSp>
                          <wpg:grpSp>
                            <wpg:cNvPr id="2078" name="Gruppieren 2078"/>
                            <wpg:cNvGrpSpPr/>
                            <wpg:grpSpPr>
                              <a:xfrm>
                                <a:off x="2586101" y="16113"/>
                                <a:ext cx="881380" cy="1420495"/>
                                <a:chOff x="0" y="0"/>
                                <a:chExt cx="881473" cy="1420586"/>
                              </a:xfrm>
                            </wpg:grpSpPr>
                            <wps:wsp>
                              <wps:cNvPr id="2079" name="Rechtwinkliges Dreieck 2079"/>
                              <wps:cNvSpPr/>
                              <wps:spPr>
                                <a:xfrm>
                                  <a:off x="376813" y="10049"/>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0" name="Rechtwinkliges Dreieck 2080"/>
                              <wps:cNvSpPr/>
                              <wps:spPr>
                                <a:xfrm rot="10800000">
                                  <a:off x="502418" y="0"/>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1" name="Rechtwinkliges Dreieck 2081"/>
                              <wps:cNvSpPr/>
                              <wps:spPr>
                                <a:xfrm rot="16200000">
                                  <a:off x="155750" y="10049"/>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2" name="Rechtwinkliges Dreieck 2082"/>
                              <wps:cNvSpPr/>
                              <wps:spPr>
                                <a:xfrm rot="5400000">
                                  <a:off x="85411" y="5024"/>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083" name="Gruppieren 2083"/>
                              <wpg:cNvGrpSpPr/>
                              <wpg:grpSpPr>
                                <a:xfrm>
                                  <a:off x="0" y="849086"/>
                                  <a:ext cx="876449" cy="571500"/>
                                  <a:chOff x="0" y="0"/>
                                  <a:chExt cx="876449" cy="571500"/>
                                </a:xfrm>
                              </wpg:grpSpPr>
                              <wps:wsp>
                                <wps:cNvPr id="2084"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5" name="Gerader Verbinder 24"/>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2086" name="Gerader Verbinder 25"/>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cNvPr id="2087" name="Gruppieren 2087"/>
                              <wpg:cNvGrpSpPr/>
                              <wpg:grpSpPr>
                                <a:xfrm rot="10800000">
                                  <a:off x="5024" y="221064"/>
                                  <a:ext cx="876449" cy="571500"/>
                                  <a:chOff x="0" y="0"/>
                                  <a:chExt cx="876449" cy="571500"/>
                                </a:xfrm>
                              </wpg:grpSpPr>
                              <wps:wsp>
                                <wps:cNvPr id="2088"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9" name="Gerader Verbinder 28"/>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2090" name="Gerader Verbinder 29"/>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grpSp>
                        <wps:wsp>
                          <wps:cNvPr id="2091" name="Gerade Verbindung mit Pfeil 2091"/>
                          <wps:cNvCnPr/>
                          <wps:spPr>
                            <a:xfrm>
                              <a:off x="119270" y="278296"/>
                              <a:ext cx="316058" cy="602833"/>
                            </a:xfrm>
                            <a:prstGeom prst="straightConnector1">
                              <a:avLst/>
                            </a:prstGeom>
                            <a:noFill/>
                            <a:ln w="9525" cap="flat" cmpd="sng" algn="ctr">
                              <a:solidFill>
                                <a:sysClr val="windowText" lastClr="000000"/>
                              </a:solidFill>
                              <a:prstDash val="solid"/>
                              <a:tailEnd type="triangle"/>
                            </a:ln>
                            <a:effectLst/>
                          </wps:spPr>
                          <wps:bodyPr/>
                        </wps:wsp>
                        <wps:wsp>
                          <wps:cNvPr id="2092" name="Gerade Verbindung mit Pfeil 2092"/>
                          <wps:cNvCnPr/>
                          <wps:spPr>
                            <a:xfrm>
                              <a:off x="606287" y="278296"/>
                              <a:ext cx="104021" cy="800370"/>
                            </a:xfrm>
                            <a:prstGeom prst="straightConnector1">
                              <a:avLst/>
                            </a:prstGeom>
                            <a:noFill/>
                            <a:ln w="9525" cap="flat" cmpd="sng" algn="ctr">
                              <a:solidFill>
                                <a:sysClr val="windowText" lastClr="000000"/>
                              </a:solidFill>
                              <a:prstDash val="solid"/>
                              <a:tailEnd type="triangle"/>
                            </a:ln>
                            <a:effectLst/>
                          </wps:spPr>
                          <wps:bodyPr/>
                        </wps:wsp>
                        <wps:wsp>
                          <wps:cNvPr id="2093" name="Gerade Verbindung mit Pfeil 2093"/>
                          <wps:cNvCnPr/>
                          <wps:spPr>
                            <a:xfrm>
                              <a:off x="1133061" y="218661"/>
                              <a:ext cx="98387" cy="336444"/>
                            </a:xfrm>
                            <a:prstGeom prst="straightConnector1">
                              <a:avLst/>
                            </a:prstGeom>
                            <a:noFill/>
                            <a:ln w="9525" cap="flat" cmpd="sng" algn="ctr">
                              <a:solidFill>
                                <a:sysClr val="windowText" lastClr="000000"/>
                              </a:solidFill>
                              <a:prstDash val="solid"/>
                              <a:tailEnd type="triangle"/>
                            </a:ln>
                            <a:effectLst/>
                          </wps:spPr>
                          <wps:bodyPr/>
                        </wps:wsp>
                        <wps:wsp>
                          <wps:cNvPr id="2094" name="Gerade Verbindung mit Pfeil 2094"/>
                          <wps:cNvCnPr/>
                          <wps:spPr>
                            <a:xfrm>
                              <a:off x="1600200" y="278296"/>
                              <a:ext cx="80722" cy="800431"/>
                            </a:xfrm>
                            <a:prstGeom prst="straightConnector1">
                              <a:avLst/>
                            </a:prstGeom>
                            <a:noFill/>
                            <a:ln w="9525" cap="flat" cmpd="sng" algn="ctr">
                              <a:solidFill>
                                <a:sysClr val="windowText" lastClr="000000"/>
                              </a:solidFill>
                              <a:prstDash val="solid"/>
                              <a:tailEnd type="triangle"/>
                            </a:ln>
                            <a:effectLst/>
                          </wps:spPr>
                          <wps:bodyPr/>
                        </wps:wsp>
                        <wps:wsp>
                          <wps:cNvPr id="2095" name="Gerade Verbindung mit Pfeil 2095"/>
                          <wps:cNvCnPr/>
                          <wps:spPr>
                            <a:xfrm flipH="1">
                              <a:off x="2425148" y="278296"/>
                              <a:ext cx="477275" cy="892399"/>
                            </a:xfrm>
                            <a:prstGeom prst="straightConnector1">
                              <a:avLst/>
                            </a:prstGeom>
                            <a:noFill/>
                            <a:ln w="9525" cap="flat" cmpd="sng" algn="ctr">
                              <a:solidFill>
                                <a:sysClr val="windowText" lastClr="000000"/>
                              </a:solidFill>
                              <a:prstDash val="solid"/>
                              <a:headEnd type="none"/>
                              <a:tailEnd type="triangle"/>
                            </a:ln>
                            <a:effectLst/>
                          </wps:spPr>
                          <wps:bodyPr/>
                        </wps:wsp>
                        <wps:wsp>
                          <wps:cNvPr id="2096" name="Gerade Verbindung mit Pfeil 2096"/>
                          <wps:cNvCnPr/>
                          <wps:spPr>
                            <a:xfrm flipH="1">
                              <a:off x="2156792" y="258418"/>
                              <a:ext cx="367533" cy="654519"/>
                            </a:xfrm>
                            <a:prstGeom prst="straightConnector1">
                              <a:avLst/>
                            </a:prstGeom>
                            <a:noFill/>
                            <a:ln w="9525" cap="sq" cmpd="sng" algn="ctr">
                              <a:solidFill>
                                <a:sysClr val="windowText" lastClr="000000"/>
                              </a:solidFill>
                              <a:prstDash val="solid"/>
                              <a:bevel/>
                              <a:headEnd type="none"/>
                              <a:tailEnd type="triangle"/>
                            </a:ln>
                            <a:effectLst/>
                          </wps:spPr>
                          <wps:bodyPr/>
                        </wps:wsp>
                        <wps:wsp>
                          <wps:cNvPr id="2097" name="Abgerundetes Rechteck 2097"/>
                          <wps:cNvSpPr/>
                          <wps:spPr>
                            <a:xfrm>
                              <a:off x="0" y="19879"/>
                              <a:ext cx="238638" cy="238570"/>
                            </a:xfrm>
                            <a:prstGeom prst="roundRect">
                              <a:avLst/>
                            </a:prstGeom>
                            <a:no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8" name="Abgerundetes Rechteck 2098"/>
                          <wps:cNvSpPr/>
                          <wps:spPr>
                            <a:xfrm>
                              <a:off x="487018" y="9939"/>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9" name="Abgerundetes Rechteck 2099"/>
                          <wps:cNvSpPr/>
                          <wps:spPr>
                            <a:xfrm>
                              <a:off x="1003853" y="9939"/>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0" name="Abgerundetes Rechteck 2100"/>
                          <wps:cNvSpPr/>
                          <wps:spPr>
                            <a:xfrm>
                              <a:off x="1490870" y="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1" name="Abgerundetes Rechteck 2101"/>
                          <wps:cNvSpPr/>
                          <wps:spPr>
                            <a:xfrm>
                              <a:off x="2395331" y="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2" name="Abgerundetes Rechteck 2102"/>
                          <wps:cNvSpPr/>
                          <wps:spPr>
                            <a:xfrm>
                              <a:off x="2782957" y="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3" name="Gerade Verbindung mit Pfeil 2103"/>
                          <wps:cNvCnPr/>
                          <wps:spPr>
                            <a:xfrm flipH="1">
                              <a:off x="3468757" y="407505"/>
                              <a:ext cx="590530" cy="255995"/>
                            </a:xfrm>
                            <a:prstGeom prst="straightConnector1">
                              <a:avLst/>
                            </a:prstGeom>
                            <a:noFill/>
                            <a:ln w="9525" cap="flat" cmpd="sng" algn="ctr">
                              <a:solidFill>
                                <a:sysClr val="windowText" lastClr="000000"/>
                              </a:solidFill>
                              <a:prstDash val="solid"/>
                              <a:headEnd type="none"/>
                              <a:tailEnd type="triangle"/>
                            </a:ln>
                            <a:effectLst/>
                          </wps:spPr>
                          <wps:bodyPr/>
                        </wps:wsp>
                        <wps:wsp>
                          <wps:cNvPr id="2104" name="Gerade Verbindung mit Pfeil 2104"/>
                          <wps:cNvCnPr/>
                          <wps:spPr>
                            <a:xfrm flipH="1">
                              <a:off x="3329609" y="626165"/>
                              <a:ext cx="736082" cy="513049"/>
                            </a:xfrm>
                            <a:prstGeom prst="straightConnector1">
                              <a:avLst/>
                            </a:prstGeom>
                            <a:noFill/>
                            <a:ln w="9525" cap="flat" cmpd="sng" algn="ctr">
                              <a:solidFill>
                                <a:sysClr val="windowText" lastClr="000000"/>
                              </a:solidFill>
                              <a:prstDash val="solid"/>
                              <a:headEnd type="none"/>
                              <a:tailEnd type="triangle"/>
                            </a:ln>
                            <a:effectLst/>
                          </wps:spPr>
                          <wps:bodyPr/>
                        </wps:wsp>
                        <wps:wsp>
                          <wps:cNvPr id="2105" name="Gerade Verbindung mit Pfeil 2105"/>
                          <wps:cNvCnPr/>
                          <wps:spPr>
                            <a:xfrm flipH="1">
                              <a:off x="3468757" y="924339"/>
                              <a:ext cx="598848" cy="386638"/>
                            </a:xfrm>
                            <a:prstGeom prst="straightConnector1">
                              <a:avLst/>
                            </a:prstGeom>
                            <a:noFill/>
                            <a:ln w="9525" cap="flat" cmpd="sng" algn="ctr">
                              <a:solidFill>
                                <a:sysClr val="windowText" lastClr="000000"/>
                              </a:solidFill>
                              <a:prstDash val="solid"/>
                              <a:headEnd type="none"/>
                              <a:tailEnd type="triangle"/>
                            </a:ln>
                            <a:effectLst/>
                          </wps:spPr>
                          <wps:bodyPr/>
                        </wps:wsp>
                        <wps:wsp>
                          <wps:cNvPr id="2106" name="Gerade Verbindung mit Pfeil 2106"/>
                          <wps:cNvCnPr/>
                          <wps:spPr>
                            <a:xfrm flipH="1" flipV="1">
                              <a:off x="3319670" y="1858618"/>
                              <a:ext cx="740241" cy="110225"/>
                            </a:xfrm>
                            <a:prstGeom prst="straightConnector1">
                              <a:avLst/>
                            </a:prstGeom>
                            <a:noFill/>
                            <a:ln w="9525" cap="flat" cmpd="sng" algn="ctr">
                              <a:solidFill>
                                <a:sysClr val="windowText" lastClr="000000"/>
                              </a:solidFill>
                              <a:prstDash val="solid"/>
                              <a:headEnd type="none"/>
                              <a:tailEnd type="triangle"/>
                            </a:ln>
                            <a:effectLst/>
                          </wps:spPr>
                          <wps:bodyPr/>
                        </wps:wsp>
                        <wpg:grpSp>
                          <wpg:cNvPr id="2107" name="Gruppieren 2107"/>
                          <wpg:cNvGrpSpPr/>
                          <wpg:grpSpPr>
                            <a:xfrm>
                              <a:off x="1083366" y="556592"/>
                              <a:ext cx="302021" cy="131585"/>
                              <a:chOff x="0" y="0"/>
                              <a:chExt cx="198826" cy="86650"/>
                            </a:xfrm>
                          </wpg:grpSpPr>
                          <wps:wsp>
                            <wps:cNvPr id="2108" name="Gerade Verbindung mit Pfeil 2108"/>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2109" name="Gerade Verbindung mit Pfeil 2109"/>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2110" name="Gerader Verbinder 468"/>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2111" name="Gerader Verbinder 469"/>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g:grpSp>
                          <wpg:cNvPr id="2112" name="Gruppieren 2112"/>
                          <wpg:cNvGrpSpPr/>
                          <wpg:grpSpPr>
                            <a:xfrm rot="5400000">
                              <a:off x="3573118" y="1575352"/>
                              <a:ext cx="301934" cy="131623"/>
                              <a:chOff x="0" y="0"/>
                              <a:chExt cx="198826" cy="86650"/>
                            </a:xfrm>
                          </wpg:grpSpPr>
                          <wps:wsp>
                            <wps:cNvPr id="2113" name="Gerade Verbindung mit Pfeil 2113"/>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2114" name="Gerade Verbindung mit Pfeil 2114"/>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2115" name="Gerader Verbinder 474"/>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2116" name="Gerader Verbinder 475"/>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s:wsp>
                          <wps:cNvPr id="2117" name="Gerade Verbindung mit Pfeil 2117"/>
                          <wps:cNvCnPr/>
                          <wps:spPr>
                            <a:xfrm flipH="1" flipV="1">
                              <a:off x="3816626" y="1649896"/>
                              <a:ext cx="245361" cy="69428"/>
                            </a:xfrm>
                            <a:prstGeom prst="straightConnector1">
                              <a:avLst/>
                            </a:prstGeom>
                            <a:noFill/>
                            <a:ln w="9525" cap="flat" cmpd="sng" algn="ctr">
                              <a:solidFill>
                                <a:sysClr val="windowText" lastClr="000000"/>
                              </a:solidFill>
                              <a:prstDash val="solid"/>
                              <a:headEnd type="none"/>
                              <a:tailEnd type="triangle"/>
                            </a:ln>
                            <a:effectLst/>
                          </wps:spPr>
                          <wps:bodyPr/>
                        </wps:wsp>
                        <wps:wsp>
                          <wps:cNvPr id="2118" name="Abgerundetes Rechteck 2118"/>
                          <wps:cNvSpPr/>
                          <wps:spPr>
                            <a:xfrm>
                              <a:off x="4075044" y="268312"/>
                              <a:ext cx="273652"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9" name="Abgerundetes Rechteck 2119"/>
                          <wps:cNvSpPr/>
                          <wps:spPr>
                            <a:xfrm>
                              <a:off x="4075044" y="536713"/>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0" name="Abgerundetes Rechteck 2120"/>
                          <wps:cNvSpPr/>
                          <wps:spPr>
                            <a:xfrm>
                              <a:off x="4084983" y="80507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1" name="Abgerundetes Rechteck 2121"/>
                          <wps:cNvSpPr/>
                          <wps:spPr>
                            <a:xfrm>
                              <a:off x="4075044" y="1590261"/>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2" name="Abgerundetes Rechteck 2122"/>
                          <wps:cNvSpPr/>
                          <wps:spPr>
                            <a:xfrm>
                              <a:off x="4075044" y="1858618"/>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3" name="Gerade Verbindung mit Pfeil 2123"/>
                          <wps:cNvCnPr/>
                          <wps:spPr>
                            <a:xfrm flipH="1">
                              <a:off x="3538331" y="1272209"/>
                              <a:ext cx="529046" cy="166007"/>
                            </a:xfrm>
                            <a:prstGeom prst="straightConnector1">
                              <a:avLst/>
                            </a:prstGeom>
                            <a:noFill/>
                            <a:ln w="9525" cap="flat" cmpd="sng" algn="ctr">
                              <a:solidFill>
                                <a:sysClr val="windowText" lastClr="000000"/>
                              </a:solidFill>
                              <a:prstDash val="solid"/>
                              <a:headEnd type="none"/>
                              <a:tailEnd type="triangle"/>
                            </a:ln>
                            <a:effectLst/>
                          </wps:spPr>
                          <wps:bodyPr/>
                        </wps:wsp>
                        <wps:wsp>
                          <wps:cNvPr id="2124" name="Abgerundetes Rechteck 2124"/>
                          <wps:cNvSpPr/>
                          <wps:spPr>
                            <a:xfrm>
                              <a:off x="4075044" y="1152939"/>
                              <a:ext cx="238125" cy="238125"/>
                            </a:xfrm>
                            <a:prstGeom prst="roundRect">
                              <a:avLst/>
                            </a:prstGeom>
                            <a:solidFill>
                              <a:sysClr val="window" lastClr="FFFFFF"/>
                            </a:solidFill>
                            <a:ln w="25400" cap="flat" cmpd="sng" algn="ctr">
                              <a:solidFill>
                                <a:sysClr val="windowText" lastClr="000000"/>
                              </a:solidFill>
                              <a:prstDash val="solid"/>
                            </a:ln>
                            <a:effectLst/>
                          </wps:spPr>
                          <wps:txb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25" name="Gerader Verbinder 932"/>
                        <wps:cNvCnPr/>
                        <wps:spPr>
                          <a:xfrm>
                            <a:off x="334978" y="2702460"/>
                            <a:ext cx="0" cy="485775"/>
                          </a:xfrm>
                          <a:prstGeom prst="line">
                            <a:avLst/>
                          </a:prstGeom>
                          <a:noFill/>
                          <a:ln w="9525" cap="flat" cmpd="sng" algn="ctr">
                            <a:solidFill>
                              <a:srgbClr val="4F81BD">
                                <a:shade val="95000"/>
                                <a:satMod val="105000"/>
                              </a:srgbClr>
                            </a:solidFill>
                            <a:prstDash val="solid"/>
                          </a:ln>
                          <a:effectLst/>
                        </wps:spPr>
                        <wps:bodyPr/>
                      </wps:wsp>
                      <wps:wsp>
                        <wps:cNvPr id="2126" name="Gerader Verbinder 933"/>
                        <wps:cNvCnPr/>
                        <wps:spPr>
                          <a:xfrm>
                            <a:off x="1597936" y="2702460"/>
                            <a:ext cx="5715" cy="253365"/>
                          </a:xfrm>
                          <a:prstGeom prst="line">
                            <a:avLst/>
                          </a:prstGeom>
                          <a:noFill/>
                          <a:ln w="9525" cap="flat" cmpd="sng" algn="ctr">
                            <a:solidFill>
                              <a:srgbClr val="4F81BD">
                                <a:shade val="95000"/>
                                <a:satMod val="105000"/>
                              </a:srgbClr>
                            </a:solidFill>
                            <a:prstDash val="solid"/>
                          </a:ln>
                          <a:effectLst/>
                        </wps:spPr>
                        <wps:bodyPr/>
                      </wps:wsp>
                      <wps:wsp>
                        <wps:cNvPr id="2127" name="Gerade Verbindung mit Pfeil 2127"/>
                        <wps:cNvCnPr/>
                        <wps:spPr>
                          <a:xfrm>
                            <a:off x="330451" y="2770361"/>
                            <a:ext cx="120015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28" name="Gerade Verbindung mit Pfeil 2128"/>
                        <wps:cNvCnPr/>
                        <wps:spPr>
                          <a:xfrm>
                            <a:off x="1597936" y="2788468"/>
                            <a:ext cx="105918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29" name="Gerade Verbindung mit Pfeil 2129"/>
                        <wps:cNvCnPr/>
                        <wps:spPr>
                          <a:xfrm>
                            <a:off x="1394233" y="2874475"/>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0" name="Gerader Verbinder 937"/>
                        <wps:cNvCnPr/>
                        <wps:spPr>
                          <a:xfrm>
                            <a:off x="3182293" y="2584765"/>
                            <a:ext cx="0" cy="582930"/>
                          </a:xfrm>
                          <a:prstGeom prst="line">
                            <a:avLst/>
                          </a:prstGeom>
                          <a:noFill/>
                          <a:ln w="9525" cap="flat" cmpd="sng" algn="ctr">
                            <a:solidFill>
                              <a:srgbClr val="4F81BD">
                                <a:shade val="95000"/>
                                <a:satMod val="105000"/>
                              </a:srgbClr>
                            </a:solidFill>
                            <a:prstDash val="solid"/>
                          </a:ln>
                          <a:effectLst/>
                        </wps:spPr>
                        <wps:bodyPr/>
                      </wps:wsp>
                      <wps:wsp>
                        <wps:cNvPr id="2131" name="Gerader Verbinder 938"/>
                        <wps:cNvCnPr/>
                        <wps:spPr>
                          <a:xfrm flipH="1">
                            <a:off x="167489" y="864606"/>
                            <a:ext cx="156845" cy="0"/>
                          </a:xfrm>
                          <a:prstGeom prst="line">
                            <a:avLst/>
                          </a:prstGeom>
                          <a:noFill/>
                          <a:ln w="9525" cap="flat" cmpd="sng" algn="ctr">
                            <a:solidFill>
                              <a:srgbClr val="4F81BD">
                                <a:shade val="95000"/>
                                <a:satMod val="105000"/>
                              </a:srgbClr>
                            </a:solidFill>
                            <a:prstDash val="solid"/>
                          </a:ln>
                          <a:effectLst/>
                        </wps:spPr>
                        <wps:bodyPr/>
                      </wps:wsp>
                      <wps:wsp>
                        <wps:cNvPr id="2132" name="Gerade Verbindung mit Pfeil 2132"/>
                        <wps:cNvCnPr/>
                        <wps:spPr>
                          <a:xfrm>
                            <a:off x="253497" y="860079"/>
                            <a:ext cx="0" cy="183642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33" name="Gerade Verbindung mit Pfeil 2133"/>
                        <wps:cNvCnPr/>
                        <wps:spPr>
                          <a:xfrm>
                            <a:off x="2525917" y="2888056"/>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4" name="Gerader Verbinder 941"/>
                        <wps:cNvCnPr/>
                        <wps:spPr>
                          <a:xfrm flipH="1">
                            <a:off x="172016" y="2697933"/>
                            <a:ext cx="156845" cy="0"/>
                          </a:xfrm>
                          <a:prstGeom prst="line">
                            <a:avLst/>
                          </a:prstGeom>
                          <a:noFill/>
                          <a:ln w="9525" cap="flat" cmpd="sng" algn="ctr">
                            <a:solidFill>
                              <a:srgbClr val="4F81BD">
                                <a:shade val="95000"/>
                                <a:satMod val="105000"/>
                              </a:srgbClr>
                            </a:solidFill>
                            <a:prstDash val="solid"/>
                          </a:ln>
                          <a:effectLst/>
                        </wps:spPr>
                        <wps:bodyPr/>
                      </wps:wsp>
                      <wps:wsp>
                        <wps:cNvPr id="2135" name="Gerade Verbindung mit Pfeil 2135"/>
                        <wps:cNvCnPr/>
                        <wps:spPr>
                          <a:xfrm>
                            <a:off x="339505" y="3078178"/>
                            <a:ext cx="284353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36" name="Gerade Verbindung mit Pfeil 2136"/>
                        <wps:cNvCnPr/>
                        <wps:spPr>
                          <a:xfrm flipH="1">
                            <a:off x="2725093" y="2888056"/>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7" name="Gerade Verbindung mit Pfeil 2137"/>
                        <wps:cNvCnPr/>
                        <wps:spPr>
                          <a:xfrm>
                            <a:off x="2720566" y="2797521"/>
                            <a:ext cx="462915"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38" name="Gerade Verbindung mit Pfeil 2138"/>
                        <wps:cNvCnPr/>
                        <wps:spPr>
                          <a:xfrm flipH="1">
                            <a:off x="1597936" y="2874475"/>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9" name="Gerader Verbinder 946"/>
                        <wps:cNvCnPr/>
                        <wps:spPr>
                          <a:xfrm>
                            <a:off x="1534562" y="2706986"/>
                            <a:ext cx="5715" cy="253365"/>
                          </a:xfrm>
                          <a:prstGeom prst="line">
                            <a:avLst/>
                          </a:prstGeom>
                          <a:noFill/>
                          <a:ln w="9525" cap="flat" cmpd="sng" algn="ctr">
                            <a:solidFill>
                              <a:srgbClr val="4F81BD">
                                <a:shade val="95000"/>
                                <a:satMod val="105000"/>
                              </a:srgbClr>
                            </a:solidFill>
                            <a:prstDash val="solid"/>
                          </a:ln>
                          <a:effectLst/>
                        </wps:spPr>
                        <wps:bodyPr/>
                      </wps:wsp>
                      <wps:wsp>
                        <wps:cNvPr id="2140" name="Gerader Verbinder 1184"/>
                        <wps:cNvCnPr/>
                        <wps:spPr>
                          <a:xfrm>
                            <a:off x="2720566" y="2720567"/>
                            <a:ext cx="5715" cy="253365"/>
                          </a:xfrm>
                          <a:prstGeom prst="line">
                            <a:avLst/>
                          </a:prstGeom>
                          <a:noFill/>
                          <a:ln w="9525" cap="flat" cmpd="sng" algn="ctr">
                            <a:solidFill>
                              <a:srgbClr val="4F81BD">
                                <a:shade val="95000"/>
                                <a:satMod val="105000"/>
                              </a:srgbClr>
                            </a:solidFill>
                            <a:prstDash val="solid"/>
                          </a:ln>
                          <a:effectLst/>
                        </wps:spPr>
                        <wps:bodyPr/>
                      </wps:wsp>
                      <wps:wsp>
                        <wps:cNvPr id="2141" name="Gerader Verbinder 1185"/>
                        <wps:cNvCnPr/>
                        <wps:spPr>
                          <a:xfrm>
                            <a:off x="2657192" y="2720567"/>
                            <a:ext cx="5715" cy="253365"/>
                          </a:xfrm>
                          <a:prstGeom prst="line">
                            <a:avLst/>
                          </a:prstGeom>
                          <a:noFill/>
                          <a:ln w="9525" cap="flat" cmpd="sng" algn="ctr">
                            <a:solidFill>
                              <a:srgbClr val="4F81BD">
                                <a:shade val="95000"/>
                                <a:satMod val="105000"/>
                              </a:srgbClr>
                            </a:solidFill>
                            <a:prstDash val="solid"/>
                          </a:ln>
                          <a:effectLst/>
                        </wps:spPr>
                        <wps:bodyPr/>
                      </wps:wsp>
                      <wps:wsp>
                        <wps:cNvPr id="2142" name="Gerade Verbindung mit Pfeil 2142"/>
                        <wps:cNvCnPr/>
                        <wps:spPr>
                          <a:xfrm>
                            <a:off x="3032911" y="2897109"/>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g:wgp>
                  </a:graphicData>
                </a:graphic>
                <wp14:sizeRelH relativeFrom="margin">
                  <wp14:pctWidth>0</wp14:pctWidth>
                </wp14:sizeRelH>
              </wp:anchor>
            </w:drawing>
          </mc:Choice>
          <mc:Fallback>
            <w:pict>
              <v:group id="Gruppieren 2068" o:spid="_x0000_s1039" style="position:absolute;left:0;text-align:left;margin-left:-.55pt;margin-top:12.6pt;width:433.7pt;height:251.05pt;z-index:251686912;mso-width-relative:margin" coordsize="55080,3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">
                <v:group id="Gruppieren 2069" o:spid="_x0000_s1040" style="position:absolute;width:55080;height:26936" coordsize="43486,212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VYT8cAAADdAAAADwAAAGRycy9kb3ducmV2LnhtbESPQWvCQBSE7wX/w/KE&#10;3ppNLA01ZhURKx5CoSqU3h7ZZxLMvg3ZbRL/fbdQ6HGYmW+YfDOZVgzUu8aygiSKQRCXVjdcKbic&#10;355eQTiPrLG1TAru5GCznj3kmGk78gcNJ1+JAGGXoYLa+y6T0pU1GXSR7YiDd7W9QR9kX0nd4xjg&#10;ppWLOE6lwYbDQo0d7Woqb6dvo+Aw4rh9TvZDcbvu7l/nl/fPIiGlHufTdgXC0+T/w3/to1awiNMl&#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hVYT8cAAADd&#10;AAAADwAAAAAAAAAAAAAAAACqAgAAZHJzL2Rvd25yZXYueG1sUEsFBgAAAAAEAAQA+gAAAJ4DAAAA&#10;AA==&#10;">
                  <v:group id="Gruppieren 2070" o:spid="_x0000_s1041" style="position:absolute;left:2683;top:6758;width:33960;height:14513" coordsize="34674,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ZnD8QAAADdAAAA&#10;DwAAAAAAAAAAAAAAAACqAgAAZHJzL2Rvd25yZXYueG1sUEsFBgAAAAAEAAQA+gAAAJsDAAAAAA==&#10;">
                    <v:group id="Gruppieren 2071" o:spid="_x0000_s1042" style="position:absolute;width:23000;height:14826" coordsize="23000,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G6wpTFAAAA3QAA&#10;AA8AAAAAAAAAAAAAAAAAqgIAAGRycy9kb3ducmV2LnhtbFBLBQYAAAAABAAEAPoAAACcAwAAAAA=&#10;">
                      <v:shape id="Rechteck 1" o:spid="_x0000_s1043" style="position:absolute;width:23000;height:14809;visibility:visible;mso-wrap-style:square;v-text-anchor:middle" coordsize="2300026,1480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OdfMYA&#10;AADdAAAADwAAAGRycy9kb3ducmV2LnhtbESPT0sDMRTE70K/Q3gFbzbp4j/WpkVWrR4KYlvo9bF5&#10;7m6bvCxJ3K7f3giCx2FmfsMsVqOzYqAQO88a5jMFgrj2puNGw373cnUPIiZkg9YzafimCKvl5GKB&#10;pfFn/qBhmxqRIRxL1NCm1JdSxrolh3Hme+LsffrgMGUZGmkCnjPcWVkodSsddpwXWuypaqk+bb+c&#10;hkptTtXN69Nxvb9eDwEP9t09W60vp+PjA4hEY/oP/7XfjIZC3RXw+yY/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3OdfMYAAADdAAAADwAAAAAAAAAAAAAAAACYAgAAZHJz&#10;L2Rvd25yZXYueG1sUEsFBgAAAAAEAAQA9QAAAIsDAAAAAA==&#10;" path="m,l1921362,2805r378664,72927c2297221,513025,2294415,950319,2291610,1387612r-370248,93379l,1480185,,xe" fillcolor="#b9cde5" strokecolor="windowText" strokeweight="2pt">
                        <v:path arrowok="t" o:connecttype="custom" o:connectlocs="0,0;1921362,2805;2300026,75732;2291610,1387612;1921362,1480991;0,1480185;0,0" o:connectangles="0,0,0,0,0,0,0"/>
                      </v:shape>
                      <v:roundrect id="Abgerundetes Rechteck 2073" o:spid="_x0000_s1044" style="position:absolute;left:2336;top:2296;width:5232;height:322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S/KMUA&#10;AADdAAAADwAAAGRycy9kb3ducmV2LnhtbESPQWvCQBSE74L/YXmCt2ajtlVSVxFBqYccGgO9PrOv&#10;SWj2bciuJv57t1DwOMzMN8x6O5hG3KhztWUFsygGQVxYXXOpID8fXlYgnEfW2FgmBXdysN2MR2tM&#10;tO35i26ZL0WAsEtQQeV9m0jpiooMusi2xMH7sZ1BH2RXSt1hH+CmkfM4fpcGaw4LFba0r6j4za5G&#10;gXt9+z6ll1V2aXxBueNjamdGqelk2H2A8DT4Z/i//akVzOPlAv7ehCcgN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L8oxQAAAN0AAAAPAAAAAAAAAAAAAAAAAJgCAABkcnMv&#10;ZG93bnJldi54bWxQSwUGAAAAAAQABAD1AAAAigMAAAAA&#10;" fillcolor="window" strokecolor="windowText" strokeweight="2pt"/>
                      <v:line id="Gerader Verbinder 13" o:spid="_x0000_s1045" style="position:absolute;visibility:visible;mso-wrap-style:square" from="9627,40" to="9627,14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1a6ccAAADdAAAADwAAAGRycy9kb3ducmV2LnhtbESPQWsCMRSE74X+h/AKvdVspbRlNUpV&#10;xNIq4urF2yN53WzdvCybqKu/vikUehxm5htmOO5cLU7UhsqzgsdeBoJYe1NxqWC3nT+8gggR2WDt&#10;mRRcKMB4dHszxNz4M2/oVMRSJAiHHBXYGJtcyqAtOQw93xAn78u3DmOSbSlNi+cEd7XsZ9mzdFhx&#10;WrDY0NSSPhRHp2Ay+96vPhcTG7XeGb/222r5cVXq/q57G4CI1MX/8F/73SjoZy9P8PsmPQE5+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TVrpxwAAAN0AAAAPAAAAAAAA&#10;AAAAAAAAAKECAABkcnMvZG93bnJldi54bWxQSwUGAAAAAAQABAD5AAAAlQMAAAAA&#10;" strokecolor="windowText">
                        <v:stroke dashstyle="dash"/>
                      </v:line>
                      <v:line id="Gerader Verbinder 14" o:spid="_x0000_s1046" style="position:absolute;visibility:visible;mso-wrap-style:square" from="10191,0" to="10191,14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H/cscAAADdAAAADwAAAGRycy9kb3ducmV2LnhtbESPT2sCMRTE74V+h/AKvdVshf5hNUpV&#10;xNIq4urF2yN53WzdvCybqKufvikUehxm5jfMcNy5WpyoDZVnBY+9DASx9qbiUsFuO394BREissHa&#10;Mym4UIDx6PZmiLnxZ97QqYilSBAOOSqwMTa5lEFbchh6viFO3pdvHcYk21KaFs8J7mrZz7Jn6bDi&#10;tGCxoaklfSiOTsFk9r1ffS4mNmq9M37tt9Xy46rU/V33NgARqYv/4b/2u1HQz16e4PdNegJy9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Af9yxwAAAN0AAAAPAAAAAAAA&#10;AAAAAAAAAKECAABkcnMvZG93bnJldi54bWxQSwUGAAAAAAQABAD5AAAAlQMAAAAA&#10;" strokecolor="windowText">
                        <v:stroke dashstyle="dash"/>
                      </v:line>
                      <v:line id="Gerader Verbinder 15" o:spid="_x0000_s1047" style="position:absolute;visibility:visible;mso-wrap-style:square" from="19214,80" to="19214,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NhBcYAAADdAAAADwAAAGRycy9kb3ducmV2LnhtbESPQWsCMRSE74X+h/AK3mq2HlS2RqkV&#10;UdRSql56eySvm203L8sm6uqvN4LQ4zAz3zCjSesqcaQmlJ4VvHQzEMTam5ILBfvd/HkIIkRkg5Vn&#10;UnCmAJPx48MIc+NP/EXHbSxEgnDIUYGNsc6lDNqSw9D1NXHyfnzjMCbZFNI0eEpwV8lelvWlw5LT&#10;gsWa3i3pv+3BKZjOfr8/1oupjVrvjf/0u3KzuijVeWrfXkFEauN/+N5eGgW9bNCH25v0BOT4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YQXGAAAA3QAAAA8AAAAAAAAA&#10;AAAAAAAAoQIAAGRycy9kb3ducmV2LnhtbFBLBQYAAAAABAAEAPkAAACUAwAAAAA=&#10;" strokecolor="windowText">
                        <v:stroke dashstyle="dash"/>
                      </v:line>
                      <v:line id="Gerader Verbinder 16" o:spid="_x0000_s1048" style="position:absolute;visibility:visible;mso-wrap-style:square" from="18690,80" to="18690,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EnscAAADdAAAADwAAAGRycy9kb3ducmV2LnhtbESPT2sCMRTE7wW/Q3iCt5rVg5atUaql&#10;KNoi/rn09kheN6ubl2UTde2nbwqFHoeZ+Q0zmbWuEldqQulZwaCfgSDW3pRcKDge3h6fQISIbLDy&#10;TAruFGA27TxMMDf+xju67mMhEoRDjgpsjHUuZdCWHIa+r4mT9+UbhzHJppCmwVuCu0oOs2wkHZac&#10;FizWtLCkz/uLUzB/PX1+bJZzG7U+Gr/1h/J9/a1Ur9u+PIOI1Mb/8F97ZRQMs/EYft+kJyCn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n8SexwAAAN0AAAAPAAAAAAAA&#10;AAAAAAAAAKECAABkcnMvZG93bnJldi54bWxQSwUGAAAAAAQABAD5AAAAlQMAAAAA&#10;" strokecolor="windowText">
                        <v:stroke dashstyle="dash"/>
                      </v:line>
                    </v:group>
                    <v:group id="Gruppieren 2078" o:spid="_x0000_s1049" style="position:absolute;left:25861;top:161;width:8813;height:14205" coordsize="8814,142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IBrCcQAAADdAAAA&#10;DwAAAAAAAAAAAAAAAACqAgAAZHJzL2Rvd25yZXYueG1sUEsFBgAAAAAEAAQA+gAAAJsDAAAAAA==&#10;">
                      <v:shapetype id="_x0000_t6" coordsize="21600,21600" o:spt="6" path="m,l,21600r21600,xe">
                        <v:stroke joinstyle="miter"/>
                        <v:path gradientshapeok="t" o:connecttype="custom" o:connectlocs="0,0;0,10800;0,21600;10800,21600;21600,21600;10800,10800" textboxrect="1800,12600,12600,19800"/>
                      </v:shapetype>
                      <v:shape id="Rechtwinkliges Dreieck 2079" o:spid="_x0000_s1050" type="#_x0000_t6" style="position:absolute;left:3768;top:100;width:1482;height:1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SJRscA&#10;AADdAAAADwAAAGRycy9kb3ducmV2LnhtbESP0WrCQBRE34X+w3ILvplN86A2ZiNWWpQWtFU/4JK9&#10;TUKzd2N2jfHvuwWhj8PMnGGy5WAa0VPnassKnqIYBHFhdc2lgtPxbTIH4TyyxsYyKbiRg2X+MMow&#10;1fbKX9QffCkChF2KCirv21RKV1Rk0EW2JQ7et+0M+iC7UuoOrwFuGpnE8VQarDksVNjSuqLi53Ax&#10;Cvrz9L3lnve71+S2/zjVn5vZy0qp8eOwWoDwNPj/8L291QqSePYMf2/CE5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0iUbHAAAA3QAAAA8AAAAAAAAAAAAAAAAAmAIAAGRy&#10;cy9kb3ducmV2LnhtbFBLBQYAAAAABAAEAPUAAACMAwAAAAA=&#10;" fillcolor="#d99694" strokecolor="windowText" strokeweight="2pt"/>
                      <v:shape id="Rechtwinkliges Dreieck 2080" o:spid="_x0000_s1051" type="#_x0000_t6" style="position:absolute;left:5024;width:1482;height:148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WF+cIA&#10;AADdAAAADwAAAGRycy9kb3ducmV2LnhtbERPy4rCMBTdC/MP4Q7MThNdDKUaRRQZYWbja+Hu0lzb&#10;YnNTk4xWv94sBJeH857MOtuIK/lQO9YwHCgQxIUzNZca9rtVPwMRIrLBxjFpuFOA2fSjN8HcuBtv&#10;6LqNpUghHHLUUMXY5lKGoiKLYeBa4sSdnLcYE/SlNB5vKdw2cqTUt7RYc2qosKVFRcV5+281HHcX&#10;hfeD5eXSHU5//veR/awfWn99dvMxiEhdfItf7rXRMFJZ2p/epCcgp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hYX5wgAAAN0AAAAPAAAAAAAAAAAAAAAAAJgCAABkcnMvZG93&#10;bnJldi54bWxQSwUGAAAAAAQABAD1AAAAhwMAAAAA&#10;" fillcolor="#d99694" strokecolor="windowText" strokeweight="2pt"/>
                      <v:shape id="Rechtwinkliges Dreieck 2081" o:spid="_x0000_s1052" type="#_x0000_t6" style="position:absolute;left:1557;top:100;width:1482;height:148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yuXsYA&#10;AADdAAAADwAAAGRycy9kb3ducmV2LnhtbESPQWvCQBSE74L/YXlCb7pJDjZE11AEi1Q8mApeX7PP&#10;JG32bZpdY/z33UKhx2FmvmHW+WhaMVDvGssK4kUEgri0uuFKwfl9N09BOI+ssbVMCh7kIN9MJ2vM&#10;tL3ziYbCVyJA2GWooPa+y6R0ZU0G3cJ2xMG72t6gD7KvpO7xHuCmlUkULaXBhsNCjR1tayq/iptR&#10;gMvT2/f5wq+Via8f5XA4fB6HZ6WeZuPLCoSn0f+H/9p7rSCJ0hh+34Qn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yuXsYAAADdAAAADwAAAAAAAAAAAAAAAACYAgAAZHJz&#10;L2Rvd25yZXYueG1sUEsFBgAAAAAEAAQA9QAAAIsDAAAAAA==&#10;" fillcolor="#d99694" strokecolor="windowText" strokeweight="2pt"/>
                      <v:shape id="Rechtwinkliges Dreieck 2082" o:spid="_x0000_s1053" type="#_x0000_t6" style="position:absolute;left:854;top:49;width:1482;height:148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jk2cYA&#10;AADdAAAADwAAAGRycy9kb3ducmV2LnhtbESPQWvCQBSE74X+h+UVvNWNkbYxdRWpFkSsaIz3R/Y1&#10;Cc2+DdlV4793C4Ueh5n5hpnOe9OIC3WutqxgNIxAEBdW11wqyI+fzwkI55E1NpZJwY0czGePD1NM&#10;tb3ygS6ZL0WAsEtRQeV9m0rpiooMuqFtiYP3bTuDPsiulLrDa4CbRsZR9CoN1hwWKmzpo6LiJzsb&#10;BW/jFx4ts0X+le9W9fg0cZtkv1Vq8NQv3kF46v1/+K+91griKInh9014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jk2cYAAADdAAAADwAAAAAAAAAAAAAAAACYAgAAZHJz&#10;L2Rvd25yZXYueG1sUEsFBgAAAAAEAAQA9QAAAIsDAAAAAA==&#10;" fillcolor="#d99694" strokecolor="windowText" strokeweight="2pt"/>
                      <v:group id="Gruppieren 2083" o:spid="_x0000_s1054" style="position:absolute;top:8490;width:8764;height:5715"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i/GJX8cAAADd&#10;AAAADwAAAAAAAAAAAAAAAACqAgAAZHJzL2Rvd25yZXYueG1sUEsFBgAAAAAEAAQA+gAAAJ4DAAAA&#10;AA==&#10;">
                        <v:shape id="Rechteck 99" o:spid="_x0000_s1055"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zHFcQA&#10;AADdAAAADwAAAGRycy9kb3ducmV2LnhtbESP0YrCMBRE3xf8h3AF39ZUEZFqKrIg+CCyVj/g2lzb&#10;ss1NbVJt/fqNIPg4zMwZZrXuTCXu1LjSsoLJOAJBnFldcq7gfNp+L0A4j6yxskwKenKwTgZfK4y1&#10;ffCR7qnPRYCwi1FB4X0dS+myggy6sa2Jg3e1jUEfZJNL3eAjwE0lp1E0lwZLDgsF1vRTUPaXtkZB&#10;jcfnrS/Tw8FuWve7n196Yy9KjYbdZgnCU+c/4Xd7pxVMo8UMXm/CE5DJ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cxxXEAAAA3QAAAA8AAAAAAAAAAAAAAAAAmAIAAGRycy9k&#10;b3ducmV2LnhtbFBLBQYAAAAABAAEAPUAAACJAw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24" o:spid="_x0000_s1056"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BCucQAAADdAAAADwAAAGRycy9kb3ducmV2LnhtbESPQYvCMBSE7wv+h/AEL4umtuyi1Sgi&#10;WDy5rApeH82zLTYvpUm1/nsjLOxxmJlvmOW6N7W4U+sqywqmkwgEcW51xYWC82k3noFwHlljbZkU&#10;PMnBejX4WGKq7YN/6X70hQgQdikqKL1vUildXpJBN7ENcfCutjXog2wLqVt8BLipZRxF39JgxWGh&#10;xIa2JeW3Y2cUFMn5FP8khyzhbJ5fcP+5zbpOqdGw3yxAeOr9f/ivvdcK4mj2Be834QnI1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UEK5xAAAAN0AAAAPAAAAAAAAAAAA&#10;AAAAAKECAABkcnMvZG93bnJldi54bWxQSwUGAAAAAAQABAD5AAAAkgMAAAAA&#10;" strokecolor="windowText">
                          <v:stroke dashstyle="dash"/>
                        </v:line>
                        <v:line id="Gerader Verbinder 25" o:spid="_x0000_s1057"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LczsUAAADdAAAADwAAAGRycy9kb3ducmV2LnhtbESPQWuDQBSE74X8h+UFcinNGgWxNpsQ&#10;AhFPLY2BXh/uq0rdt+Kuifn32UKhx2FmvmG2+9n04kqj6ywr2KwjEMS11R03Ci7V6SUD4Tyyxt4y&#10;KbiTg/1u8bTFXNsbf9L17BsRIOxyVNB6P+RSurolg25tB+LgfdvRoA9ybKQe8RbgppdxFKXSYMdh&#10;ocWBji3VP+fJKGiSSxV/JO9FwsVr/YXl87GYJqVWy/nwBsLT7P/Df+1SK4ijLIXfN+EJyN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LczsUAAADdAAAADwAAAAAAAAAA&#10;AAAAAAChAgAAZHJzL2Rvd25yZXYueG1sUEsFBgAAAAAEAAQA+QAAAJMDAAAAAA==&#10;" strokecolor="windowText">
                          <v:stroke dashstyle="dash"/>
                        </v:line>
                      </v:group>
                      <v:group id="Gruppieren 2087" o:spid="_x0000_s1058" style="position:absolute;left:50;top:2210;width:8764;height:5715;rotation:180"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KjaUrFAAAA3QAA&#10;AA8AAAAAAAAAAAAAAAAAqgIAAGRycy9kb3ducmV2LnhtbFBLBQYAAAAABAAEAPoAAACcAwAAAAA=&#10;">
                        <v:shape id="Rechteck 99" o:spid="_x0000_s1059"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HNEL4A&#10;AADdAAAADwAAAGRycy9kb3ducmV2LnhtbERPSwrCMBDdC94hjOBOU12IVKOIILgQ0eoBps3YFptJ&#10;baK2nt4sBJeP91+uW1OJFzWutKxgMo5AEGdWl5wruF52ozkI55E1VpZJQUcO1qt+b4mxtm8+0yvx&#10;uQgh7GJUUHhfx1K6rCCDbmxr4sDdbGPQB9jkUjf4DuGmktMomkmDJYeGAmvaFpTdk6dRUOP58+jK&#10;5Hi0m6c7HWZpZ2yq1HDQbhYgPLX+L/6591rBNJqHueFNeAJy9Q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URzRC+AAAA3QAAAA8AAAAAAAAAAAAAAAAAmAIAAGRycy9kb3ducmV2&#10;LnhtbFBLBQYAAAAABAAEAPUAAACDAw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28" o:spid="_x0000_s1060"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1IvMQAAADdAAAADwAAAGRycy9kb3ducmV2LnhtbESPT4vCMBTE74LfIbwFL6LptiDaNYoI&#10;Wzwp/gGvj+ZtW7Z5KU2q9dsbQfA4zMxvmOW6N7W4Uesqywq+pxEI4tzqigsFl/PvZA7CeWSNtWVS&#10;8CAH69VwsMRU2zsf6XbyhQgQdikqKL1vUildXpJBN7UNcfD+bGvQB9kWUrd4D3BTyziKZtJgxWGh&#10;xIa2JeX/p84oKJLLOT4k+yzhbJFfcTfeZl2n1Oir3/yA8NT7T/jd3mkFcTRfwOtNeAJ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HUi8xAAAAN0AAAAPAAAAAAAAAAAA&#10;AAAAAKECAABkcnMvZG93bnJldi54bWxQSwUGAAAAAAQABAD5AAAAkgMAAAAA&#10;" strokecolor="windowText">
                          <v:stroke dashstyle="dash"/>
                        </v:line>
                        <v:line id="Gerader Verbinder 29" o:spid="_x0000_s1061"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3/MIAAADdAAAADwAAAGRycy9kb3ducmV2LnhtbERPTYvCMBC9C/6HMMJexKa2IGttFBG2&#10;eNplVdjr0IxtsZmUJtX6781hwePjfee70bTiTr1rLCtYRjEI4tLqhisFl/PX4hOE88gaW8uk4EkO&#10;dtvpJMdM2wf/0v3kKxFC2GWooPa+y6R0ZU0GXWQ74sBdbW/QB9hXUvf4COGmlUkcr6TBhkNDjR0d&#10;aipvp8EoqNLLOflJv4uUi3X5h8f5oRgGpT5m434DwtPo3+J/91ErSOJ12B/ehCcgt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53/MIAAADdAAAADwAAAAAAAAAAAAAA&#10;AAChAgAAZHJzL2Rvd25yZXYueG1sUEsFBgAAAAAEAAQA+QAAAJADAAAAAA==&#10;" strokecolor="windowText">
                          <v:stroke dashstyle="dash"/>
                        </v:line>
                      </v:group>
                    </v:group>
                  </v:group>
                  <v:shapetype id="_x0000_t32" coordsize="21600,21600" o:spt="32" o:oned="t" path="m,l21600,21600e" filled="f">
                    <v:path arrowok="t" fillok="f" o:connecttype="none"/>
                    <o:lock v:ext="edit" shapetype="t"/>
                  </v:shapetype>
                  <v:shape id="Gerade Verbindung mit Pfeil 2091" o:spid="_x0000_s1062" type="#_x0000_t32" style="position:absolute;left:1192;top:2782;width:3161;height:60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onFMYAAADdAAAADwAAAGRycy9kb3ducmV2LnhtbESPT0vDQBTE74LfYXlCb3bTP4jGbouW&#10;CvUkSSx4fGaf2Wj2bdhdm/jtu4WCx2FmfsOsNqPtxJF8aB0rmE0zEMS10y03Ct6rl9t7ECEia+wc&#10;k4I/CrBZX1+tMNdu4IKOZWxEgnDIUYGJsc+lDLUhi2HqeuLkfTlvMSbpG6k9DgluOznPsjtpseW0&#10;YLCnraH6p/y1Cgrpn1/LZVdVw84sPt/04aP4Pig1uRmfHkFEGuN/+NLeawXz7GEG5zfpCcj1C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PaJxTGAAAA3QAAAA8AAAAAAAAA&#10;AAAAAAAAoQIAAGRycy9kb3ducmV2LnhtbFBLBQYAAAAABAAEAPkAAACUAwAAAAA=&#10;" strokecolor="windowText">
                    <v:stroke endarrow="block"/>
                  </v:shape>
                  <v:shape id="Gerade Verbindung mit Pfeil 2092" o:spid="_x0000_s1063" type="#_x0000_t32" style="position:absolute;left:6062;top:2782;width:1041;height:80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i5Y8YAAADdAAAADwAAAGRycy9kb3ducmV2LnhtbESPQUvDQBSE74L/YXlCb3ZjWkRjt0VL&#10;hXqSJBY8PrPPbDT7NuyuTfz33YLgcZiZb5jVZrK9OJIPnWMFN/MMBHHjdMetgrf6+foORIjIGnvH&#10;pOCXAmzWlxcrLLQbuaRjFVuRIBwKVGBiHAopQ2PIYpi7gTh5n85bjEn6VmqPY4LbXuZZdistdpwW&#10;DA60NdR8Vz9WQSn900u17Ot63JnFx6s+vJdfB6VmV9PjA4hIU/wP/7X3WkGe3edwfpOegFy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MIuWPGAAAA3QAAAA8AAAAAAAAA&#10;AAAAAAAAoQIAAGRycy9kb3ducmV2LnhtbFBLBQYAAAAABAAEAPkAAACUAwAAAAA=&#10;" strokecolor="windowText">
                    <v:stroke endarrow="block"/>
                  </v:shape>
                  <v:shape id="Gerade Verbindung mit Pfeil 2093" o:spid="_x0000_s1064" type="#_x0000_t32" style="position:absolute;left:11330;top:2186;width:984;height:33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Qc+MYAAADdAAAADwAAAGRycy9kb3ducmV2LnhtbESPQUvDQBSE74L/YXlCb3ZjK1LTbotK&#10;BT1JEgs9vmZfs9Hs27C7NvHfu0Khx2FmvmFWm9F24kQ+tI4V3E0zEMS10y03Cj6r19sFiBCRNXaO&#10;ScEvBdisr69WmGs3cEGnMjYiQTjkqMDE2OdShtqQxTB1PXHyjs5bjEn6RmqPQ4LbTs6y7EFabDkt&#10;GOzpxVD9Xf5YBYX0z+/lfVdVw9bMDx96ty++dkpNbsanJYhIY7yEz+03rWCWPc7h/016AnL9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xEHPjGAAAA3QAAAA8AAAAAAAAA&#10;AAAAAAAAoQIAAGRycy9kb3ducmV2LnhtbFBLBQYAAAAABAAEAPkAAACUAwAAAAA=&#10;" strokecolor="windowText">
                    <v:stroke endarrow="block"/>
                  </v:shape>
                  <v:shape id="Gerade Verbindung mit Pfeil 2094" o:spid="_x0000_s1065" type="#_x0000_t32" style="position:absolute;left:16002;top:2782;width:807;height:80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2EjMYAAADdAAAADwAAAGRycy9kb3ducmV2LnhtbESPQUvDQBSE74L/YXlCb3ZjW6TGbotK&#10;BT1JEgsen9lnNpp9G3a3Tfz33UKhx2FmvmFWm9F24kA+tI4V3E0zEMS10y03Cj6r19sliBCRNXaO&#10;ScE/Bdisr69WmGs3cEGHMjYiQTjkqMDE2OdShtqQxTB1PXHyfpy3GJP0jdQehwS3nZxl2b202HJa&#10;MNjTi6H6r9xbBYX0z+/loquqYWvm3x9691X87pSa3IxPjyAijfESPrfftIJZ9rCA05v0BOT6C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OthIzGAAAA3QAAAA8AAAAAAAAA&#10;AAAAAAAAoQIAAGRycy9kb3ducmV2LnhtbFBLBQYAAAAABAAEAPkAAACUAwAAAAA=&#10;" strokecolor="windowText">
                    <v:stroke endarrow="block"/>
                  </v:shape>
                  <v:shape id="Gerade Verbindung mit Pfeil 2095" o:spid="_x0000_s1066" type="#_x0000_t32" style="position:absolute;left:24251;top:2782;width:4773;height:892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zBw8YAAADdAAAADwAAAGRycy9kb3ducmV2LnhtbESPQWsCMRSE7wX/Q3gFbzVxUWm3RtFC&#10;S8GK7eqlt8fmdbO4eVk2Udd/bwqFHoeZ+YaZL3vXiDN1ofasYTxSIIhLb2quNBz2rw+PIEJENth4&#10;Jg1XCrBcDO7mmBt/4S86F7ESCcIhRw02xjaXMpSWHIaRb4mT9+M7hzHJrpKmw0uCu0ZmSs2kw5rT&#10;gsWWXiyVx+LkNGy//aSYhGL39rFZfzrl7SwbW62H9/3qGUSkPv6H/9rvRkOmnqbw+yY9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tswcPGAAAA3QAAAA8AAAAAAAAA&#10;AAAAAAAAoQIAAGRycy9kb3ducmV2LnhtbFBLBQYAAAAABAAEAPkAAACUAwAAAAA=&#10;" strokecolor="windowText">
                    <v:stroke endarrow="block"/>
                  </v:shape>
                  <v:shape id="Gerade Verbindung mit Pfeil 2096" o:spid="_x0000_s1067" type="#_x0000_t32" style="position:absolute;left:21567;top:2584;width:3676;height:65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1Kt8YAAADdAAAADwAAAGRycy9kb3ducmV2LnhtbESPQWvCQBSE74X+h+UVvBTdmENqoquU&#10;lmJ7rBH0+Mw+k2D2bdxdNf77bqHQ4zAz3zCL1WA6cSXnW8sKppMEBHFldcu1gm35MZ6B8AFZY2eZ&#10;FNzJw2r5+LDAQtsbf9N1E2oRIewLVNCE0BdS+qohg35ie+LoHa0zGKJ0tdQObxFuOpkmSSYNthwX&#10;GuzpraHqtLkYBe+X2brk3XOefr3s8/N278p7dlBq9DS8zkEEGsJ/+K/9qRWkSZ7B75v4BO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NSrfGAAAA3QAAAA8AAAAAAAAA&#10;AAAAAAAAoQIAAGRycy9kb3ducmV2LnhtbFBLBQYAAAAABAAEAPkAAACUAwAAAAA=&#10;" strokecolor="windowText">
                    <v:stroke endarrow="block" joinstyle="bevel" endcap="square"/>
                  </v:shape>
                  <v:roundrect id="Abgerundetes Rechteck 2097" o:spid="_x0000_s1068" style="position:absolute;top:198;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JdsMA&#10;AADdAAAADwAAAGRycy9kb3ducmV2LnhtbESPQWsCMRSE70L/Q3gFb5pVsLarUUpBEHqqLj0/N6+b&#10;xc3LbhLX9d83guBxmJlvmPV2sI3oyYfasYLZNANBXDpdc6WgOO4m7yBCRNbYOCYFNwqw3byM1phr&#10;d+Uf6g+xEgnCIUcFJsY2lzKUhiyGqWuJk/fnvMWYpK+k9nhNcNvIeZa9SYs1pwWDLX0ZKs+Hi1Wg&#10;iybQrO+679PCnG7+gvZ32Sk1fh0+VyAiDfEZfrT3WsE8+1jC/U16An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sJdsMAAADdAAAADwAAAAAAAAAAAAAAAACYAgAAZHJzL2Rv&#10;d25yZXYueG1sUEsFBgAAAAAEAAQA9QAAAIgDAAAAAA==&#10;" filled="f"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p>
                      </w:txbxContent>
                    </v:textbox>
                  </v:roundrect>
                  <v:roundrect id="Abgerundetes Rechteck 2098" o:spid="_x0000_s1069" style="position:absolute;left:4870;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Lo70A&#10;AADdAAAADwAAAGRycy9kb3ducmV2LnhtbERPzQ7BQBC+S7zDZiRubAlCWSISwsFBSVxHd7SN7mzT&#10;XdTb24PE8cv3v1g1phQvql1hWcGgH4EgTq0uOFNwOW97UxDOI2ssLZOCDzlYLdutBcbavvlEr8Rn&#10;IoSwi1FB7n0VS+nSnAy6vq2IA3e3tUEfYJ1JXeM7hJtSDqNoIg0WHBpyrGiTU/pInkaBG42vh+Nt&#10;mtxKn9LF8e5oB0apbqdZz0F4avxf/HPvtYJhNAtzw5v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wLzLo70AAADdAAAADwAAAAAAAAAAAAAAAACYAgAAZHJzL2Rvd25yZXYu&#10;eG1sUEsFBgAAAAAEAAQA9QAAAIIDA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p>
                      </w:txbxContent>
                    </v:textbox>
                  </v:roundrect>
                  <v:roundrect id="Abgerundetes Rechteck 2099" o:spid="_x0000_s1070" style="position:absolute;left:10038;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uOMIA&#10;AADdAAAADwAAAGRycy9kb3ducmV2LnhtbESPQYvCMBSE74L/ITzBm6aKLrUaRRZW9OBhq+D12Tzb&#10;YvNSmqj13xtB8DjMzDfMYtWaStypcaVlBaNhBII4s7rkXMHx8DeIQTiPrLGyTAqe5GC17HYWmGj7&#10;4H+6pz4XAcIuQQWF93UipcsKMuiGtiYO3sU2Bn2QTS51g48AN5UcR9GPNFhyWCiwpt+Csmt6Mwrc&#10;ZHra7c9xeq58RkfHm70dGaX6vXY9B+Gp9d/wp73VCsbRbAbvN+EJ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8G44wgAAAN0AAAAPAAAAAAAAAAAAAAAAAJgCAABkcnMvZG93&#10;bnJldi54bWxQSwUGAAAAAAQABAD1AAAAhwM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v:textbox>
                  </v:roundrect>
                  <v:roundrect id="Abgerundetes Rechteck 2100" o:spid="_x0000_s1071" style="position:absolute;left:14908;width:2387;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dv70A&#10;AADdAAAADwAAAGRycy9kb3ducmV2LnhtbERPvQrCMBDeBd8hnOCmaUVFqlFEUHRwsAquZ3O2xeZS&#10;mqj17c0gOH58/4tVayrxosaVlhXEwwgEcWZ1ybmCy3k7mIFwHlljZZkUfMjBatntLDDR9s0neqU+&#10;FyGEXYIKCu/rREqXFWTQDW1NHLi7bQz6AJtc6gbfIdxUchRFU2mw5NBQYE2bgrJH+jQK3HhyPRxv&#10;s/RW+YwujndHGxul+r12PQfhqfV/8c+91wpGcRT2hzfhCcjl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CFdv70AAADdAAAADwAAAAAAAAAAAAAAAACYAgAAZHJzL2Rvd25yZXYu&#10;eG1sUEsFBgAAAAAEAAQA9QAAAIIDA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v:textbox>
                  </v:roundrect>
                  <v:roundrect id="Abgerundetes Rechteck 2101" o:spid="_x0000_s1072" style="position:absolute;left:23953;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34JMMA&#10;AADdAAAADwAAAGRycy9kb3ducmV2LnhtbESPQYvCMBSE78L+h/AWvGlaWaVU0yILK7sHD1bB67N5&#10;tsXmpTRR67/fCILHYWa+YVb5YFpxo941lhXE0wgEcWl1w5WCw/5nkoBwHllja5kUPMhBnn2MVphq&#10;e+cd3QpfiQBhl6KC2vsuldKVNRl0U9sRB+9se4M+yL6Susd7gJtWzqJoIQ02HBZq7Oi7pvJSXI0C&#10;9zU//m1PSXFqfUkHx5utjY1S489hvQThafDv8Kv9qxXM4iiG55vwBG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34JMMAAADdAAAADwAAAAAAAAAAAAAAAACYAgAAZHJzL2Rv&#10;d25yZXYueG1sUEsFBgAAAAAEAAQA9QAAAIgDA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v:textbox>
                  </v:roundrect>
                  <v:roundrect id="Abgerundetes Rechteck 2102" o:spid="_x0000_s1073" style="position:absolute;left:27829;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9mU8QA&#10;AADdAAAADwAAAGRycy9kb3ducmV2LnhtbESPQWvCQBSE70L/w/IKvekmQSWkriKCxR5yMA30+sy+&#10;JsHs25DdmvTfdwXB4zAz3zCb3WQ6caPBtZYVxIsIBHFldcu1gvLrOE9BOI+ssbNMCv7IwW77Mttg&#10;pu3IZ7oVvhYBwi5DBY33fSalqxoy6Ba2Jw7ejx0M+iCHWuoBxwA3nUyiaC0NthwWGuzp0FB1LX6N&#10;ArdcfX/ml7S4dL6i0vFHbmOj1NvrtH8H4Wnyz/CjfdIKkjhK4P4mP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lPEAAAA3QAAAA8AAAAAAAAAAAAAAAAAmAIAAGRycy9k&#10;b3ducmV2LnhtbFBLBQYAAAAABAAEAPUAAACJAw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v:textbox>
                  </v:roundrect>
                  <v:shape id="Gerade Verbindung mit Pfeil 2103" o:spid="_x0000_s1074" type="#_x0000_t32" style="position:absolute;left:34687;top:4075;width:5905;height:25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JmNsYAAADdAAAADwAAAGRycy9kb3ducmV2LnhtbESPQWsCMRSE7wX/Q3hCb5rsVkS2RmkL&#10;ilCLdttLb4/N62bp5mXZRN3+e1MQehxm5htmuR5cK87Uh8azhmyqQBBX3jRca/j82EwWIEJENth6&#10;Jg2/FGC9Gt0tsTD+wu90LmMtEoRDgRpsjF0hZagsOQxT3xEn79v3DmOSfS1Nj5cEd63MlZpLhw2n&#10;BYsdvViqfsqT0/D25WflLJSH7f71+eiUt/M8s1rfj4enRxCRhvgfvrV3RkOeqQf4e5Oe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iZjbGAAAA3QAAAA8AAAAAAAAA&#10;AAAAAAAAoQIAAGRycy9kb3ducmV2LnhtbFBLBQYAAAAABAAEAPkAAACUAwAAAAA=&#10;" strokecolor="windowText">
                    <v:stroke endarrow="block"/>
                  </v:shape>
                  <v:shape id="Gerade Verbindung mit Pfeil 2104" o:spid="_x0000_s1075" type="#_x0000_t32" style="position:absolute;left:33296;top:6261;width:7360;height:513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v+QsYAAADdAAAADwAAAGRycy9kb3ducmV2LnhtbESPQWvCQBSE7wX/w/KE3upuQpCSuooV&#10;LIVaqqkXb4/sMxuafRuyW03/vVso9DjMzDfMYjW6TlxoCK1nDdlMgSCuvWm50XD83D48gggR2WDn&#10;mTT8UIDVcnK3wNL4Kx/oUsVGJAiHEjXYGPtSylBbchhmvidO3tkPDmOSQyPNgNcEd53MlZpLhy2n&#10;BYs9bSzVX9W30/B+8kVVhOrjZff2vHfK23meWa3vp+P6CUSkMf6H/9qvRkOeqQJ+36QnIJ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rL/kLGAAAA3QAAAA8AAAAAAAAA&#10;AAAAAAAAoQIAAGRycy9kb3ducmV2LnhtbFBLBQYAAAAABAAEAPkAAACUAwAAAAA=&#10;" strokecolor="windowText">
                    <v:stroke endarrow="block"/>
                  </v:shape>
                  <v:shape id="Gerade Verbindung mit Pfeil 2105" o:spid="_x0000_s1076" type="#_x0000_t32" style="position:absolute;left:34687;top:9243;width:5989;height:386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db2cYAAADdAAAADwAAAGRycy9kb3ducmV2LnhtbESPQWsCMRSE7wX/Q3hCbzXZRUW2RmkL&#10;iqBFu+2lt8fmdbN087JsUl3/vSkUehxm5htmuR5cK87Uh8azhmyiQBBX3jRca/h43zwsQISIbLD1&#10;TBquFGC9Gt0tsTD+wm90LmMtEoRDgRpsjF0hZagsOQwT3xEn78v3DmOSfS1Nj5cEd63MlZpLhw2n&#10;BYsdvViqvssfp+H100/LaSiP28P++eSUt/M8s1rfj4enRxCRhvgf/mvvjIY8UzP4fZOegF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HW9nGAAAA3QAAAA8AAAAAAAAA&#10;AAAAAAAAoQIAAGRycy9kb3ducmV2LnhtbFBLBQYAAAAABAAEAPkAAACUAwAAAAA=&#10;" strokecolor="windowText">
                    <v:stroke endarrow="block"/>
                  </v:shape>
                  <v:shape id="Gerade Verbindung mit Pfeil 2106" o:spid="_x0000_s1077" type="#_x0000_t32" style="position:absolute;left:33196;top:18586;width:7403;height:110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AS3cYAAADdAAAADwAAAGRycy9kb3ducmV2LnhtbESPX0vDQBDE34V+h2MF3+ylfag27bVI&#10;ISiGSv9on5fcmgRze+FubdNv7wmCj8PM/IZZrgfXqTOF2Ho2MBlnoIgrb1uuDbwfi/tHUFGQLXae&#10;ycCVIqxXo5sl5tZfeE/ng9QqQTjmaKAR6XOtY9WQwzj2PXHyPn1wKEmGWtuAlwR3nZ5m2Uw7bDkt&#10;NNjTpqHq6/DtDITX7W67L4pQlh+n/vpWzh/kWYy5ux2eFqCEBvkP/7VfrIHpJJvB75v0BP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QEt3GAAAA3QAAAA8AAAAAAAAA&#10;AAAAAAAAoQIAAGRycy9kb3ducmV2LnhtbFBLBQYAAAAABAAEAPkAAACUAwAAAAA=&#10;" strokecolor="windowText">
                    <v:stroke endarrow="block"/>
                  </v:shape>
                  <v:group id="Gruppieren 2107" o:spid="_x0000_s1078" style="position:absolute;left:10833;top:5565;width:3020;height:1316"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4g5vFAAAA3QAA&#10;AA8AAAAAAAAAAAAAAAAAqgIAAGRycy9kb3ducmV2LnhtbFBLBQYAAAAABAAEAPoAAACcAwAAAAA=&#10;">
                    <v:shape id="Gerade Verbindung mit Pfeil 2108" o:spid="_x0000_s1079"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NfcIAAADdAAAADwAAAGRycy9kb3ducmV2LnhtbERPTWsCMRC9F/wPYYReSk12paJbo2hB&#10;2mtVsMdhM90sbiZLEnX9981B6PHxvpfrwXXiSiG2njUUEwWCuPam5UbD8bB7nYOICdlg55k03CnC&#10;ejV6WmJl/I2/6bpPjcghHCvUYFPqKyljbclhnPieOHO/PjhMGYZGmoC3HO46WSo1kw5bzg0We/qw&#10;VJ/3F6dh+yYvC/vTbpsivKjydPhcdPVU6+fxsHkHkWhI/+KH+8toKAuV5+Y3+QnI1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aNfcIAAADdAAAADwAAAAAAAAAAAAAA&#10;AAChAgAAZHJzL2Rvd25yZXYueG1sUEsFBgAAAAAEAAQA+QAAAJADAAAAAA==&#10;" strokecolor="windowText">
                      <v:stroke startarrowwidth="narrow" startarrowlength="short" endarrow="block" endarrowwidth="narrow" endarrowlength="short"/>
                    </v:shape>
                    <v:shape id="Gerade Verbindung mit Pfeil 2109" o:spid="_x0000_s1080"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kfwcYAAADdAAAADwAAAGRycy9kb3ducmV2LnhtbESP0WoCMRRE3wX/IVyhL6VmFSntahQR&#10;SosPFtf9gNvNdZN2c7NsUt369UYo+DjMzBlmsepdI07UBetZwWScgSCuvLZcKygPb08vIEJE1th4&#10;JgV/FGC1HA4WmGt/5j2diliLBOGQowITY5tLGSpDDsPYt8TJO/rOYUyyq6Xu8JzgrpHTLHuWDi2n&#10;BYMtbQxVP8WvU/D1aHB7sd9VL99ndmc+y8NlVyr1MOrXcxCR+ngP/7c/tILpJHuF25v0BOTy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pH8HGAAAA3QAAAA8AAAAAAAAA&#10;AAAAAAAAoQIAAGRycy9kb3ducmV2LnhtbFBLBQYAAAAABAAEAPkAAACUAwAAAAA=&#10;" strokecolor="windowText">
                      <v:stroke startarrow="block" startarrowwidth="narrow" startarrowlength="short" endarrowwidth="narrow" endarrowlength="short"/>
                    </v:shape>
                    <v:line id="Gerader Verbinder 468" o:spid="_x0000_s1081"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gdhcMAAADdAAAADwAAAGRycy9kb3ducmV2LnhtbERPu27CMBTdK/EP1kXqVpxkQChgEK9K&#10;TH1QlmyX+BKHxNdR7ELK19dDpY5H571YDbYVN+p97VhBOklAEJdO11wpOH29vsxA+ICssXVMCn7I&#10;w2o5elpgrt2dP+l2DJWIIexzVGBC6HIpfWnIop+4jjhyF9dbDBH2ldQ93mO4bWWWJFNpsebYYLCj&#10;raGyOX5bBbvHR/NWFEXWtO/mlO433XV3LpR6Hg/rOYhAQ/gX/7kPWkGWpnF/fBOfgF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YHYXDAAAA3QAAAA8AAAAAAAAAAAAA&#10;AAAAoQIAAGRycy9kb3ducmV2LnhtbFBLBQYAAAAABAAEAPkAAACRAwAAAAA=&#10;" strokecolor="windowText"/>
                    <v:line id="Gerader Verbinder 469" o:spid="_x0000_s1082"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hS4HscAAADdAAAADwAAAGRycy9kb3ducmV2LnhtbESPzW7CMBCE75V4B2uReiuOc6iqFINo&#10;Aamn/lAuuS3xEofE6yh2Ie3T15UqcRzNzDea+XJ0nTjTEBrPGtQsA0FcedNwrWH/ub17ABEissHO&#10;M2n4pgDLxeRmjoXxF/6g8y7WIkE4FKjBxtgXUobKksMw8z1x8o5+cBiTHGppBrwkuOtknmX30mHD&#10;acFiT8+Wqnb35TSsf97b17Is87Z7s3u1eepP60Op9e10XD2CiDTGa/i//WI05Eop+HuTno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FLgexwAAAN0AAAAPAAAAAAAA&#10;AAAAAAAAAKECAABkcnMvZG93bnJldi54bWxQSwUGAAAAAAQABAD5AAAAlQMAAAAA&#10;" strokecolor="windowText"/>
                  </v:group>
                  <v:group id="Gruppieren 2112" o:spid="_x0000_s1083" style="position:absolute;left:35730;top:15753;width:3020;height:1316;rotation:90"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BPxrFAAAA3QAA&#10;AA8AAAAAAAAAAAAAAAAAqgIAAGRycy9kb3ducmV2LnhtbFBLBQYAAAAABAAEAPoAAACcAwAAAAA=&#10;">
                    <v:shape id="Gerade Verbindung mit Pfeil 2113" o:spid="_x0000_s1084"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uJ0cQAAADdAAAADwAAAGRycy9kb3ducmV2LnhtbESPQWsCMRSE7wX/Q3hCL0Wzu9Kiq1G0&#10;IPVaLejxsXluFjcvSxJ1/feNUOhxmJlvmMWqt624kQ+NYwX5OANBXDndcK3g57AdTUGEiKyxdUwK&#10;HhRgtRy8LLDU7s7fdNvHWiQIhxIVmBi7UspQGbIYxq4jTt7ZeYsxSV9L7fGe4LaVRZZ9SIsNpwWD&#10;HX0aqi77q1WweZfXmTk1mzr3b1lxPHzN2mqi1OuwX89BROrjf/ivvdMKijyfwPNNegJ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m4nRxAAAAN0AAAAPAAAAAAAAAAAA&#10;AAAAAKECAABkcnMvZG93bnJldi54bWxQSwUGAAAAAAQABAD5AAAAkgMAAAAA&#10;" strokecolor="windowText">
                      <v:stroke startarrowwidth="narrow" startarrowlength="short" endarrow="block" endarrowwidth="narrow" endarrowlength="short"/>
                    </v:shape>
                    <v:shape id="Gerade Verbindung mit Pfeil 2114" o:spid="_x0000_s1085"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EmgsYAAADdAAAADwAAAGRycy9kb3ducmV2LnhtbESP0WoCMRRE3wv+Q7iCL0WzK1JkaxQR&#10;pNIHS3U/4HZzu0nd3CybVLd+fSMIPg4zc4ZZrHrXiDN1wXpWkE8yEMSV15ZrBeVxO56DCBFZY+OZ&#10;FPxRgNVy8LTAQvsLf9L5EGuRIBwKVGBibAspQ2XIYZj4ljh5375zGJPsaqk7vCS4a+Q0y16kQ8tp&#10;wWBLG0PV6fDrFHw9G3y/2p+ql28zuzcf5fG6L5UaDfv1K4hIfXyE7+2dVjDN8xnc3qQnIJ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xJoLGAAAA3QAAAA8AAAAAAAAA&#10;AAAAAAAAoQIAAGRycy9kb3ducmV2LnhtbFBLBQYAAAAABAAEAPkAAACUAwAAAAA=&#10;" strokecolor="windowText">
                      <v:stroke startarrow="block" startarrowwidth="narrow" startarrowlength="short" endarrowwidth="narrow" endarrowlength="short"/>
                    </v:shape>
                    <v:line id="Gerader Verbinder 474" o:spid="_x0000_s1086"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HcgAAADdAAAADwAAAGRycy9kb3ducmV2LnhtbESPzWrDMBCE74W8g9hCb41sQ0txo4Q0&#10;P9BT06a5+LaxNpZja2UsNXHy9FGh0OMwM98wk9lgW3Gi3teOFaTjBARx6XTNlYLd9/rxBYQPyBpb&#10;x6TgQh5m09HdBHPtzvxFp22oRISwz1GBCaHLpfSlIYt+7Dri6B1cbzFE2VdS93iOcNvKLEmepcWa&#10;44LBjhaGymb7YxUsr5/NR1EUWdNuzC5dvXXH5b5Q6uF+mL+CCDSE//Bf+10ryNL0CX7fxCcgpz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S++HcgAAADdAAAADwAAAAAA&#10;AAAAAAAAAAChAgAAZHJzL2Rvd25yZXYueG1sUEsFBgAAAAAEAAQA+QAAAJYDAAAAAA==&#10;" strokecolor="windowText"/>
                    <v:line id="Gerader Verbinder 475" o:spid="_x0000_s1087"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0gascAAADdAAAADwAAAGRycy9kb3ducmV2LnhtbESPzW7CMBCE75V4B2uRuBUnOaAqxaDy&#10;U4kTbSmX3LbxNg6J11HsQuDpcaVKPY5m5hvNfDnYVpyp97VjBek0AUFcOl1zpeD4+fr4BMIHZI2t&#10;Y1JwJQ/Lxehhjrl2F/6g8yFUIkLY56jAhNDlUvrSkEU/dR1x9L5dbzFE2VdS93iJcNvKLElm0mLN&#10;ccFgR2tDZXP4sQo2t/dmXxRF1rRv5phuV91p81UoNRkPL88gAg3hP/zX3mkFWZrO4PdNfAJyc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SBqxwAAAN0AAAAPAAAAAAAA&#10;AAAAAAAAAKECAABkcnMvZG93bnJldi54bWxQSwUGAAAAAAQABAD5AAAAlQMAAAAA&#10;" strokecolor="windowText"/>
                  </v:group>
                  <v:shape id="Gerade Verbindung mit Pfeil 2117" o:spid="_x0000_s1088" type="#_x0000_t32" style="position:absolute;left:38166;top:16498;width:2453;height:69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Uhm8YAAADdAAAADwAAAGRycy9kb3ducmV2LnhtbESPX0vDQBDE34V+h2MF3+wlfbA29lqk&#10;EBRDpX/U5yW3JsHcXrhb2/Tbe4Lg4zAzv2GW69H16kQhdp4N5NMMFHHtbceNgbdjeXsPKgqyxd4z&#10;GbhQhPVqcrXEwvoz7+l0kEYlCMcCDbQiQ6F1rFtyGKd+IE7epw8OJcnQaBvwnOCu17Msu9MOO04L&#10;LQ60aan+Onw7A+Flu9vuyzJU1fvHcHmtFnN5EmNursfHB1BCo/yH/9rP1sAsz+fw+yY9Ab3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QFIZvGAAAA3QAAAA8AAAAAAAAA&#10;AAAAAAAAoQIAAGRycy9kb3ducmV2LnhtbFBLBQYAAAAABAAEAPkAAACUAwAAAAA=&#10;" strokecolor="windowText">
                    <v:stroke endarrow="block"/>
                  </v:shape>
                  <v:roundrect id="Abgerundetes Rechteck 2118" o:spid="_x0000_s1089" style="position:absolute;left:40750;top:2683;width:273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7HZL0A&#10;AADdAAAADwAAAGRycy9kb3ducmV2LnhtbERPvQrCMBDeBd8hnOCmaUVFqlFEUHRwsAquZ3O2xeZS&#10;mqj17c0gOH58/4tVayrxosaVlhXEwwgEcWZ1ybmCy3k7mIFwHlljZZkUfMjBatntLDDR9s0neqU+&#10;FyGEXYIKCu/rREqXFWTQDW1NHLi7bQz6AJtc6gbfIdxUchRFU2mw5NBQYE2bgrJH+jQK3HhyPRxv&#10;s/RW+YwujndHGxul+r12PQfhqfV/8c+91wpGcRzmhjfhCcjl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247HZL0AAADdAAAADwAAAAAAAAAAAAAAAACYAgAAZHJzL2Rvd25yZXYu&#10;eG1sUEsFBgAAAAAEAAQA9QAAAIIDAAAAAA==&#10;" fillcolor="window" strokecolor="windowText" strokeweight="2pt">
                    <v:textbox>
                      <w:txbxContent>
                        <w:p w:rsidR="00955A1A" w:rsidRPr="00895040" w:rsidRDefault="00955A1A" w:rsidP="00285781">
                          <w:pPr>
                            <w:jc w:val="cente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p>
                      </w:txbxContent>
                    </v:textbox>
                  </v:roundrect>
                  <v:roundrect id="Abgerundetes Rechteck 2119" o:spid="_x0000_s1090" style="position:absolute;left:40750;top:5367;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Ji/8IA&#10;AADdAAAADwAAAGRycy9kb3ducmV2LnhtbESPQYvCMBSE74L/ITzBm6YVXbQaRRZW9OBhq+D12Tzb&#10;YvNSmqj13xtB8DjMzDfMYtWaStypcaVlBfEwAkGcWV1yruB4+BtMQTiPrLGyTAqe5GC17HYWmGj7&#10;4H+6pz4XAcIuQQWF93UipcsKMuiGtiYO3sU2Bn2QTS51g48AN5UcRdGPNFhyWCiwpt+Csmt6Mwrc&#10;eHLa7c/T9Fz5jI6ON3sbG6X6vXY9B+Gp9d/wp73VCkZxPIP3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wmL/wgAAAN0AAAAPAAAAAAAAAAAAAAAAAJgCAABkcnMvZG93&#10;bnJldi54bWxQSwUGAAAAAAQABAD1AAAAhwM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v:textbox>
                  </v:roundrect>
                  <v:roundrect id="Abgerundetes Rechteck 2120" o:spid="_x0000_s1091" style="position:absolute;left:40849;top:8050;width:2387;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QB38IA&#10;AADdAAAADwAAAGRycy9kb3ducmV2LnhtbERPz2vCMBS+C/sfwhN207RlDulMiwwm7uBhVdj12Tzb&#10;YvJSmqzt/ntzGOz48f3elbM1YqTBd44VpOsEBHHtdMeNgsv5Y7UF4QOyRuOYFPySh7J4Wuww127i&#10;Lxqr0IgYwj5HBW0IfS6lr1uy6NeuJ47czQ0WQ4RDI/WAUwy3RmZJ8iotdhwbWuzpvaX6Xv1YBf5l&#10;8/15um6rqwk1XTwfTi61Sj0v5/0biEBz+Bf/uY9aQZZmcX98E5+ALB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lAHfwgAAAN0AAAAPAAAAAAAAAAAAAAAAAJgCAABkcnMvZG93&#10;bnJldi54bWxQSwUGAAAAAAQABAD1AAAAhwM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v:textbox>
                  </v:roundrect>
                  <v:roundrect id="Abgerundetes Rechteck 2121" o:spid="_x0000_s1092" style="position:absolute;left:40750;top:15902;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ikRMIA&#10;AADdAAAADwAAAGRycy9kb3ducmV2LnhtbESPQYvCMBSE74L/ITxhb5q2qEg1igiKe/BgFbw+m2db&#10;bF5KE7X77zeC4HGYmW+YxaoztXhS6yrLCuJRBII4t7riQsH5tB3OQDiPrLG2TAr+yMFq2e8tMNX2&#10;xUd6Zr4QAcIuRQWl900qpctLMuhGtiEO3s22Bn2QbSF1i68AN7VMomgqDVYcFkpsaFNSfs8eRoEb&#10;Ty6/h+ssu9Y+p7Pj3cHGRqmfQbeeg/DU+W/4095rBUmcxPB+E56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2KREwgAAAN0AAAAPAAAAAAAAAAAAAAAAAJgCAABkcnMvZG93&#10;bnJldi54bWxQSwUGAAAAAAQABAD1AAAAhwM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v:textbox>
                  </v:roundrect>
                  <v:roundrect id="Abgerundetes Rechteck 2122" o:spid="_x0000_s1093" style="position:absolute;left:40750;top:18586;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o6M8QA&#10;AADdAAAADwAAAGRycy9kb3ducmV2LnhtbESPQWvCQBSE70L/w/IKvekmQSWkriKCxR5yMA30+sy+&#10;JsHs25DdmvTfdwXB4zAz3zCb3WQ6caPBtZYVxIsIBHFldcu1gvLrOE9BOI+ssbNMCv7IwW77Mttg&#10;pu3IZ7oVvhYBwi5DBY33fSalqxoy6Ba2Jw7ejx0M+iCHWuoBxwA3nUyiaC0NthwWGuzp0FB1LX6N&#10;ArdcfX/ml7S4dL6i0vFHbmOj1NvrtH8H4Wnyz/CjfdIKkjhJ4P4mP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KOjPEAAAA3QAAAA8AAAAAAAAAAAAAAAAAmAIAAGRycy9k&#10;b3ducmV2LnhtbFBLBQYAAAAABAAEAPUAAACJAw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v:textbox>
                  </v:roundrect>
                  <v:shape id="Gerade Verbindung mit Pfeil 2123" o:spid="_x0000_s1094" type="#_x0000_t32" style="position:absolute;left:35383;top:12722;width:5290;height:16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c6VsUAAADdAAAADwAAAGRycy9kb3ducmV2LnhtbESPQWvCQBSE7wX/w/KE3nSTVESiq9hC&#10;i9AWNXrx9sg+s8Hs25BdNf333YLQ4zAz3zCLVW8bcaPO144VpOMEBHHpdM2VguPhfTQD4QOyxsYx&#10;KfghD6vl4GmBuXZ33tOtCJWIEPY5KjAhtLmUvjRk0Y9dSxy9s+sshii7SuoO7xFuG5klyVRarDku&#10;GGzpzVB5Ka5WwffJTYqJL7YfX5+vO5s4M81So9TzsF/PQQTqw3/40d5oBVmavcDfm/gE5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pc6VsUAAADdAAAADwAAAAAAAAAA&#10;AAAAAAChAgAAZHJzL2Rvd25yZXYueG1sUEsFBgAAAAAEAAQA+QAAAJMDAAAAAA==&#10;" strokecolor="windowText">
                    <v:stroke endarrow="block"/>
                  </v:shape>
                  <v:roundrect id="Abgerundetes Rechteck 2124" o:spid="_x0000_s1095" style="position:absolute;left:40750;top:11529;width:2381;height:23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8H3MQA&#10;AADdAAAADwAAAGRycy9kb3ducmV2LnhtbESPQWvCQBSE74L/YXkFb7pJiBJSVymCpT14aAz0+sy+&#10;JqHZtyG7mvjvu0LB4zAz3zDb/WQ6caPBtZYVxKsIBHFldcu1gvJ8XGYgnEfW2FkmBXdysN/NZ1vM&#10;tR35i26Fr0WAsMtRQeN9n0vpqoYMupXtiYP3YweDPsihlnrAMcBNJ5Mo2kiDLYeFBns6NFT9Flej&#10;wKXr78/TJSsuna+odPx+srFRavEyvb2C8DT5Z/i//aEVJHGSwuNNeAJy9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vB9zEAAAA3QAAAA8AAAAAAAAAAAAAAAAAmAIAAGRycy9k&#10;b3ducmV2LnhtbFBLBQYAAAAABAAEAPUAAACJAwAAAAA=&#10;" fillcolor="window" strokecolor="windowText" strokeweight="2pt">
                    <v:textbox>
                      <w:txbxContent>
                        <w:p w:rsidR="00955A1A" w:rsidRPr="00895040" w:rsidRDefault="00955A1A"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txbxContent>
                    </v:textbox>
                  </v:roundrect>
                </v:group>
                <v:line id="Gerader Verbinder 932" o:spid="_x0000_s1096" style="position:absolute;visibility:visible;mso-wrap-style:square" from="3349,27024" to="3349,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3GYfcQAAADdAAAADwAAAGRycy9kb3ducmV2LnhtbESPQWsCMRSE7wX/Q3hCbzXrikVXo4hQ&#10;8NCDtQU9PpPnZnHzsm5SXf99Iwg9DjPzDTNfdq4WV2pD5VnBcJCBINbeVFwq+Pn+eJuACBHZYO2Z&#10;FNwpwHLRe5ljYfyNv+i6i6VIEA4FKrAxNoWUQVtyGAa+IU7eybcOY5JtKU2LtwR3tcyz7F06rDgt&#10;WGxobUmfd79Owd7i53arj5H86LDSpjTGX6ZKvfa71QxEpC7+h5/tjVGQD/MxPN6kJ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cZh9xAAAAN0AAAAPAAAAAAAAAAAA&#10;AAAAAKECAABkcnMvZG93bnJldi54bWxQSwUGAAAAAAQABAD5AAAAkgMAAAAA&#10;" strokecolor="#4a7ebb"/>
                <v:line id="Gerader Verbinder 933" o:spid="_x0000_s1097" style="position:absolute;visibility:visible;mso-wrap-style:square" from="15979,27024" to="16036,295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MGCsQAAADdAAAADwAAAGRycy9kb3ducmV2LnhtbESPQWsCMRSE74X+h/AKvXWzbkHqahQp&#10;CB56UCvo8Zk8N4ubl+0m1fXfG0HwOMzMN8xk1rtGnKkLtWcFgywHQay9qblSsP1dfHyBCBHZYOOZ&#10;FFwpwGz6+jLB0vgLr+m8iZVIEA4lKrAxtqWUQVtyGDLfEifv6DuHMcmukqbDS4K7RhZ5PpQOa04L&#10;Flv6tqRPm3+nYGfxZ7XSh0j+cz/XpjLG/42Uen/r52MQkfr4DD/aS6OgGBRDuL9JT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owYKxAAAAN0AAAAPAAAAAAAAAAAA&#10;AAAAAKECAABkcnMvZG93bnJldi54bWxQSwUGAAAAAAQABAD5AAAAkgMAAAAA&#10;" strokecolor="#4a7ebb"/>
                <v:shape id="Gerade Verbindung mit Pfeil 2127" o:spid="_x0000_s1098" type="#_x0000_t32" style="position:absolute;left:3304;top:27703;width:1200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o8zMUAAADdAAAADwAAAGRycy9kb3ducmV2LnhtbESPQWvCQBSE74L/YXkFb7pJqNqmbsQW&#10;Al4UTAult0f2NRuafRuyW43/3i0UPA4z8w2z2Y62E2cafOtYQbpIQBDXTrfcKPh4L+dPIHxA1tg5&#10;JgVX8rAtppMN5tpd+ETnKjQiQtjnqMCE0OdS+tqQRb9wPXH0vt1gMUQ5NFIPeIlw28ksSVbSYstx&#10;wWBPb4bqn+rXKnhd+2VjzNfjWH928liWz4TlQanZw7h7ARFoDPfwf3uvFWRptoa/N/EJy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co8zMUAAADdAAAADwAAAAAAAAAA&#10;AAAAAAChAgAAZHJzL2Rvd25yZXYueG1sUEsFBgAAAAAEAAQA+QAAAJMDAAAAAA==&#10;" strokecolor="#4a7ebb">
                  <v:stroke startarrow="block" endarrow="block"/>
                </v:shape>
                <v:shape id="Gerade Verbindung mit Pfeil 2128" o:spid="_x0000_s1099" type="#_x0000_t32" style="position:absolute;left:15979;top:27884;width:1059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WovsMAAADdAAAADwAAAGRycy9kb3ducmV2LnhtbERPz2vCMBS+C/4P4Q12s6llU1eNooPC&#10;LhPsBrLbo3k2Zc1LaWLb/ffLYbDjx/d7d5hsKwbqfeNYwTJJQRBXTjdcK/j8KBYbED4ga2wdk4If&#10;8nDYz2c7zLUb+UJDGWoRQ9jnqMCE0OVS+sqQRZ+4jjhyN9dbDBH2tdQ9jjHctjJL05W02HBsMNjR&#10;q6Hqu7xbBae1f66N+Xqaqmsrz0XxQli8K/X4MB23IAJN4V/8537TCrJlFufGN/EJyP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VqL7DAAAA3QAAAA8AAAAAAAAAAAAA&#10;AAAAoQIAAGRycy9kb3ducmV2LnhtbFBLBQYAAAAABAAEAPkAAACRAwAAAAA=&#10;" strokecolor="#4a7ebb">
                  <v:stroke startarrow="block" endarrow="block"/>
                </v:shape>
                <v:shape id="Gerade Verbindung mit Pfeil 2129" o:spid="_x0000_s1100" type="#_x0000_t32" style="position:absolute;left:13942;top:28744;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jOpMUAAADdAAAADwAAAGRycy9kb3ducmV2LnhtbESPQWvCQBSE74L/YXlCb7pJhKKpq6ig&#10;zaUH01x6e2SfSWj27ZJdNf333ULB4zAz3zCb3Wh6cafBd5YVpIsEBHFtdceNgurzNF+B8AFZY2+Z&#10;FPyQh912Otlgru2DL3QvQyMihH2OCtoQXC6lr1sy6BfWEUfvageDIcqhkXrAR4SbXmZJ8ioNdhwX&#10;WnR0bKn+Lm9GgbPX4hDSc/Ohz1/vxWVZrY2rlHqZjfs3EIHG8Az/twutIEuzNfy9iU9Ab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7jOpMUAAADdAAAADwAAAAAAAAAA&#10;AAAAAAChAgAAZHJzL2Rvd25yZXYueG1sUEsFBgAAAAAEAAQA+QAAAJMDAAAAAA==&#10;" strokecolor="#4a7ebb">
                  <v:stroke endarrow="block"/>
                </v:shape>
                <v:line id="Gerader Verbinder 937" o:spid="_x0000_s1101" style="position:absolute;visibility:visible;mso-wrap-style:square" from="31822,25847" to="31822,3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tOMAAAADdAAAADwAAAGRycy9kb3ducmV2LnhtbERPTYvCMBC9C/6HMII3TVVYtBpFhAUP&#10;HlwV9DgmY1NsJt0mavffbw6Cx8f7XqxaV4knNaH0rGA0zEAQa29KLhScjt+DKYgQkQ1WnknBHwVY&#10;LbudBebGv/iHnodYiBTCIUcFNsY6lzJoSw7D0NfEibv5xmFMsCmkafCVwl0lx1n2JR2WnBos1rSx&#10;pO+Hh1Nwtrjb7/U1kp9c1toUxvjfmVL9Xrueg4jUxo/47d4aBePRJO1Pb9ITkM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bfrTjAAAAA3QAAAA8AAAAAAAAAAAAAAAAA&#10;oQIAAGRycy9kb3ducmV2LnhtbFBLBQYAAAAABAAEAPkAAACOAwAAAAA=&#10;" strokecolor="#4a7ebb"/>
                <v:line id="Gerader Verbinder 938" o:spid="_x0000_s1102" style="position:absolute;flip:x;visibility:visible;mso-wrap-style:square" from="1674,8646" to="3243,8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HWksUAAADdAAAADwAAAGRycy9kb3ducmV2LnhtbESPT4vCMBTE74LfITzBm6atKEs1iogL&#10;LnhRdw97ezSvf7B56TZR6356Iwgeh5n5DbNYdaYWV2pdZVlBPI5AEGdWV1wo+D59jj5AOI+ssbZM&#10;Cu7kYLXs9xaYanvjA12PvhABwi5FBaX3TSqly0oy6Ma2IQ5ebluDPsi2kLrFW4CbWiZRNJMGKw4L&#10;JTa0KSk7Hy9GwfbX190f3pP/ff61zX/sxq6nlVLDQbeeg/DU+Xf41d5pBUk8ieH5JjwBuX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DHWksUAAADdAAAADwAAAAAAAAAA&#10;AAAAAAChAgAAZHJzL2Rvd25yZXYueG1sUEsFBgAAAAAEAAQA+QAAAJMDAAAAAA==&#10;" strokecolor="#4a7ebb"/>
                <v:shape id="Gerade Verbindung mit Pfeil 2132" o:spid="_x0000_s1103" type="#_x0000_t32" style="position:absolute;left:2534;top:8600;width:0;height:183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QJicUAAADdAAAADwAAAGRycy9kb3ducmV2LnhtbESPT2vCQBTE70K/w/IK3nRjatVGV2mF&#10;QC8V/APS2yP7zIZm34bsqvHbuwXB4zAzv2EWq87W4kKtrxwrGA0TEMSF0xWXCg77fDAD4QOyxtox&#10;KbiRh9XypbfATLsrb+myC6WIEPYZKjAhNJmUvjBk0Q9dQxy9k2sthijbUuoWrxFua5kmyURarDgu&#10;GGxobaj4252tgq+pfy+N+R13xbGWmzz/IMx/lOq/dp9zEIG68Aw/2t9aQTp6S+H/TX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GQJicUAAADdAAAADwAAAAAAAAAA&#10;AAAAAAChAgAAZHJzL2Rvd25yZXYueG1sUEsFBgAAAAAEAAQA+QAAAJMDAAAAAA==&#10;" strokecolor="#4a7ebb">
                  <v:stroke startarrow="block" endarrow="block"/>
                </v:shape>
                <v:shape id="Gerade Verbindung mit Pfeil 2133" o:spid="_x0000_s1104" type="#_x0000_t32" style="position:absolute;left:25259;top:28880;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4lvk8UAAADdAAAADwAAAGRycy9kb3ducmV2LnhtbESPQWvCQBSE74L/YXlCb7qJAampq9iC&#10;NhcPai69PbLPJJh9u2RXTf99VxB6HGbmG2a1GUwn7tT71rKCdJaAIK6sbrlWUJ5303cQPiBr7CyT&#10;gl/ysFmPRyvMtX3wke6nUIsIYZ+jgiYEl0vpq4YM+pl1xNG72N5giLKvpe7xEeGmk/MkWUiDLceF&#10;Bh19NVRdTzejwNlL8RnSfX3Q+5/v4piVS+NKpd4mw/YDRKAh/Idf7UIrmKdZBs838QnI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4lvk8UAAADdAAAADwAAAAAAAAAA&#10;AAAAAAChAgAAZHJzL2Rvd25yZXYueG1sUEsFBgAAAAAEAAQA+QAAAJMDAAAAAA==&#10;" strokecolor="#4a7ebb">
                  <v:stroke endarrow="block"/>
                </v:shape>
                <v:line id="Gerader Verbinder 941" o:spid="_x0000_s1105" style="position:absolute;flip:x;visibility:visible;mso-wrap-style:square" from="1720,26979" to="3288,26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Z1CsUAAADdAAAADwAAAGRycy9kb3ducmV2LnhtbESPT4vCMBTE74LfIbyFvWlqVxepRhFR&#10;UNiLuh68PZrXP2zzUpuo1U+/EQSPw8z8hpnOW1OJKzWutKxg0I9AEKdWl5wr+D2se2MQziNrrCyT&#10;gjs5mM+6nSkm2t54R9e9z0WAsEtQQeF9nUjp0oIMur6tiYOX2cagD7LJpW7wFuCmknEUfUuDJYeF&#10;AmtaFpT+7S9Gwerkq/aM9/jxk21X2dEu7WJUKvX50S4mIDy1/h1+tTdaQTz4GsLzTXgCcv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Z1CsUAAADdAAAADwAAAAAAAAAA&#10;AAAAAAChAgAAZHJzL2Rvd25yZXYueG1sUEsFBgAAAAAEAAQA+QAAAJMDAAAAAA==&#10;" strokecolor="#4a7ebb"/>
                <v:shape id="Gerade Verbindung mit Pfeil 2135" o:spid="_x0000_s1106" type="#_x0000_t32" style="position:absolute;left:3395;top:30781;width:284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2R/cUAAADdAAAADwAAAGRycy9kb3ducmV2LnhtbESPT4vCMBTE7wt+h/AEb5qqq65do6hQ&#10;8LKCf0D29mieTdnmpTRRu9/eLAh7HGbmN8xi1dpK3KnxpWMFw0ECgjh3uuRCwfmU9T9A+ICssXJM&#10;Cn7Jw2rZeVtgqt2DD3Q/hkJECPsUFZgQ6lRKnxuy6AeuJo7e1TUWQ5RNIXWDjwi3lRwlyVRaLDku&#10;GKxpayj/Od6sgs3MTwpjvt/b/FLJfZbNCbMvpXrddv0JIlAb/sOv9k4rGA3HE/h7E5+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42R/cUAAADdAAAADwAAAAAAAAAA&#10;AAAAAAChAgAAZHJzL2Rvd25yZXYueG1sUEsFBgAAAAAEAAQA+QAAAJMDAAAAAA==&#10;" strokecolor="#4a7ebb">
                  <v:stroke startarrow="block" endarrow="block"/>
                </v:shape>
                <v:shape id="Gerade Verbindung mit Pfeil 2136" o:spid="_x0000_s1107" type="#_x0000_t32" style="position:absolute;left:27250;top:28880;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ntfMMAAADdAAAADwAAAGRycy9kb3ducmV2LnhtbESPQWvCQBSE7wX/w/IEb/UlWkRSVxGh&#10;4FFtUXp7ZJ9J2uzbdHeN6b/vFgo9DjPzDbPaDLZVPfvQONGQTzNQLKUzjVQa3l5fHpegQiQx1Dph&#10;Dd8cYLMePayoMO4uR+5PsVIJIqEgDXWMXYEYypothanrWJJ3dd5STNJXaDzdE9y2OMuyBVpqJC3U&#10;1PGu5vLzdLMaDix9DNd3PFv8KPOvi/gnFK0n42H7DCryEP/Df+290TDL5wv4fZOeA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Z7XzDAAAA3QAAAA8AAAAAAAAAAAAA&#10;AAAAoQIAAGRycy9kb3ducmV2LnhtbFBLBQYAAAAABAAEAPkAAACRAwAAAAA=&#10;" strokecolor="#4a7ebb">
                  <v:stroke endarrow="block"/>
                </v:shape>
                <v:shape id="Gerade Verbindung mit Pfeil 2137" o:spid="_x0000_s1108" type="#_x0000_t32" style="position:absolute;left:27205;top:27975;width:46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OqEcYAAADdAAAADwAAAGRycy9kb3ducmV2LnhtbESPQWvCQBSE70L/w/IKvekmWmuNWaUW&#10;Ar0oNC0Ub4/sMxuafRuyW43/3i0IHoeZ+YbJN4NtxYl63zhWkE4SEMSV0w3XCr6/ivErCB+QNbaO&#10;ScGFPGzWD6McM+3O/EmnMtQiQthnqMCE0GVS+sqQRT9xHXH0jq63GKLsa6l7PEe4beU0SV6kxYbj&#10;gsGO3g1Vv+WfVbBd+HltzOF5qH5auS+KJWGxU+rpcXhbgQg0hHv41v7QCqbpbAH/b+ITkO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gTqhHGAAAA3QAAAA8AAAAAAAAA&#10;AAAAAAAAoQIAAGRycy9kb3ducmV2LnhtbFBLBQYAAAAABAAEAPkAAACUAwAAAAA=&#10;" strokecolor="#4a7ebb">
                  <v:stroke startarrow="block" endarrow="block"/>
                </v:shape>
                <v:shape id="Gerade Verbindung mit Pfeil 2138" o:spid="_x0000_s1109" type="#_x0000_t32" style="position:absolute;left:15979;top:28744;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rclcAAAADdAAAADwAAAGRycy9kb3ducmV2LnhtbERPTWvCQBC9F/wPywi91Um0FImuIkLB&#10;o7VF8TZkxySanU1315j+++6h0OPjfS/Xg21Vzz40TjTkkwwUS+lMI5WGr8/3lzmoEEkMtU5Yww8H&#10;WK9GT0sqjHvIB/eHWKkUIqEgDXWMXYEYypothYnrWBJ3cd5STNBXaDw9UrhtcZplb2ipkdRQU8fb&#10;msvb4W417Fn6GC5nPFq8lvn3SfwritbP42GzABV5iP/iP/fOaJjmszQ3vUlPAF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QK3JXAAAAA3QAAAA8AAAAAAAAAAAAAAAAA&#10;oQIAAGRycy9kb3ducmV2LnhtbFBLBQYAAAAABAAEAPkAAACOAwAAAAA=&#10;" strokecolor="#4a7ebb">
                  <v:stroke endarrow="block"/>
                </v:shape>
                <v:line id="Gerader Verbinder 946" o:spid="_x0000_s1110" style="position:absolute;visibility:visible;mso-wrap-style:square" from="15345,27069" to="15402,29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EpcMAAADdAAAADwAAAGRycy9kb3ducmV2LnhtbESPzYoCMRCE78K+Q+gFb5pRQXQ0iiwI&#10;HvbgH+we26SdDE46s5Osjm9vBMFjUVVfUfNl6ypxpSaUnhUM+hkIYu1NyYWC42Hdm4AIEdlg5ZkU&#10;3CnAcvHRmWNu/I13dN3HQiQIhxwV2BjrXMqgLTkMfV8TJ+/sG4cxyaaQpsFbgrtKDrNsLB2WnBYs&#10;1vRlSV/2/07Bj8Xv7VafIvnR70qbwhj/N1Wq+9muZiAitfEdfrU3RsFwMJrC8016An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flBKXDAAAA3QAAAA8AAAAAAAAAAAAA&#10;AAAAoQIAAGRycy9kb3ducmV2LnhtbFBLBQYAAAAABAAEAPkAAACRAwAAAAA=&#10;" strokecolor="#4a7ebb"/>
                <v:line id="Gerader Verbinder 1184" o:spid="_x0000_s1111" style="position:absolute;visibility:visible;mso-wrap-style:square" from="27205,27205" to="27262,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eRcIAAADdAAAADwAAAGRycy9kb3ducmV2LnhtbERPz2vCMBS+D/wfwhO8zdQ6xuyMIoPB&#10;Dh6qDrbjM3lris1LbbK2/vfLQdjx4/u93o6uET11ofasYDHPQBBrb2quFHye3h9fQISIbLDxTApu&#10;FGC7mTyssTB+4AP1x1iJFMKhQAU2xraQMmhLDsPct8SJ+/Gdw5hgV0nT4ZDCXSPzLHuWDmtODRZb&#10;erOkL8dfp+DL4r4s9TmSX37vtKmM8deVUrPpuHsFEWmM/+K7+8MoyBdPaX96k5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neRcIAAADdAAAADwAAAAAAAAAAAAAA&#10;AAChAgAAZHJzL2Rvd25yZXYueG1sUEsFBgAAAAAEAAQA+QAAAJADAAAAAA==&#10;" strokecolor="#4a7ebb"/>
                <v:line id="Gerader Verbinder 1185" o:spid="_x0000_s1112" style="position:absolute;visibility:visible;mso-wrap-style:square" from="26571,27205" to="26629,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V73sUAAADdAAAADwAAAGRycy9kb3ducmV2LnhtbESPQWsCMRSE74X+h/AK3mp2VUpdzS5S&#10;KHjwYG2hHp/Jc7O4edluUl3/fSMIPQ4z8w2zrAbXijP1ofGsIB9nIIi1Nw3XCr4+359fQYSIbLD1&#10;TAquFKAqHx+WWBh/4Q8672ItEoRDgQpsjF0hZdCWHIax74iTd/S9w5hkX0vT4yXBXSsnWfYiHTac&#10;Fix29GZJn3a/TsG3xc12qw+R/HS/0qY2xv/MlRo9DasFiEhD/A/f22ujYJLPcri9SU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ZV73sUAAADdAAAADwAAAAAAAAAA&#10;AAAAAAChAgAAZHJzL2Rvd25yZXYueG1sUEsFBgAAAAAEAAQA+QAAAJMDAAAAAA==&#10;" strokecolor="#4a7ebb"/>
                <v:shape id="Gerade Verbindung mit Pfeil 2142" o:spid="_x0000_s1113" type="#_x0000_t32" style="position:absolute;left:30329;top:28971;width:1339;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O5dcUAAADdAAAADwAAAGRycy9kb3ducmV2LnhtbESPQWvCQBSE7wX/w/KE3uomUUqNrqKC&#10;NpcetLl4e2SfSTD7dsmumv77rlDocZiZb5jlejCduFPvW8sK0kkCgriyuuVaQfm9f/sA4QOyxs4y&#10;KfghD+vV6GWJubYPPtL9FGoRIexzVNCE4HIpfdWQQT+xjjh6F9sbDFH2tdQ9PiLcdDJLkndpsOW4&#10;0KCjXUPV9XQzCpy9FNuQHuovfTh/FsdpOTeuVOp1PGwWIAIN4T/81y60giydZfB8E5+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O5dcUAAADdAAAADwAAAAAAAAAA&#10;AAAAAAChAgAAZHJzL2Rvd25yZXYueG1sUEsFBgAAAAAEAAQA+QAAAJMDAAAAAA==&#10;" strokecolor="#4a7ebb">
                  <v:stroke endarrow="block"/>
                </v:shape>
              </v:group>
            </w:pict>
          </mc:Fallback>
        </mc:AlternateContent>
      </w: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BC2107">
      <w:pPr>
        <w:pStyle w:val="AufgabeEbene1"/>
      </w:pPr>
      <w:r w:rsidRPr="00BC2107">
        <w:t>Berechnen</w:t>
      </w:r>
      <w:r>
        <w:t xml:space="preserve"> Sie die Formate für die einzelnen Zuschnitte. Geben Sie die </w:t>
      </w:r>
      <w:r w:rsidRPr="00F00135">
        <w:rPr>
          <w:rStyle w:val="TextkrperZchn"/>
        </w:rPr>
        <w:t>Formate</w:t>
      </w:r>
      <w:r w:rsidR="00F00135" w:rsidRPr="00F00135">
        <w:rPr>
          <w:rStyle w:val="TextkrperZchn"/>
        </w:rPr>
        <w:t xml:space="preserve"> </w:t>
      </w:r>
      <w:r w:rsidRPr="00F00135">
        <w:rPr>
          <w:rStyle w:val="TextkrperZchn"/>
        </w:rPr>
        <w:t>in Breite x Höhe an.</w:t>
      </w:r>
    </w:p>
    <w:p w:rsidR="00285781" w:rsidRPr="00895040" w:rsidRDefault="00285781" w:rsidP="00285781"/>
    <w:p w:rsidR="00285781" w:rsidRPr="002E0A9B" w:rsidRDefault="00285781" w:rsidP="00285781"/>
    <w:p w:rsidR="00285781" w:rsidRPr="002E0A9B" w:rsidRDefault="00285781" w:rsidP="00285781">
      <w:pPr>
        <w:pStyle w:val="TextkrpernrauenText"/>
        <w:ind w:left="0"/>
      </w:pPr>
    </w:p>
    <w:p w:rsidR="00285781" w:rsidRPr="002E0A9B" w:rsidRDefault="00285781" w:rsidP="00285781"/>
    <w:p w:rsidR="006E3505" w:rsidRPr="002E0A9B" w:rsidRDefault="006E3505">
      <w:pPr>
        <w:spacing w:line="240" w:lineRule="exact"/>
      </w:pPr>
      <w:r w:rsidRPr="002E0A9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2E0A9B">
              <w:rPr>
                <w:sz w:val="12"/>
              </w:rPr>
              <w:lastRenderedPageBreak/>
              <w:br w:type="page"/>
            </w:r>
            <w:r w:rsidRPr="00B73F51">
              <w:rPr>
                <w:sz w:val="12"/>
              </w:rPr>
              <w:t>Lernfeld</w:t>
            </w:r>
          </w:p>
          <w:p w:rsidR="00B73F51" w:rsidRPr="00B73F51" w:rsidRDefault="00B73F51" w:rsidP="00B73F51">
            <w:pPr>
              <w:rPr>
                <w:b/>
              </w:rPr>
            </w:pPr>
            <w:r w:rsidRPr="00B73F51">
              <w:rPr>
                <w:b/>
              </w:rPr>
              <w:t>LF 4</w:t>
            </w:r>
          </w:p>
        </w:tc>
        <w:tc>
          <w:tcPr>
            <w:tcW w:w="422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r w:rsidRPr="00B73F51">
              <w:rPr>
                <w:sz w:val="12"/>
              </w:rPr>
              <w:t>Titel</w:t>
            </w:r>
          </w:p>
          <w:p w:rsidR="00B73F51" w:rsidRPr="00B73F51" w:rsidRDefault="00B73F51" w:rsidP="00B73F51">
            <w:pPr>
              <w:rPr>
                <w:b/>
              </w:rPr>
            </w:pPr>
            <w:r w:rsidRPr="00B73F51">
              <w:rPr>
                <w:b/>
              </w:rPr>
              <w:t>Ich kann aus bedruckten Bogen Broschuren oder andere Weiterverarbeitungsprodukte herstellen</w:t>
            </w:r>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jc w:val="center"/>
              <w:rPr>
                <w:rFonts w:eastAsia="Calibri" w:cs="Times New Roman"/>
                <w:b/>
                <w:lang w:eastAsia="de-DE"/>
              </w:rPr>
            </w:pPr>
            <w:r w:rsidRPr="00B73F51">
              <w:rPr>
                <w:rFonts w:eastAsia="Calibri" w:cs="Times New Roman"/>
                <w:b/>
                <w:lang w:eastAsia="de-DE"/>
              </w:rPr>
              <w:t>Drucktechnik</w:t>
            </w:r>
          </w:p>
          <w:p w:rsidR="00B73F51" w:rsidRPr="00B73F51" w:rsidRDefault="00443964" w:rsidP="00B73F51">
            <w:pPr>
              <w:jc w:val="center"/>
              <w:rPr>
                <w:rFonts w:eastAsia="Calibri" w:cs="Times New Roman"/>
                <w:b/>
                <w:lang w:eastAsia="de-DE"/>
              </w:rPr>
            </w:pPr>
            <w:r>
              <w:rPr>
                <w:rFonts w:eastAsia="Calibri" w:cs="Times New Roman"/>
                <w:b/>
                <w:lang w:eastAsia="de-DE"/>
              </w:rPr>
              <w:t>DR0</w:t>
            </w:r>
            <w:r w:rsidR="00B73F51" w:rsidRPr="00B73F51">
              <w:rPr>
                <w:rFonts w:eastAsia="Calibri" w:cs="Times New Roman"/>
                <w:b/>
                <w:lang w:eastAsia="de-DE"/>
              </w:rPr>
              <w:t>4.03</w:t>
            </w:r>
          </w:p>
        </w:tc>
      </w:tr>
      <w:tr w:rsidR="00B73F51" w:rsidRPr="00B73F51" w:rsidTr="006E3505">
        <w:trPr>
          <w:trHeight w:val="1382"/>
        </w:trPr>
        <w:tc>
          <w:tcPr>
            <w:tcW w:w="7348" w:type="dxa"/>
            <w:gridSpan w:val="2"/>
            <w:tcBorders>
              <w:left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Ich kann Produkte mit Werkzeugen und Maschinen fertigen</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Werkstoffe herstellen </w:t>
            </w: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73F51" w:rsidRPr="00B73F51" w:rsidRDefault="00B73F51" w:rsidP="00B73F51"/>
        </w:tc>
      </w:tr>
    </w:tbl>
    <w:p w:rsidR="00B73F51" w:rsidRPr="005411B1" w:rsidRDefault="005411B1" w:rsidP="005411B1">
      <w:pPr>
        <w:pStyle w:val="berschrift1"/>
        <w:rPr>
          <w:rStyle w:val="Hervorhebung"/>
          <w:i w:val="0"/>
        </w:rPr>
      </w:pPr>
      <w:r w:rsidRPr="005411B1">
        <w:rPr>
          <w:rStyle w:val="Hervorhebung"/>
          <w:i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73F51" w:rsidRPr="00B73F51" w:rsidTr="00B73F51">
        <w:tc>
          <w:tcPr>
            <w:tcW w:w="4242" w:type="dxa"/>
            <w:gridSpan w:val="3"/>
            <w:shd w:val="clear" w:color="auto" w:fill="D9D9D9" w:themeFill="background1" w:themeFillShade="D9"/>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Was Sie hier lernen können</w:t>
            </w:r>
          </w:p>
        </w:tc>
        <w:tc>
          <w:tcPr>
            <w:tcW w:w="3696" w:type="dxa"/>
            <w:gridSpan w:val="2"/>
            <w:shd w:val="clear" w:color="auto" w:fill="D9D9D9" w:themeFill="background1" w:themeFillShade="D9"/>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Lernmaterialien</w:t>
            </w:r>
          </w:p>
          <w:p w:rsidR="00B73F51" w:rsidRPr="00B73F51" w:rsidRDefault="00B73F51" w:rsidP="00B73F51">
            <w:pPr>
              <w:jc w:val="center"/>
              <w:rPr>
                <w:sz w:val="12"/>
              </w:rPr>
            </w:pPr>
            <w:proofErr w:type="spellStart"/>
            <w:r w:rsidRPr="00B73F51">
              <w:rPr>
                <w:sz w:val="12"/>
              </w:rPr>
              <w:t>LernSCHRITTE</w:t>
            </w:r>
            <w:proofErr w:type="spellEnd"/>
            <w:r w:rsidRPr="00B73F51">
              <w:rPr>
                <w:sz w:val="12"/>
              </w:rPr>
              <w:t xml:space="preserve">, </w:t>
            </w:r>
            <w:proofErr w:type="spellStart"/>
            <w:r w:rsidRPr="00B73F51">
              <w:rPr>
                <w:sz w:val="12"/>
              </w:rPr>
              <w:t>LernTHEMEN</w:t>
            </w:r>
            <w:proofErr w:type="spellEnd"/>
            <w:r w:rsidRPr="00B73F51">
              <w:rPr>
                <w:sz w:val="12"/>
              </w:rPr>
              <w:t xml:space="preserve"> und </w:t>
            </w:r>
            <w:proofErr w:type="spellStart"/>
            <w:r w:rsidRPr="00B73F51">
              <w:rPr>
                <w:sz w:val="12"/>
              </w:rPr>
              <w:t>LernPROJEKTE</w:t>
            </w:r>
            <w:proofErr w:type="spellEnd"/>
          </w:p>
        </w:tc>
        <w:tc>
          <w:tcPr>
            <w:tcW w:w="1707" w:type="dxa"/>
            <w:shd w:val="clear" w:color="auto" w:fill="D9D9D9" w:themeFill="background1" w:themeFillShade="D9"/>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Ergänzungen</w:t>
            </w:r>
          </w:p>
        </w:tc>
      </w:tr>
      <w:tr w:rsidR="00B73F51" w:rsidRPr="00B73F51" w:rsidTr="006E3505">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Informieren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Informationen über </w:t>
            </w:r>
            <w:proofErr w:type="spellStart"/>
            <w:r w:rsidRPr="00B73F51">
              <w:rPr>
                <w:rFonts w:eastAsia="Times New Roman" w:cs="Times New Roman"/>
                <w:sz w:val="18"/>
                <w:lang w:eastAsia="de-DE"/>
              </w:rPr>
              <w:t>Broschurena</w:t>
            </w:r>
            <w:r w:rsidRPr="00B73F51">
              <w:rPr>
                <w:rFonts w:eastAsia="Times New Roman" w:cs="Times New Roman"/>
                <w:sz w:val="18"/>
                <w:lang w:eastAsia="de-DE"/>
              </w:rPr>
              <w:t>r</w:t>
            </w:r>
            <w:r w:rsidRPr="00B73F51">
              <w:rPr>
                <w:rFonts w:eastAsia="Times New Roman" w:cs="Times New Roman"/>
                <w:sz w:val="18"/>
                <w:lang w:eastAsia="de-DE"/>
              </w:rPr>
              <w:t>ten</w:t>
            </w:r>
            <w:proofErr w:type="spellEnd"/>
            <w:r w:rsidRPr="00B73F51">
              <w:rPr>
                <w:rFonts w:eastAsia="Times New Roman" w:cs="Times New Roman"/>
                <w:sz w:val="18"/>
                <w:lang w:eastAsia="de-DE"/>
              </w:rPr>
              <w:t xml:space="preserve"> ermitteln.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   bis   D</w:t>
            </w:r>
            <w:r w:rsidR="00443964">
              <w:rPr>
                <w:lang w:eastAsia="de-DE"/>
              </w:rPr>
              <w:t>R0</w:t>
            </w:r>
            <w:r w:rsidRPr="00B73F51">
              <w:rPr>
                <w:lang w:eastAsia="de-DE"/>
              </w:rPr>
              <w:t>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Informationen über </w:t>
            </w:r>
            <w:proofErr w:type="spellStart"/>
            <w:r w:rsidRPr="00B73F51">
              <w:rPr>
                <w:rFonts w:eastAsia="Times New Roman" w:cs="Times New Roman"/>
                <w:sz w:val="18"/>
                <w:lang w:eastAsia="de-DE"/>
              </w:rPr>
              <w:t>Schuber</w:t>
            </w:r>
            <w:proofErr w:type="spellEnd"/>
            <w:r w:rsidRPr="00B73F51">
              <w:rPr>
                <w:rFonts w:eastAsia="Times New Roman" w:cs="Times New Roman"/>
                <w:sz w:val="18"/>
                <w:lang w:eastAsia="de-DE"/>
              </w:rPr>
              <w:t xml:space="preserve"> ermi</w:t>
            </w:r>
            <w:r w:rsidRPr="00B73F51">
              <w:rPr>
                <w:rFonts w:eastAsia="Times New Roman" w:cs="Times New Roman"/>
                <w:sz w:val="18"/>
                <w:lang w:eastAsia="de-DE"/>
              </w:rPr>
              <w:t>t</w:t>
            </w:r>
            <w:r w:rsidRPr="00B73F51">
              <w:rPr>
                <w:rFonts w:eastAsia="Times New Roman" w:cs="Times New Roman"/>
                <w:sz w:val="18"/>
                <w:lang w:eastAsia="de-DE"/>
              </w:rPr>
              <w:t>teln.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w:t>
            </w:r>
            <w:proofErr w:type="spellStart"/>
            <w:r w:rsidRPr="00B73F51">
              <w:rPr>
                <w:rFonts w:eastAsia="Times New Roman" w:cs="Times New Roman"/>
                <w:sz w:val="18"/>
                <w:lang w:eastAsia="de-DE"/>
              </w:rPr>
              <w:t>buchbinderische</w:t>
            </w:r>
            <w:proofErr w:type="spellEnd"/>
            <w:r w:rsidRPr="00B73F51">
              <w:rPr>
                <w:rFonts w:eastAsia="Times New Roman" w:cs="Times New Roman"/>
                <w:sz w:val="18"/>
                <w:lang w:eastAsia="de-DE"/>
              </w:rPr>
              <w:t xml:space="preserve"> und weitervera</w:t>
            </w:r>
            <w:r w:rsidRPr="00B73F51">
              <w:rPr>
                <w:rFonts w:eastAsia="Times New Roman" w:cs="Times New Roman"/>
                <w:sz w:val="18"/>
                <w:lang w:eastAsia="de-DE"/>
              </w:rPr>
              <w:t>r</w:t>
            </w:r>
            <w:r w:rsidRPr="00B73F51">
              <w:rPr>
                <w:rFonts w:eastAsia="Times New Roman" w:cs="Times New Roman"/>
                <w:sz w:val="18"/>
                <w:lang w:eastAsia="de-DE"/>
              </w:rPr>
              <w:t>beitungstechnische Produkte analysieren.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Arbeitsaufträge zur Anfertigung unterschiedlicher Broschuren verstehen.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Arbeitsaufträge zur Anfertigung eines </w:t>
            </w:r>
            <w:proofErr w:type="spellStart"/>
            <w:r w:rsidRPr="00B73F51">
              <w:rPr>
                <w:rFonts w:eastAsia="Times New Roman" w:cs="Times New Roman"/>
                <w:sz w:val="18"/>
                <w:lang w:eastAsia="de-DE"/>
              </w:rPr>
              <w:t>Schubers</w:t>
            </w:r>
            <w:proofErr w:type="spellEnd"/>
            <w:r w:rsidRPr="00B73F51">
              <w:rPr>
                <w:rFonts w:eastAsia="Times New Roman" w:cs="Times New Roman"/>
                <w:sz w:val="18"/>
                <w:lang w:eastAsia="de-DE"/>
              </w:rPr>
              <w:t xml:space="preserve"> verstehen.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w:t>
            </w:r>
            <w:r w:rsidR="00B73F51"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die Informationen von Auftragsd</w:t>
            </w:r>
            <w:r w:rsidRPr="00B73F51">
              <w:rPr>
                <w:rFonts w:eastAsia="Times New Roman" w:cs="Times New Roman"/>
                <w:sz w:val="18"/>
                <w:lang w:eastAsia="de-DE"/>
              </w:rPr>
              <w:t>a</w:t>
            </w:r>
            <w:r w:rsidRPr="00B73F51">
              <w:rPr>
                <w:rFonts w:eastAsia="Times New Roman" w:cs="Times New Roman"/>
                <w:sz w:val="18"/>
                <w:lang w:eastAsia="de-DE"/>
              </w:rPr>
              <w:t>ten vergleichen und bewerten.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trHeight w:val="128"/>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Planen und Entscheiden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einen Arbeitsablaufplan zur He</w:t>
            </w:r>
            <w:r w:rsidRPr="00B73F51">
              <w:rPr>
                <w:rFonts w:eastAsia="Times New Roman" w:cs="Times New Roman"/>
                <w:sz w:val="18"/>
                <w:lang w:eastAsia="de-DE"/>
              </w:rPr>
              <w:t>r</w:t>
            </w:r>
            <w:r w:rsidRPr="00B73F51">
              <w:rPr>
                <w:rFonts w:eastAsia="Times New Roman" w:cs="Times New Roman"/>
                <w:sz w:val="18"/>
                <w:lang w:eastAsia="de-DE"/>
              </w:rPr>
              <w:t>stellung einer Broschur erstellen.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trHeight w:val="128"/>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einen Arbeitsablaufplan zur He</w:t>
            </w:r>
            <w:r w:rsidRPr="00B73F51">
              <w:rPr>
                <w:rFonts w:eastAsia="Times New Roman" w:cs="Times New Roman"/>
                <w:sz w:val="18"/>
                <w:lang w:eastAsia="de-DE"/>
              </w:rPr>
              <w:t>r</w:t>
            </w:r>
            <w:r w:rsidRPr="00B73F51">
              <w:rPr>
                <w:rFonts w:eastAsia="Times New Roman" w:cs="Times New Roman"/>
                <w:sz w:val="18"/>
                <w:lang w:eastAsia="de-DE"/>
              </w:rPr>
              <w:t xml:space="preserve">stellung eines </w:t>
            </w:r>
            <w:proofErr w:type="spellStart"/>
            <w:r w:rsidRPr="00B73F51">
              <w:rPr>
                <w:rFonts w:eastAsia="Times New Roman" w:cs="Times New Roman"/>
                <w:sz w:val="18"/>
                <w:lang w:eastAsia="de-DE"/>
              </w:rPr>
              <w:t>Schubers</w:t>
            </w:r>
            <w:proofErr w:type="spellEnd"/>
            <w:r w:rsidRPr="00B73F51">
              <w:rPr>
                <w:rFonts w:eastAsia="Times New Roman" w:cs="Times New Roman"/>
                <w:sz w:val="18"/>
                <w:lang w:eastAsia="de-DE"/>
              </w:rPr>
              <w:t xml:space="preserve"> erstellen.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w:t>
            </w:r>
            <w:r w:rsidR="00B73F51"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trHeight w:val="127"/>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eine Materialliste anfertigen.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unterschiedliche Broschuren den Herstellungswegen und -techniken zuor</w:t>
            </w:r>
            <w:r w:rsidRPr="00B73F51">
              <w:rPr>
                <w:rFonts w:eastAsia="Times New Roman" w:cs="Times New Roman"/>
                <w:sz w:val="18"/>
                <w:lang w:eastAsia="de-DE"/>
              </w:rPr>
              <w:t>d</w:t>
            </w:r>
            <w:r w:rsidRPr="00B73F51">
              <w:rPr>
                <w:rFonts w:eastAsia="Times New Roman" w:cs="Times New Roman"/>
                <w:sz w:val="18"/>
                <w:lang w:eastAsia="de-DE"/>
              </w:rPr>
              <w:t>nen.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Broschuren anhand ihrer Aussta</w:t>
            </w:r>
            <w:r w:rsidRPr="00B73F51">
              <w:rPr>
                <w:rFonts w:eastAsia="Times New Roman" w:cs="Times New Roman"/>
                <w:sz w:val="18"/>
                <w:lang w:eastAsia="de-DE"/>
              </w:rPr>
              <w:t>t</w:t>
            </w:r>
            <w:r w:rsidRPr="00B73F51">
              <w:rPr>
                <w:rFonts w:eastAsia="Times New Roman" w:cs="Times New Roman"/>
                <w:sz w:val="18"/>
                <w:lang w:eastAsia="de-DE"/>
              </w:rPr>
              <w:t>tung unterscheiden.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unter Berücksichtigung ökolog</w:t>
            </w:r>
            <w:r w:rsidRPr="00B73F51">
              <w:rPr>
                <w:rFonts w:eastAsia="Times New Roman" w:cs="Times New Roman"/>
                <w:sz w:val="18"/>
                <w:lang w:eastAsia="de-DE"/>
              </w:rPr>
              <w:t>i</w:t>
            </w:r>
            <w:r w:rsidRPr="00B73F51">
              <w:rPr>
                <w:rFonts w:eastAsia="Times New Roman" w:cs="Times New Roman"/>
                <w:sz w:val="18"/>
                <w:lang w:eastAsia="de-DE"/>
              </w:rPr>
              <w:t>scher, wirtschaftlicher und fertigungstec</w:t>
            </w:r>
            <w:r w:rsidRPr="00B73F51">
              <w:rPr>
                <w:rFonts w:eastAsia="Times New Roman" w:cs="Times New Roman"/>
                <w:sz w:val="18"/>
                <w:lang w:eastAsia="de-DE"/>
              </w:rPr>
              <w:t>h</w:t>
            </w:r>
            <w:r w:rsidRPr="00B73F51">
              <w:rPr>
                <w:rFonts w:eastAsia="Times New Roman" w:cs="Times New Roman"/>
                <w:sz w:val="18"/>
                <w:lang w:eastAsia="de-DE"/>
              </w:rPr>
              <w:t>nischer Kriterien die zu nutzenden Masch</w:t>
            </w:r>
            <w:r w:rsidRPr="00B73F51">
              <w:rPr>
                <w:rFonts w:eastAsia="Times New Roman" w:cs="Times New Roman"/>
                <w:sz w:val="18"/>
                <w:lang w:eastAsia="de-DE"/>
              </w:rPr>
              <w:t>i</w:t>
            </w:r>
            <w:r w:rsidRPr="00B73F51">
              <w:rPr>
                <w:rFonts w:eastAsia="Times New Roman" w:cs="Times New Roman"/>
                <w:sz w:val="18"/>
                <w:lang w:eastAsia="de-DE"/>
              </w:rPr>
              <w:t>nen auswählen.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443964">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Durchführen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die Broschur anhand der vorgeg</w:t>
            </w:r>
            <w:r w:rsidRPr="00B73F51">
              <w:rPr>
                <w:rFonts w:eastAsia="Times New Roman" w:cs="Times New Roman"/>
                <w:sz w:val="18"/>
                <w:lang w:eastAsia="de-DE"/>
              </w:rPr>
              <w:t>e</w:t>
            </w:r>
            <w:r w:rsidRPr="00B73F51">
              <w:rPr>
                <w:rFonts w:eastAsia="Times New Roman" w:cs="Times New Roman"/>
                <w:sz w:val="18"/>
                <w:lang w:eastAsia="de-DE"/>
              </w:rPr>
              <w:t>benen Parameter anfertigen.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443964">
            <w:pPr>
              <w:jc w:val="both"/>
              <w:rPr>
                <w:lang w:eastAsia="de-DE"/>
              </w:rPr>
            </w:pPr>
            <w:r>
              <w:rPr>
                <w:lang w:eastAsia="de-DE"/>
              </w:rPr>
              <w:t>DR0</w:t>
            </w:r>
            <w:r w:rsidR="00B73F51" w:rsidRPr="00B73F51">
              <w:rPr>
                <w:lang w:eastAsia="de-DE"/>
              </w:rPr>
              <w:t>4.03.01   bis   D</w:t>
            </w:r>
            <w:r>
              <w:rPr>
                <w:lang w:eastAsia="de-DE"/>
              </w:rPr>
              <w:t>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den </w:t>
            </w:r>
            <w:proofErr w:type="spellStart"/>
            <w:r w:rsidRPr="00B73F51">
              <w:rPr>
                <w:rFonts w:eastAsia="Times New Roman" w:cs="Times New Roman"/>
                <w:sz w:val="18"/>
                <w:lang w:eastAsia="de-DE"/>
              </w:rPr>
              <w:t>Schuber</w:t>
            </w:r>
            <w:proofErr w:type="spellEnd"/>
            <w:r w:rsidRPr="00B73F51">
              <w:rPr>
                <w:rFonts w:eastAsia="Times New Roman" w:cs="Times New Roman"/>
                <w:sz w:val="18"/>
                <w:lang w:eastAsia="de-DE"/>
              </w:rPr>
              <w:t xml:space="preserve"> anhand der vorgeg</w:t>
            </w:r>
            <w:r w:rsidRPr="00B73F51">
              <w:rPr>
                <w:rFonts w:eastAsia="Times New Roman" w:cs="Times New Roman"/>
                <w:sz w:val="18"/>
                <w:lang w:eastAsia="de-DE"/>
              </w:rPr>
              <w:t>e</w:t>
            </w:r>
            <w:r w:rsidRPr="00B73F51">
              <w:rPr>
                <w:rFonts w:eastAsia="Times New Roman" w:cs="Times New Roman"/>
                <w:sz w:val="18"/>
                <w:lang w:eastAsia="de-DE"/>
              </w:rPr>
              <w:t>benen Parameter anfertigen.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shd w:val="clear" w:color="auto" w:fill="auto"/>
          </w:tcPr>
          <w:p w:rsidR="00B73F51" w:rsidRPr="00B73F51" w:rsidRDefault="00B73F51" w:rsidP="00B73F51">
            <w:pPr>
              <w:rPr>
                <w:sz w:val="18"/>
                <w:szCs w:val="18"/>
              </w:rPr>
            </w:pPr>
            <w:r w:rsidRPr="00B73F51">
              <w:rPr>
                <w:sz w:val="18"/>
                <w:szCs w:val="18"/>
              </w:rPr>
              <w:t>Ich kann meine Vorgehensweise und den Herstellungsablauf dokumentieren.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Kontrollieren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mein Werkstück nach verarbe</w:t>
            </w:r>
            <w:r w:rsidRPr="00B73F51">
              <w:rPr>
                <w:rFonts w:eastAsia="Times New Roman" w:cs="Times New Roman"/>
                <w:sz w:val="18"/>
                <w:lang w:eastAsia="de-DE"/>
              </w:rPr>
              <w:t>i</w:t>
            </w:r>
            <w:r w:rsidRPr="00B73F51">
              <w:rPr>
                <w:rFonts w:eastAsia="Times New Roman" w:cs="Times New Roman"/>
                <w:sz w:val="18"/>
                <w:lang w:eastAsia="de-DE"/>
              </w:rPr>
              <w:t>tungstechnischen und ästhetischen G</w:t>
            </w:r>
            <w:r w:rsidRPr="00B73F51">
              <w:rPr>
                <w:rFonts w:eastAsia="Times New Roman" w:cs="Times New Roman"/>
                <w:sz w:val="18"/>
                <w:lang w:eastAsia="de-DE"/>
              </w:rPr>
              <w:t>e</w:t>
            </w:r>
            <w:r w:rsidRPr="00B73F51">
              <w:rPr>
                <w:rFonts w:eastAsia="Times New Roman" w:cs="Times New Roman"/>
                <w:sz w:val="18"/>
                <w:lang w:eastAsia="de-DE"/>
              </w:rPr>
              <w:t>sichtspunkten prüfen.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443964">
            <w:pPr>
              <w:jc w:val="both"/>
              <w:rPr>
                <w:lang w:eastAsia="de-DE"/>
              </w:rPr>
            </w:pPr>
            <w:r>
              <w:rPr>
                <w:lang w:eastAsia="de-DE"/>
              </w:rPr>
              <w:t>DR</w:t>
            </w:r>
            <w:r w:rsidR="00B73F51" w:rsidRPr="00B73F51">
              <w:rPr>
                <w:lang w:eastAsia="de-DE"/>
              </w:rPr>
              <w:t>04.03.01   bis   D</w:t>
            </w:r>
            <w:r>
              <w:rPr>
                <w:lang w:eastAsia="de-DE"/>
              </w:rPr>
              <w:t>R</w:t>
            </w:r>
            <w:r w:rsidR="00B73F51"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die Vorgehensweise mit anderen Produktionsplänen vergleichen.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meinen Produktionsplan hinsich</w:t>
            </w:r>
            <w:r w:rsidRPr="00B73F51">
              <w:rPr>
                <w:rFonts w:eastAsia="Times New Roman" w:cs="Times New Roman"/>
                <w:sz w:val="18"/>
                <w:lang w:eastAsia="de-DE"/>
              </w:rPr>
              <w:t>t</w:t>
            </w:r>
            <w:r w:rsidRPr="00B73F51">
              <w:rPr>
                <w:rFonts w:eastAsia="Times New Roman" w:cs="Times New Roman"/>
                <w:sz w:val="18"/>
                <w:lang w:eastAsia="de-DE"/>
              </w:rPr>
              <w:t>lich ökologischer, wirtschaftlicher und fert</w:t>
            </w:r>
            <w:r w:rsidRPr="00B73F51">
              <w:rPr>
                <w:rFonts w:eastAsia="Times New Roman" w:cs="Times New Roman"/>
                <w:sz w:val="18"/>
                <w:lang w:eastAsia="de-DE"/>
              </w:rPr>
              <w:t>i</w:t>
            </w:r>
            <w:r w:rsidRPr="00B73F51">
              <w:rPr>
                <w:rFonts w:eastAsia="Times New Roman" w:cs="Times New Roman"/>
                <w:sz w:val="18"/>
                <w:lang w:eastAsia="de-DE"/>
              </w:rPr>
              <w:t>gungstechnischer Kriterien verbessern.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Broschuren anhand ihrer Param</w:t>
            </w:r>
            <w:r w:rsidRPr="00B73F51">
              <w:rPr>
                <w:rFonts w:eastAsia="Times New Roman" w:cs="Times New Roman"/>
                <w:sz w:val="18"/>
                <w:lang w:eastAsia="de-DE"/>
              </w:rPr>
              <w:t>e</w:t>
            </w:r>
            <w:r w:rsidRPr="00B73F51">
              <w:rPr>
                <w:rFonts w:eastAsia="Times New Roman" w:cs="Times New Roman"/>
                <w:sz w:val="18"/>
                <w:lang w:eastAsia="de-DE"/>
              </w:rPr>
              <w:t>ter auf Maßhaltigkeit und Sauberkeit prüfen.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lastRenderedPageBreak/>
              <w:t>Reflektie</w:t>
            </w:r>
            <w:r w:rsidR="006E3505">
              <w:t xml:space="preserve">ren und </w:t>
            </w:r>
            <w:r w:rsidRPr="006E3505">
              <w:t>Bewerten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mich mit meinem erzielten Erge</w:t>
            </w:r>
            <w:r w:rsidRPr="00B73F51">
              <w:rPr>
                <w:rFonts w:eastAsia="Times New Roman" w:cs="Times New Roman"/>
                <w:sz w:val="18"/>
                <w:lang w:eastAsia="de-DE"/>
              </w:rPr>
              <w:t>b</w:t>
            </w:r>
            <w:r w:rsidRPr="00B73F51">
              <w:rPr>
                <w:rFonts w:eastAsia="Times New Roman" w:cs="Times New Roman"/>
                <w:sz w:val="18"/>
                <w:lang w:eastAsia="de-DE"/>
              </w:rPr>
              <w:t>nis kritisch auseinandersetzen.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meine Vorgehensweise bewerten und plane Verbesserungen ein.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shd w:val="clear" w:color="auto" w:fill="auto"/>
          </w:tcPr>
          <w:p w:rsidR="00B73F51" w:rsidRPr="00B73F51" w:rsidRDefault="00B73F51" w:rsidP="00B73F51"/>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B73F51">
            <w:pPr>
              <w:jc w:val="both"/>
              <w:rPr>
                <w:lang w:eastAsia="de-DE"/>
              </w:rPr>
            </w:pPr>
          </w:p>
        </w:tc>
        <w:tc>
          <w:tcPr>
            <w:tcW w:w="425" w:type="dxa"/>
            <w:shd w:val="clear" w:color="auto" w:fill="auto"/>
          </w:tcPr>
          <w:p w:rsidR="00B73F51" w:rsidRPr="00B73F51" w:rsidRDefault="00B73F51" w:rsidP="00B73F51">
            <w:pPr>
              <w:jc w:val="center"/>
              <w:rPr>
                <w:rFonts w:eastAsia="Calibri"/>
                <w:lang w:eastAsia="de-DE"/>
              </w:rPr>
            </w:pP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shd w:val="clear" w:color="auto" w:fill="auto"/>
          </w:tcPr>
          <w:p w:rsidR="00B73F51" w:rsidRPr="00B73F51" w:rsidRDefault="00B73F51" w:rsidP="00B73F51"/>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B73F51">
            <w:pPr>
              <w:jc w:val="both"/>
              <w:rPr>
                <w:lang w:eastAsia="de-DE"/>
              </w:rPr>
            </w:pPr>
          </w:p>
        </w:tc>
        <w:tc>
          <w:tcPr>
            <w:tcW w:w="425" w:type="dxa"/>
            <w:shd w:val="clear" w:color="auto" w:fill="auto"/>
          </w:tcPr>
          <w:p w:rsidR="00B73F51" w:rsidRPr="00B73F51" w:rsidRDefault="00B73F51" w:rsidP="00B73F51">
            <w:pPr>
              <w:jc w:val="center"/>
              <w:rPr>
                <w:rFonts w:eastAsia="Calibri"/>
                <w:lang w:eastAsia="de-DE"/>
              </w:rPr>
            </w:pP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shd w:val="clear" w:color="auto" w:fill="auto"/>
          </w:tcPr>
          <w:p w:rsidR="00B73F51" w:rsidRPr="00B73F51" w:rsidRDefault="00B73F51" w:rsidP="00B73F51"/>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B73F51">
            <w:pPr>
              <w:jc w:val="both"/>
              <w:rPr>
                <w:lang w:eastAsia="de-DE"/>
              </w:rPr>
            </w:pPr>
          </w:p>
        </w:tc>
        <w:tc>
          <w:tcPr>
            <w:tcW w:w="425" w:type="dxa"/>
            <w:shd w:val="clear" w:color="auto" w:fill="auto"/>
          </w:tcPr>
          <w:p w:rsidR="00B73F51" w:rsidRPr="00B73F51" w:rsidRDefault="00B73F51" w:rsidP="00B73F51">
            <w:pPr>
              <w:jc w:val="center"/>
              <w:rPr>
                <w:rFonts w:eastAsia="Calibri"/>
                <w:lang w:eastAsia="de-DE"/>
              </w:rPr>
            </w:pPr>
          </w:p>
        </w:tc>
        <w:tc>
          <w:tcPr>
            <w:tcW w:w="1707" w:type="dxa"/>
            <w:shd w:val="clear" w:color="auto" w:fill="auto"/>
          </w:tcPr>
          <w:p w:rsidR="00B73F51" w:rsidRPr="00B73F51" w:rsidRDefault="00B73F51" w:rsidP="00B73F51">
            <w:pPr>
              <w:jc w:val="both"/>
              <w:rPr>
                <w:lang w:eastAsia="de-DE"/>
              </w:rPr>
            </w:pPr>
          </w:p>
        </w:tc>
      </w:tr>
    </w:tbl>
    <w:p w:rsidR="00B73F51" w:rsidRDefault="00B73F51" w:rsidP="00B73F51">
      <w:pPr>
        <w:rPr>
          <w:b/>
        </w:rPr>
      </w:pPr>
    </w:p>
    <w:p w:rsidR="006E3505" w:rsidRPr="00B73F51" w:rsidRDefault="006E3505" w:rsidP="006E3505">
      <w:pPr>
        <w:pStyle w:val="berschrift1"/>
      </w:pPr>
      <w:r>
        <w:t>Hinweis für Lehrkräfte</w:t>
      </w:r>
    </w:p>
    <w:p w:rsidR="006E3505" w:rsidRPr="00B73F51" w:rsidRDefault="006E3505" w:rsidP="00F00135">
      <w:pPr>
        <w:pStyle w:val="Textkrper"/>
      </w:pPr>
      <w:r w:rsidRPr="00B73F51">
        <w:t>In d</w:t>
      </w:r>
      <w:r>
        <w:t xml:space="preserve">em folgenden </w:t>
      </w:r>
      <w:r w:rsidRPr="00B73F51">
        <w:t>Lernp</w:t>
      </w:r>
      <w:r w:rsidR="00F7341A">
        <w:t>rojekt sollen die Schüler</w:t>
      </w:r>
      <w:r w:rsidR="00A64FC9">
        <w:t xml:space="preserve">innen und Schüler </w:t>
      </w:r>
      <w:r w:rsidR="00F7341A">
        <w:t>ca. zehn</w:t>
      </w:r>
      <w:r w:rsidRPr="00B73F51">
        <w:t xml:space="preserve"> verschied</w:t>
      </w:r>
      <w:r w:rsidRPr="00B73F51">
        <w:t>e</w:t>
      </w:r>
      <w:r w:rsidRPr="00B73F51">
        <w:t>ne Musterbroschuren sowie eine Schutzverpackung herstellen.</w:t>
      </w:r>
    </w:p>
    <w:p w:rsidR="006E3505" w:rsidRPr="00B73F51" w:rsidRDefault="006E3505" w:rsidP="00F00135">
      <w:pPr>
        <w:pStyle w:val="Textkrper"/>
      </w:pPr>
    </w:p>
    <w:p w:rsidR="006E3505" w:rsidRPr="00B73F51" w:rsidRDefault="006E3505" w:rsidP="00F00135">
      <w:pPr>
        <w:pStyle w:val="Textkrper"/>
      </w:pPr>
      <w:r w:rsidRPr="00B73F51">
        <w:t xml:space="preserve">Jede </w:t>
      </w:r>
      <w:proofErr w:type="spellStart"/>
      <w:r w:rsidRPr="00B73F51">
        <w:t>Broschurenart</w:t>
      </w:r>
      <w:proofErr w:type="spellEnd"/>
      <w:r w:rsidRPr="00B73F51">
        <w:t xml:space="preserve"> stellt ein eigenes Lernthema dar. Das jeweilige Lernthema wird nicht weiter nach Lernschritten unterteilt. Diese Vorgehensweise scheint uns im Moment sinnvoll, da die verschiedenen Techniken wie Schneiden, Falzen usw. in anderen Proje</w:t>
      </w:r>
      <w:r w:rsidRPr="00B73F51">
        <w:t>k</w:t>
      </w:r>
      <w:r w:rsidRPr="00B73F51">
        <w:t>ten vorher kleinschrittig unterrichtet werden.</w:t>
      </w:r>
    </w:p>
    <w:p w:rsidR="006E3505" w:rsidRPr="00B73F51" w:rsidRDefault="006E3505" w:rsidP="00F00135">
      <w:pPr>
        <w:pStyle w:val="Textkrper"/>
      </w:pPr>
    </w:p>
    <w:p w:rsidR="006E3505" w:rsidRPr="00B73F51" w:rsidRDefault="006E3505" w:rsidP="00F00135">
      <w:pPr>
        <w:pStyle w:val="Textkrper"/>
      </w:pPr>
      <w:r w:rsidRPr="00B73F51">
        <w:t>Die Vorgehensweise bei der Herstellung der verschiedenen Musterbroschuren ist äh</w:t>
      </w:r>
      <w:r w:rsidRPr="00B73F51">
        <w:t>n</w:t>
      </w:r>
      <w:r w:rsidRPr="00B73F51">
        <w:t>lich. Fertiggestellt sind zurzeit die Drahtrückstichbroschur und die Drahtrückstichbr</w:t>
      </w:r>
      <w:r w:rsidRPr="00B73F51">
        <w:t>o</w:t>
      </w:r>
      <w:r w:rsidRPr="00B73F51">
        <w:t xml:space="preserve">schur mit </w:t>
      </w:r>
      <w:proofErr w:type="spellStart"/>
      <w:r w:rsidRPr="00B73F51">
        <w:t>Ringösen</w:t>
      </w:r>
      <w:proofErr w:type="spellEnd"/>
      <w:r w:rsidRPr="00B73F51">
        <w:t xml:space="preserve">. Für alle anderen </w:t>
      </w:r>
      <w:proofErr w:type="spellStart"/>
      <w:r w:rsidRPr="00B73F51">
        <w:t>Broschurenarten</w:t>
      </w:r>
      <w:proofErr w:type="spellEnd"/>
      <w:r w:rsidRPr="00B73F51">
        <w:t xml:space="preserve"> (ab Fadenrückstichbroschur) und die Schutzverpackung liegen erste Skizzen und Grobfassungen vor. Diese werden für die nächste Handreichung weiter ausgearbeitet und nachgereicht. Generell werden alle Texte und Aufgabenstellungen nochmals überarbeitet und optimiert. Dies k</w:t>
      </w:r>
      <w:r w:rsidR="00E510ED">
        <w:t>ann er</w:t>
      </w:r>
      <w:r w:rsidRPr="00B73F51">
        <w:t xml:space="preserve">st nach einem ersten Unterrichtsdurchlauf stattfinden. </w:t>
      </w:r>
    </w:p>
    <w:p w:rsidR="006E3505" w:rsidRPr="00B73F51" w:rsidRDefault="006E3505" w:rsidP="00F00135">
      <w:pPr>
        <w:pStyle w:val="Textkrper"/>
      </w:pPr>
    </w:p>
    <w:p w:rsidR="006E3505" w:rsidRPr="00B73F51" w:rsidRDefault="006E3505" w:rsidP="00F00135">
      <w:pPr>
        <w:pStyle w:val="Textkrper"/>
        <w:rPr>
          <w:b/>
        </w:rPr>
      </w:pPr>
      <w:r w:rsidRPr="00B73F51">
        <w:t xml:space="preserve">Als Abschluss des Lernprojektes „Herstellen einer </w:t>
      </w:r>
      <w:proofErr w:type="spellStart"/>
      <w:r w:rsidRPr="00B73F51">
        <w:t>Musterbroschurenbox</w:t>
      </w:r>
      <w:proofErr w:type="spellEnd"/>
      <w:r w:rsidRPr="00B73F51">
        <w:t>“ soll ein Fee</w:t>
      </w:r>
      <w:r w:rsidRPr="00B73F51">
        <w:t>d</w:t>
      </w:r>
      <w:r w:rsidRPr="00B73F51">
        <w:t xml:space="preserve">back mit den </w:t>
      </w:r>
      <w:r w:rsidR="00E510ED">
        <w:t xml:space="preserve">Schülerinnen und </w:t>
      </w:r>
      <w:r w:rsidRPr="00B73F51">
        <w:t>Schülern durchgeführt werden. Das angehängte Fee</w:t>
      </w:r>
      <w:r w:rsidRPr="00B73F51">
        <w:t>d</w:t>
      </w:r>
      <w:r w:rsidRPr="00B73F51">
        <w:t>back ist ein Vorschlag der Kommission und kann durch andere F</w:t>
      </w:r>
      <w:r w:rsidR="00F00135">
        <w:t>eedbackmethoden ersetzt werden.</w:t>
      </w:r>
    </w:p>
    <w:p w:rsidR="00B73F51" w:rsidRPr="00B73F51" w:rsidRDefault="00B73F51" w:rsidP="00B73F51">
      <w:pPr>
        <w:jc w:val="both"/>
        <w:rPr>
          <w:lang w:eastAsia="de-DE"/>
        </w:rPr>
      </w:pPr>
      <w:r w:rsidRPr="00B73F51">
        <w:rPr>
          <w:lang w:eastAsia="de-DE"/>
        </w:rPr>
        <w:br w:type="page"/>
      </w:r>
    </w:p>
    <w:tbl>
      <w:tblPr>
        <w:tblW w:w="9639" w:type="dxa"/>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r>
            <w:r w:rsidRPr="00B73F51">
              <w:rPr>
                <w:sz w:val="12"/>
              </w:rPr>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Ich kann aus bedruckten Bogen Broschuren </w:t>
            </w:r>
            <w:r w:rsidRPr="00B73F51">
              <w:rPr>
                <w:b/>
              </w:rPr>
              <w:br/>
              <w:t>oder andere Weiterverarbeitungsprodukte herstellen</w:t>
            </w:r>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Calibri" w:cs="Times New Roman"/>
                <w:b/>
                <w:lang w:eastAsia="de-DE"/>
              </w:rPr>
              <w:t>DR0</w:t>
            </w:r>
            <w:r w:rsidR="00B73F51" w:rsidRPr="00B73F51">
              <w:rPr>
                <w:rFonts w:eastAsia="Calibri" w:cs="Times New Roman"/>
                <w:b/>
                <w:lang w:eastAsia="de-DE"/>
              </w:rPr>
              <w:t>4.03</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LernPROJEKT</w:t>
                  </w:r>
                  <w:proofErr w:type="spellEnd"/>
                </w:p>
              </w:tc>
            </w:tr>
            <w:tr w:rsidR="00B73F51" w:rsidRPr="00B73F51" w:rsidTr="00B73F51">
              <w:trPr>
                <w:trHeight w:val="284"/>
              </w:trPr>
              <w:tc>
                <w:tcPr>
                  <w:tcW w:w="2090" w:type="dxa"/>
                  <w:tcBorders>
                    <w:bottom w:val="single" w:sz="4" w:space="0" w:color="auto"/>
                  </w:tcBorders>
                </w:tcPr>
                <w:p w:rsidR="00B73F51" w:rsidRPr="00B73F51" w:rsidRDefault="00B73F51" w:rsidP="00B73F51">
                  <w:pPr>
                    <w:jc w:val="center"/>
                  </w:pPr>
                  <w:proofErr w:type="spellStart"/>
                  <w:r w:rsidRPr="00B73F51">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B73F51">
            <w:pPr>
              <w:ind w:left="227" w:hanging="170"/>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Herstellung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761F04">
      <w:pPr>
        <w:pStyle w:val="Textkrper"/>
      </w:pPr>
      <w:r w:rsidRPr="00B73F51">
        <w:t>Für Kundengespräche benötigt die Druckerei Schnell Musterbroschuren. Mit diesen Mustern sollen den Kunden der Druckerei verschiedene Endprodukte veranschaulicht und die Beratung hinsichtlich der Gestaltung von Produkten erleichtert werden. Um diese Musterbroschuren auch bei Kundenbesuchen nutzen zu können, sollten die Mu</w:t>
      </w:r>
      <w:r w:rsidRPr="00B73F51">
        <w:t>s</w:t>
      </w:r>
      <w:r w:rsidRPr="00B73F51">
        <w:t>ter eine handliche Größe und eine Schutzverpackung haben.</w:t>
      </w:r>
    </w:p>
    <w:p w:rsidR="00B73F51" w:rsidRPr="00B73F51" w:rsidRDefault="00B73F51" w:rsidP="00761F04">
      <w:pPr>
        <w:pStyle w:val="Textkrper"/>
        <w:rPr>
          <w:sz w:val="16"/>
        </w:rPr>
      </w:pPr>
    </w:p>
    <w:p w:rsidR="00B73F51" w:rsidRPr="00B73F51" w:rsidRDefault="00B73F51" w:rsidP="00761F04">
      <w:pPr>
        <w:pStyle w:val="Textkrper"/>
      </w:pPr>
      <w:r w:rsidRPr="00B73F51">
        <w:t xml:space="preserve">Ihre Aufgabe ist es, für die Druckerei Schnell eine Musterbox mit verschiedenen </w:t>
      </w:r>
      <w:proofErr w:type="spellStart"/>
      <w:r w:rsidRPr="00B73F51">
        <w:t>Brosch</w:t>
      </w:r>
      <w:r w:rsidRPr="00B73F51">
        <w:t>u</w:t>
      </w:r>
      <w:r w:rsidRPr="00B73F51">
        <w:t>renarten</w:t>
      </w:r>
      <w:proofErr w:type="spellEnd"/>
      <w:r w:rsidRPr="00B73F51">
        <w:t xml:space="preserve"> herzustellen. Zur Aufbewahrung und für einen handlichen Transport der Mu</w:t>
      </w:r>
      <w:r w:rsidRPr="00B73F51">
        <w:t>s</w:t>
      </w:r>
      <w:r w:rsidRPr="00B73F51">
        <w:t>ter sollen Sie zusätzlich eine Schutzverpackung konstruieren und herstellen.</w:t>
      </w:r>
    </w:p>
    <w:p w:rsidR="00B73F51" w:rsidRPr="00B73F51" w:rsidRDefault="00B73F51" w:rsidP="00B73F51">
      <w:r w:rsidRPr="00B73F51">
        <w:rPr>
          <w:noProof/>
          <w:sz w:val="24"/>
          <w:lang w:eastAsia="de-DE"/>
        </w:rPr>
        <w:drawing>
          <wp:anchor distT="0" distB="0" distL="114300" distR="114300" simplePos="0" relativeHeight="251724800" behindDoc="0" locked="0" layoutInCell="0" allowOverlap="1" wp14:anchorId="5534D484" wp14:editId="66C9BA52">
            <wp:simplePos x="0" y="0"/>
            <wp:positionH relativeFrom="rightMargin">
              <wp:posOffset>904646</wp:posOffset>
            </wp:positionH>
            <wp:positionV relativeFrom="paragraph">
              <wp:posOffset>152679</wp:posOffset>
            </wp:positionV>
            <wp:extent cx="348615" cy="320040"/>
            <wp:effectExtent l="0" t="0" r="0" b="3810"/>
            <wp:wrapNone/>
            <wp:docPr id="15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723776" behindDoc="0" locked="0" layoutInCell="0" allowOverlap="1" wp14:anchorId="63FDCAFB" wp14:editId="1A60EE4E">
            <wp:simplePos x="0" y="0"/>
            <wp:positionH relativeFrom="rightMargin">
              <wp:posOffset>503250</wp:posOffset>
            </wp:positionH>
            <wp:positionV relativeFrom="paragraph">
              <wp:posOffset>153009</wp:posOffset>
            </wp:positionV>
            <wp:extent cx="349885" cy="320675"/>
            <wp:effectExtent l="0" t="0" r="0" b="3175"/>
            <wp:wrapNone/>
            <wp:docPr id="15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722752" behindDoc="0" locked="0" layoutInCell="0" allowOverlap="1" wp14:anchorId="13A2E820" wp14:editId="6BAFD988">
            <wp:simplePos x="0" y="0"/>
            <wp:positionH relativeFrom="rightMargin">
              <wp:posOffset>100965</wp:posOffset>
            </wp:positionH>
            <wp:positionV relativeFrom="paragraph">
              <wp:posOffset>158115</wp:posOffset>
            </wp:positionV>
            <wp:extent cx="349885" cy="320675"/>
            <wp:effectExtent l="0" t="0" r="0" b="3175"/>
            <wp:wrapNone/>
            <wp:docPr id="15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85594F" w:rsidP="00B73F51">
            <w:pPr>
              <w:jc w:val="center"/>
              <w:rPr>
                <w:rFonts w:eastAsia="Calibri"/>
                <w:lang w:eastAsia="de-DE"/>
              </w:rPr>
            </w:pPr>
            <w:r w:rsidRPr="00B73F51">
              <w:rPr>
                <w:noProof/>
                <w:sz w:val="24"/>
                <w:lang w:eastAsia="de-DE"/>
              </w:rPr>
              <w:drawing>
                <wp:anchor distT="0" distB="0" distL="114300" distR="114300" simplePos="0" relativeHeight="251697152" behindDoc="0" locked="0" layoutInCell="0" allowOverlap="1" wp14:anchorId="5E11C967" wp14:editId="6B686EC6">
                  <wp:simplePos x="0" y="0"/>
                  <wp:positionH relativeFrom="rightMargin">
                    <wp:posOffset>107950</wp:posOffset>
                  </wp:positionH>
                  <wp:positionV relativeFrom="paragraph">
                    <wp:posOffset>67945</wp:posOffset>
                  </wp:positionV>
                  <wp:extent cx="323850" cy="323850"/>
                  <wp:effectExtent l="0" t="0" r="0" b="0"/>
                  <wp:wrapNone/>
                  <wp:docPr id="152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rFonts w:eastAsia="Calibri"/>
                <w:noProof/>
                <w:lang w:eastAsia="de-DE"/>
              </w:rPr>
              <w:drawing>
                <wp:inline distT="0" distB="0" distL="0" distR="0" wp14:anchorId="206E9386" wp14:editId="4D1E3D3E">
                  <wp:extent cx="302701" cy="324000"/>
                  <wp:effectExtent l="0" t="0" r="2540" b="0"/>
                  <wp:docPr id="15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r w:rsidRPr="00B73F51">
              <w:rPr>
                <w:lang w:eastAsia="de-DE"/>
              </w:rPr>
              <w:t>45 min</w:t>
            </w:r>
          </w:p>
        </w:tc>
        <w:tc>
          <w:tcPr>
            <w:tcW w:w="4961" w:type="dxa"/>
            <w:shd w:val="clear" w:color="auto" w:fill="auto"/>
            <w:vAlign w:val="center"/>
          </w:tcPr>
          <w:p w:rsidR="00B73F51" w:rsidRPr="00B73F51" w:rsidRDefault="00B73F51" w:rsidP="00BC2107">
            <w:pPr>
              <w:jc w:val="both"/>
              <w:rPr>
                <w:noProof/>
                <w:lang w:eastAsia="de-DE"/>
              </w:rPr>
            </w:pPr>
            <w:r w:rsidRPr="00B73F51">
              <w:rPr>
                <w:noProof/>
                <w:lang w:eastAsia="de-DE"/>
              </w:rPr>
              <w:t>Lesen Sie den Auftrag der Druckerei Schnell und verschaffen Sie sich einen Überblick über die einzelnen Broschurenarten. B</w:t>
            </w:r>
            <w:r w:rsidR="00BC2107">
              <w:rPr>
                <w:noProof/>
                <w:lang w:eastAsia="de-DE"/>
              </w:rPr>
              <w:t>esuchen Sie dazu die Stationen eins</w:t>
            </w:r>
            <w:r w:rsidRPr="00B73F51">
              <w:rPr>
                <w:noProof/>
                <w:lang w:eastAsia="de-DE"/>
              </w:rPr>
              <w:t xml:space="preserve"> bis </w:t>
            </w:r>
            <w:r w:rsidR="00BC2107">
              <w:rPr>
                <w:noProof/>
                <w:lang w:eastAsia="de-DE"/>
              </w:rPr>
              <w:t>elf</w:t>
            </w:r>
            <w:r w:rsidRPr="00B73F51">
              <w:rPr>
                <w:noProof/>
                <w:lang w:eastAsia="de-DE"/>
              </w:rPr>
              <w:t>. (Zeit pro Station: 4</w:t>
            </w:r>
            <w:r w:rsidR="0041303F">
              <w:rPr>
                <w:noProof/>
                <w:lang w:eastAsia="de-DE"/>
              </w:rPr>
              <w:t xml:space="preserve"> </w:t>
            </w:r>
            <w:r w:rsidRPr="00B73F51">
              <w:rPr>
                <w:noProof/>
                <w:lang w:eastAsia="de-DE"/>
              </w:rPr>
              <w:t>min)</w:t>
            </w:r>
          </w:p>
        </w:tc>
      </w:tr>
      <w:tr w:rsidR="00B73F51" w:rsidRPr="00B73F51" w:rsidTr="00B73F51">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sz w:val="24"/>
                <w:lang w:eastAsia="de-DE"/>
              </w:rPr>
              <w:drawing>
                <wp:anchor distT="0" distB="0" distL="114300" distR="114300" simplePos="0" relativeHeight="251823104" behindDoc="0" locked="0" layoutInCell="0" allowOverlap="1" wp14:anchorId="1C204AE4" wp14:editId="1DE5DEBA">
                  <wp:simplePos x="0" y="0"/>
                  <wp:positionH relativeFrom="rightMargin">
                    <wp:posOffset>-4335145</wp:posOffset>
                  </wp:positionH>
                  <wp:positionV relativeFrom="paragraph">
                    <wp:posOffset>69850</wp:posOffset>
                  </wp:positionV>
                  <wp:extent cx="215900" cy="323850"/>
                  <wp:effectExtent l="0" t="0" r="0" b="0"/>
                  <wp:wrapNone/>
                  <wp:docPr id="1524"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rFonts w:eastAsia="Calibri"/>
                <w:noProof/>
                <w:lang w:eastAsia="de-DE"/>
              </w:rPr>
            </w:pPr>
          </w:p>
          <w:p w:rsidR="00B73F51" w:rsidRPr="00B73F51" w:rsidRDefault="00B73F51" w:rsidP="00B73F51">
            <w:pPr>
              <w:jc w:val="center"/>
              <w:rPr>
                <w:rFonts w:eastAsia="Calibri"/>
                <w:noProof/>
                <w:lang w:eastAsia="de-DE"/>
              </w:rPr>
            </w:pP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tcPr>
          <w:p w:rsidR="00B73F51" w:rsidRPr="00B73F51" w:rsidRDefault="00B73F51" w:rsidP="00B73F51">
            <w:pPr>
              <w:jc w:val="both"/>
              <w:rPr>
                <w:noProof/>
                <w:lang w:eastAsia="de-DE"/>
              </w:rPr>
            </w:pPr>
            <w:r w:rsidRPr="00B73F51">
              <w:rPr>
                <w:noProof/>
                <w:lang w:eastAsia="de-DE"/>
              </w:rPr>
              <w:t>A</w:t>
            </w:r>
            <w:r w:rsidR="0041303F">
              <w:rPr>
                <w:noProof/>
                <w:lang w:eastAsia="de-DE"/>
              </w:rPr>
              <w:t>bgleich der gefundenen Lösungen</w:t>
            </w:r>
          </w:p>
          <w:p w:rsidR="00B73F51" w:rsidRPr="00B73F51" w:rsidRDefault="00B73F51" w:rsidP="002E0A9B">
            <w:pPr>
              <w:jc w:val="both"/>
              <w:rPr>
                <w:noProof/>
                <w:lang w:eastAsia="de-DE"/>
              </w:rPr>
            </w:pPr>
            <w:r w:rsidRPr="00B73F51">
              <w:rPr>
                <w:noProof/>
                <w:lang w:eastAsia="de-DE"/>
              </w:rPr>
              <w:t>Einführungsvortrag (Advanced Organizer)</w:t>
            </w:r>
          </w:p>
        </w:tc>
      </w:tr>
    </w:tbl>
    <w:p w:rsidR="00B73F51" w:rsidRPr="00B73F51" w:rsidRDefault="00B73F51" w:rsidP="00B73F51"/>
    <w:p w:rsidR="00B73F51" w:rsidRPr="00B73F51" w:rsidRDefault="00B73F51" w:rsidP="00B73F51"/>
    <w:p w:rsidR="00B73F51" w:rsidRPr="00B73F51" w:rsidRDefault="00B73F51" w:rsidP="00B73F51">
      <w:pPr>
        <w:spacing w:line="240" w:lineRule="exact"/>
        <w:rPr>
          <w:lang w:eastAsia="de-DE"/>
        </w:rPr>
      </w:pPr>
      <w:r w:rsidRPr="00B73F51">
        <w:br w:type="page"/>
      </w:r>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lastRenderedPageBreak/>
        <w:t>Auftrag</w:t>
      </w:r>
    </w:p>
    <w:tbl>
      <w:tblPr>
        <w:tblStyle w:val="Tabellenraster"/>
        <w:tblW w:w="0" w:type="auto"/>
        <w:tblInd w:w="108" w:type="dxa"/>
        <w:tblLook w:val="04A0" w:firstRow="1" w:lastRow="0" w:firstColumn="1" w:lastColumn="0" w:noHBand="0" w:noVBand="1"/>
      </w:tblPr>
      <w:tblGrid>
        <w:gridCol w:w="1588"/>
        <w:gridCol w:w="5664"/>
      </w:tblGrid>
      <w:tr w:rsidR="00B73F51" w:rsidRPr="00B73F51" w:rsidTr="0025177A">
        <w:tc>
          <w:tcPr>
            <w:tcW w:w="1588" w:type="dxa"/>
          </w:tcPr>
          <w:p w:rsidR="00B73F51" w:rsidRPr="00B73F51" w:rsidRDefault="00CF5058" w:rsidP="00B73F51">
            <w:pPr>
              <w:spacing w:line="240" w:lineRule="exact"/>
              <w:rPr>
                <w:b/>
              </w:rPr>
            </w:pPr>
            <w:r w:rsidRPr="00B73F51">
              <w:rPr>
                <w:rFonts w:ascii="Source Sans Pro Semibold" w:eastAsia="Times New Roman" w:hAnsi="Source Sans Pro Semibold" w:cs="Times New Roman"/>
                <w:bCs/>
                <w:noProof/>
                <w:sz w:val="26"/>
                <w:szCs w:val="26"/>
              </w:rPr>
              <w:drawing>
                <wp:anchor distT="0" distB="0" distL="114300" distR="114300" simplePos="0" relativeHeight="251822080" behindDoc="0" locked="0" layoutInCell="0" allowOverlap="1" wp14:anchorId="5DC01F6A" wp14:editId="2E820A83">
                  <wp:simplePos x="0" y="0"/>
                  <wp:positionH relativeFrom="rightMargin">
                    <wp:posOffset>86360</wp:posOffset>
                  </wp:positionH>
                  <wp:positionV relativeFrom="paragraph">
                    <wp:posOffset>120650</wp:posOffset>
                  </wp:positionV>
                  <wp:extent cx="323850" cy="323850"/>
                  <wp:effectExtent l="0" t="0" r="0" b="0"/>
                  <wp:wrapNone/>
                  <wp:docPr id="152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b/>
              </w:rPr>
              <w:t>Kunde</w:t>
            </w:r>
          </w:p>
        </w:tc>
        <w:tc>
          <w:tcPr>
            <w:tcW w:w="5664" w:type="dxa"/>
          </w:tcPr>
          <w:p w:rsidR="00B73F51" w:rsidRPr="00B73F51" w:rsidRDefault="00B73F51" w:rsidP="00B73F51">
            <w:r w:rsidRPr="00B73F51">
              <w:t>Druckerei Schnell</w:t>
            </w:r>
          </w:p>
        </w:tc>
      </w:tr>
      <w:tr w:rsidR="00B73F51" w:rsidRPr="00B73F51" w:rsidTr="0025177A">
        <w:tc>
          <w:tcPr>
            <w:tcW w:w="1588" w:type="dxa"/>
            <w:tcBorders>
              <w:top w:val="nil"/>
            </w:tcBorders>
          </w:tcPr>
          <w:p w:rsidR="00B73F51" w:rsidRPr="00B73F51" w:rsidRDefault="00B73F51" w:rsidP="00B73F51">
            <w:pPr>
              <w:spacing w:line="240" w:lineRule="exact"/>
              <w:rPr>
                <w:b/>
              </w:rPr>
            </w:pPr>
            <w:r w:rsidRPr="00B73F51">
              <w:rPr>
                <w:b/>
              </w:rPr>
              <w:t>Titel</w:t>
            </w:r>
          </w:p>
        </w:tc>
        <w:tc>
          <w:tcPr>
            <w:tcW w:w="5664" w:type="dxa"/>
            <w:tcBorders>
              <w:top w:val="nil"/>
            </w:tcBorders>
          </w:tcPr>
          <w:p w:rsidR="00B73F51" w:rsidRPr="00B73F51" w:rsidRDefault="00B73F51" w:rsidP="00B73F51">
            <w:pPr>
              <w:spacing w:line="240" w:lineRule="exact"/>
            </w:pPr>
            <w:proofErr w:type="spellStart"/>
            <w:r w:rsidRPr="00B73F51">
              <w:t>Musterbroschurenbox</w:t>
            </w:r>
            <w:proofErr w:type="spellEnd"/>
          </w:p>
        </w:tc>
      </w:tr>
    </w:tbl>
    <w:p w:rsidR="00CF5058" w:rsidRPr="00B73F51" w:rsidRDefault="00CF5058" w:rsidP="00CF5058">
      <w:pPr>
        <w:pStyle w:val="MaginaliegrauIcon"/>
        <w:framePr w:wrap="around" w:x="8653" w:y="210"/>
        <w:rPr>
          <w:lang w:eastAsia="de-DE"/>
        </w:rPr>
      </w:pPr>
      <w:r w:rsidRPr="00B73F51">
        <w:rPr>
          <w:lang w:eastAsia="de-DE"/>
        </w:rPr>
        <w:t xml:space="preserve">An jeder Station finden Sie ein </w:t>
      </w:r>
      <w:proofErr w:type="spellStart"/>
      <w:r w:rsidRPr="00B73F51">
        <w:rPr>
          <w:lang w:eastAsia="de-DE"/>
        </w:rPr>
        <w:t>Broschurenmuster</w:t>
      </w:r>
      <w:proofErr w:type="spellEnd"/>
      <w:r w:rsidRPr="00B73F51">
        <w:rPr>
          <w:lang w:eastAsia="de-DE"/>
        </w:rPr>
        <w:t xml:space="preserve"> sowie eine passende Kur</w:t>
      </w:r>
      <w:r w:rsidRPr="00B73F51">
        <w:rPr>
          <w:lang w:eastAsia="de-DE"/>
        </w:rPr>
        <w:t>z</w:t>
      </w:r>
      <w:r w:rsidRPr="00B73F51">
        <w:rPr>
          <w:lang w:eastAsia="de-DE"/>
        </w:rPr>
        <w:t>beschreibung der jeweil</w:t>
      </w:r>
      <w:r w:rsidRPr="00B73F51">
        <w:rPr>
          <w:lang w:eastAsia="de-DE"/>
        </w:rPr>
        <w:t>i</w:t>
      </w:r>
      <w:r>
        <w:rPr>
          <w:lang w:eastAsia="de-DE"/>
        </w:rPr>
        <w:t>gen Broschur.</w:t>
      </w:r>
    </w:p>
    <w:tbl>
      <w:tblPr>
        <w:tblStyle w:val="Tabellenraster"/>
        <w:tblW w:w="0" w:type="auto"/>
        <w:tblInd w:w="108" w:type="dxa"/>
        <w:tblLook w:val="04A0" w:firstRow="1" w:lastRow="0" w:firstColumn="1" w:lastColumn="0" w:noHBand="0" w:noVBand="1"/>
      </w:tblPr>
      <w:tblGrid>
        <w:gridCol w:w="1588"/>
        <w:gridCol w:w="5664"/>
      </w:tblGrid>
      <w:tr w:rsidR="00B73F51" w:rsidRPr="00B73F51" w:rsidTr="0025177A">
        <w:tc>
          <w:tcPr>
            <w:tcW w:w="1588" w:type="dxa"/>
          </w:tcPr>
          <w:p w:rsidR="00B73F51" w:rsidRPr="00B73F51" w:rsidRDefault="00B73F51" w:rsidP="00B73F51">
            <w:pPr>
              <w:spacing w:line="240" w:lineRule="exact"/>
              <w:rPr>
                <w:b/>
              </w:rPr>
            </w:pPr>
            <w:r w:rsidRPr="00B73F51">
              <w:rPr>
                <w:b/>
              </w:rPr>
              <w:t>Auflage</w:t>
            </w:r>
          </w:p>
        </w:tc>
        <w:tc>
          <w:tcPr>
            <w:tcW w:w="5664" w:type="dxa"/>
          </w:tcPr>
          <w:p w:rsidR="00B73F51" w:rsidRPr="00B73F51" w:rsidRDefault="00B73F51" w:rsidP="00B73F51">
            <w:pPr>
              <w:spacing w:line="240" w:lineRule="exact"/>
            </w:pPr>
            <w:r w:rsidRPr="00B73F51">
              <w:t>1 Musterbox mit verschiedenen Musterbroschuren</w:t>
            </w:r>
          </w:p>
        </w:tc>
      </w:tr>
    </w:tbl>
    <w:p w:rsidR="005C0756" w:rsidRPr="00B73F51" w:rsidRDefault="005C0756" w:rsidP="005C0756">
      <w:pPr>
        <w:pStyle w:val="Marginaliegrau"/>
        <w:framePr w:wrap="around" w:x="8653" w:y="2045"/>
        <w:rPr>
          <w:sz w:val="16"/>
          <w:lang w:eastAsia="de-DE"/>
        </w:rPr>
      </w:pPr>
      <w:r w:rsidRPr="00B73F51">
        <w:rPr>
          <w:lang w:eastAsia="de-DE"/>
        </w:rPr>
        <w:t>Füllen Sie die untenst</w:t>
      </w:r>
      <w:r w:rsidRPr="00B73F51">
        <w:rPr>
          <w:lang w:eastAsia="de-DE"/>
        </w:rPr>
        <w:t>e</w:t>
      </w:r>
      <w:r w:rsidRPr="00B73F51">
        <w:rPr>
          <w:lang w:eastAsia="de-DE"/>
        </w:rPr>
        <w:t>hende Tabelle „</w:t>
      </w:r>
      <w:proofErr w:type="spellStart"/>
      <w:r w:rsidRPr="00B73F51">
        <w:rPr>
          <w:lang w:eastAsia="de-DE"/>
        </w:rPr>
        <w:t>Broschu</w:t>
      </w:r>
      <w:r w:rsidRPr="00B73F51">
        <w:rPr>
          <w:lang w:eastAsia="de-DE"/>
        </w:rPr>
        <w:t>r</w:t>
      </w:r>
      <w:r w:rsidRPr="00B73F51">
        <w:rPr>
          <w:lang w:eastAsia="de-DE"/>
        </w:rPr>
        <w:t>renarten</w:t>
      </w:r>
      <w:proofErr w:type="spellEnd"/>
      <w:r w:rsidRPr="00B73F51">
        <w:rPr>
          <w:lang w:eastAsia="de-DE"/>
        </w:rPr>
        <w:t xml:space="preserve"> der Musterbox“ aus.</w:t>
      </w:r>
    </w:p>
    <w:tbl>
      <w:tblPr>
        <w:tblStyle w:val="Tabellenraster"/>
        <w:tblW w:w="0" w:type="auto"/>
        <w:tblInd w:w="108" w:type="dxa"/>
        <w:tblLook w:val="04A0" w:firstRow="1" w:lastRow="0" w:firstColumn="1" w:lastColumn="0" w:noHBand="0" w:noVBand="1"/>
      </w:tblPr>
      <w:tblGrid>
        <w:gridCol w:w="1588"/>
        <w:gridCol w:w="5664"/>
      </w:tblGrid>
      <w:tr w:rsidR="00B73F51" w:rsidRPr="00B73F51" w:rsidTr="0025177A">
        <w:tc>
          <w:tcPr>
            <w:tcW w:w="1588" w:type="dxa"/>
          </w:tcPr>
          <w:p w:rsidR="00761F04" w:rsidRDefault="00B73F51" w:rsidP="00B73F51">
            <w:pPr>
              <w:spacing w:line="240" w:lineRule="exact"/>
              <w:rPr>
                <w:b/>
              </w:rPr>
            </w:pPr>
            <w:r w:rsidRPr="00B73F51">
              <w:rPr>
                <w:b/>
              </w:rPr>
              <w:t xml:space="preserve">Geforderte </w:t>
            </w:r>
          </w:p>
          <w:p w:rsidR="00B73F51" w:rsidRPr="00B73F51" w:rsidRDefault="00B73F51" w:rsidP="00B73F51">
            <w:pPr>
              <w:spacing w:line="240" w:lineRule="exact"/>
              <w:rPr>
                <w:b/>
              </w:rPr>
            </w:pPr>
            <w:r w:rsidRPr="00B73F51">
              <w:rPr>
                <w:b/>
              </w:rPr>
              <w:t>Bestandteile</w:t>
            </w:r>
          </w:p>
        </w:tc>
        <w:tc>
          <w:tcPr>
            <w:tcW w:w="5664" w:type="dxa"/>
          </w:tcPr>
          <w:p w:rsidR="00B73F51" w:rsidRPr="00B73F51" w:rsidRDefault="00B73F51" w:rsidP="008F1F5C">
            <w:pPr>
              <w:numPr>
                <w:ilvl w:val="0"/>
                <w:numId w:val="15"/>
              </w:numPr>
              <w:contextualSpacing/>
            </w:pPr>
            <w:r w:rsidRPr="00B73F51">
              <w:t>1 Schutzverpackung für alle Broschuren (Vorschläge zur G</w:t>
            </w:r>
            <w:r w:rsidRPr="00B73F51">
              <w:t>e</w:t>
            </w:r>
            <w:r w:rsidRPr="00B73F51">
              <w:t>staltung erbeten)</w:t>
            </w:r>
          </w:p>
          <w:p w:rsidR="00B73F51" w:rsidRPr="00B73F51" w:rsidRDefault="00B73F51" w:rsidP="00B73F51">
            <w:pPr>
              <w:rPr>
                <w:sz w:val="8"/>
                <w:szCs w:val="8"/>
              </w:rPr>
            </w:pPr>
          </w:p>
          <w:p w:rsidR="00B73F51" w:rsidRPr="00B73F51" w:rsidRDefault="00B73F51" w:rsidP="008F1F5C">
            <w:pPr>
              <w:numPr>
                <w:ilvl w:val="0"/>
                <w:numId w:val="15"/>
              </w:numPr>
              <w:contextualSpacing/>
            </w:pPr>
            <w:r w:rsidRPr="00B73F51">
              <w:t>3 Einlagenbroschuren (Drahtrückstichbroschur, Drahtrüc</w:t>
            </w:r>
            <w:r w:rsidRPr="00B73F51">
              <w:t>k</w:t>
            </w:r>
            <w:r w:rsidRPr="00B73F51">
              <w:t xml:space="preserve">stichbroschur mit </w:t>
            </w:r>
            <w:proofErr w:type="spellStart"/>
            <w:r w:rsidRPr="00B73F51">
              <w:t>Ringösen</w:t>
            </w:r>
            <w:proofErr w:type="spellEnd"/>
            <w:r w:rsidRPr="00B73F51">
              <w:t>, Fadenrückstichbroschur)</w:t>
            </w:r>
          </w:p>
          <w:p w:rsidR="00B73F51" w:rsidRPr="00B73F51" w:rsidRDefault="00B73F51" w:rsidP="00B73F51">
            <w:pPr>
              <w:rPr>
                <w:sz w:val="8"/>
                <w:szCs w:val="8"/>
              </w:rPr>
            </w:pPr>
          </w:p>
          <w:p w:rsidR="00B73F51" w:rsidRPr="00B73F51" w:rsidRDefault="005C0756" w:rsidP="008F1F5C">
            <w:pPr>
              <w:numPr>
                <w:ilvl w:val="0"/>
                <w:numId w:val="15"/>
              </w:numPr>
              <w:contextualSpacing/>
            </w:pPr>
            <w:r w:rsidRPr="00AA18D1">
              <w:rPr>
                <w:noProof/>
              </w:rPr>
              <w:drawing>
                <wp:anchor distT="0" distB="0" distL="114300" distR="114300" simplePos="0" relativeHeight="251890688" behindDoc="0" locked="0" layoutInCell="1" allowOverlap="1" wp14:anchorId="69ADE050" wp14:editId="4E83546C">
                  <wp:simplePos x="0" y="0"/>
                  <wp:positionH relativeFrom="column">
                    <wp:posOffset>3695700</wp:posOffset>
                  </wp:positionH>
                  <wp:positionV relativeFrom="paragraph">
                    <wp:posOffset>192405</wp:posOffset>
                  </wp:positionV>
                  <wp:extent cx="323850" cy="323850"/>
                  <wp:effectExtent l="0" t="0" r="0" b="0"/>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t xml:space="preserve">5 Mehrlagenbroschuren (Standardbroschur in Klebebindung, Schweizer Broschur, Englische Broschur, </w:t>
            </w:r>
            <w:proofErr w:type="spellStart"/>
            <w:r w:rsidR="00B73F51" w:rsidRPr="00B73F51">
              <w:t>Otabind</w:t>
            </w:r>
            <w:proofErr w:type="spellEnd"/>
            <w:r w:rsidR="00B73F51" w:rsidRPr="00B73F51">
              <w:t xml:space="preserve">-Broschur, </w:t>
            </w:r>
            <w:proofErr w:type="spellStart"/>
            <w:r w:rsidR="00B73F51" w:rsidRPr="00B73F51">
              <w:t>Repcover</w:t>
            </w:r>
            <w:proofErr w:type="spellEnd"/>
            <w:r w:rsidR="00B73F51" w:rsidRPr="00B73F51">
              <w:t>-Broschur, optional: Steifbroschur)</w:t>
            </w:r>
          </w:p>
          <w:p w:rsidR="00B73F51" w:rsidRPr="00B73F51" w:rsidRDefault="00B73F51" w:rsidP="00B73F51">
            <w:pPr>
              <w:rPr>
                <w:sz w:val="8"/>
                <w:szCs w:val="8"/>
              </w:rPr>
            </w:pPr>
          </w:p>
          <w:p w:rsidR="00B73F51" w:rsidRPr="00B73F51" w:rsidRDefault="00B73F51" w:rsidP="008F1F5C">
            <w:pPr>
              <w:numPr>
                <w:ilvl w:val="0"/>
                <w:numId w:val="15"/>
              </w:numPr>
              <w:contextualSpacing/>
            </w:pPr>
            <w:r w:rsidRPr="00B73F51">
              <w:t>2 Einzelblattbroschuren (Drahtkammbroschur, Plastikkam</w:t>
            </w:r>
            <w:r w:rsidRPr="00B73F51">
              <w:t>m</w:t>
            </w:r>
            <w:r w:rsidRPr="00B73F51">
              <w:t>broschur)</w:t>
            </w:r>
          </w:p>
          <w:p w:rsidR="00B73F51" w:rsidRPr="00B73F51" w:rsidRDefault="00B73F51" w:rsidP="00B73F51">
            <w:pPr>
              <w:rPr>
                <w:sz w:val="8"/>
                <w:szCs w:val="8"/>
              </w:rPr>
            </w:pPr>
          </w:p>
          <w:p w:rsidR="00B73F51" w:rsidRPr="00B73F51" w:rsidRDefault="00B73F51" w:rsidP="00B73F51">
            <w:pPr>
              <w:spacing w:line="240" w:lineRule="exact"/>
            </w:pPr>
            <w:r w:rsidRPr="00B73F51">
              <w:t>Weitere Details entnehmen Sie bitte den ausliegenden Muste</w:t>
            </w:r>
            <w:r w:rsidRPr="00B73F51">
              <w:t>r</w:t>
            </w:r>
            <w:r w:rsidRPr="00B73F51">
              <w:t>broschuren sowie den einzelnen Aufträgen.</w:t>
            </w:r>
          </w:p>
        </w:tc>
      </w:tr>
    </w:tbl>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proofErr w:type="spellStart"/>
      <w:r w:rsidRPr="00B73F51">
        <w:rPr>
          <w:rFonts w:ascii="Source Sans Pro Semibold" w:eastAsia="Times New Roman" w:hAnsi="Source Sans Pro Semibold" w:cs="Times New Roman"/>
          <w:bCs/>
          <w:sz w:val="26"/>
          <w:szCs w:val="26"/>
          <w:lang w:eastAsia="de-DE"/>
        </w:rPr>
        <w:t>Broschurenarten</w:t>
      </w:r>
      <w:proofErr w:type="spellEnd"/>
      <w:r w:rsidRPr="00B73F51">
        <w:rPr>
          <w:rFonts w:ascii="Source Sans Pro Semibold" w:eastAsia="Times New Roman" w:hAnsi="Source Sans Pro Semibold" w:cs="Times New Roman"/>
          <w:bCs/>
          <w:sz w:val="26"/>
          <w:szCs w:val="26"/>
          <w:lang w:eastAsia="de-DE"/>
        </w:rPr>
        <w:t xml:space="preserve"> der Musterbox</w:t>
      </w:r>
    </w:p>
    <w:tbl>
      <w:tblPr>
        <w:tblStyle w:val="Tabellenraster"/>
        <w:tblW w:w="9526" w:type="dxa"/>
        <w:tblInd w:w="108" w:type="dxa"/>
        <w:tblLayout w:type="fixed"/>
        <w:tblLook w:val="04A0" w:firstRow="1" w:lastRow="0" w:firstColumn="1" w:lastColumn="0" w:noHBand="0" w:noVBand="1"/>
      </w:tblPr>
      <w:tblGrid>
        <w:gridCol w:w="851"/>
        <w:gridCol w:w="3572"/>
        <w:gridCol w:w="1276"/>
        <w:gridCol w:w="2835"/>
        <w:gridCol w:w="992"/>
      </w:tblGrid>
      <w:tr w:rsidR="00B73F51" w:rsidRPr="00B73F51" w:rsidTr="0025177A">
        <w:tc>
          <w:tcPr>
            <w:tcW w:w="851" w:type="dxa"/>
          </w:tcPr>
          <w:p w:rsidR="00B73F51" w:rsidRPr="00B73F51" w:rsidRDefault="00B73F51" w:rsidP="00B73F51">
            <w:pPr>
              <w:spacing w:line="240" w:lineRule="exact"/>
              <w:jc w:val="center"/>
              <w:rPr>
                <w:b/>
              </w:rPr>
            </w:pPr>
            <w:r w:rsidRPr="00B73F51">
              <w:rPr>
                <w:b/>
              </w:rPr>
              <w:t>Stat</w:t>
            </w:r>
            <w:r w:rsidRPr="00B73F51">
              <w:rPr>
                <w:b/>
              </w:rPr>
              <w:t>i</w:t>
            </w:r>
            <w:r w:rsidRPr="00B73F51">
              <w:rPr>
                <w:b/>
              </w:rPr>
              <w:t>on</w:t>
            </w:r>
          </w:p>
        </w:tc>
        <w:tc>
          <w:tcPr>
            <w:tcW w:w="3572" w:type="dxa"/>
          </w:tcPr>
          <w:p w:rsidR="00B73F51" w:rsidRPr="00B73F51" w:rsidRDefault="00B73F51" w:rsidP="00B73F51">
            <w:pPr>
              <w:spacing w:line="240" w:lineRule="exact"/>
              <w:jc w:val="center"/>
              <w:rPr>
                <w:b/>
              </w:rPr>
            </w:pPr>
            <w:r w:rsidRPr="00B73F51">
              <w:rPr>
                <w:b/>
              </w:rPr>
              <w:t>Produktbezeichnung/</w:t>
            </w:r>
          </w:p>
          <w:p w:rsidR="00B73F51" w:rsidRPr="00B73F51" w:rsidRDefault="00B73F51" w:rsidP="00B73F51">
            <w:pPr>
              <w:spacing w:line="240" w:lineRule="exact"/>
              <w:jc w:val="center"/>
              <w:rPr>
                <w:b/>
              </w:rPr>
            </w:pPr>
            <w:proofErr w:type="spellStart"/>
            <w:r w:rsidRPr="00B73F51">
              <w:rPr>
                <w:b/>
              </w:rPr>
              <w:t>Broschurenart</w:t>
            </w:r>
            <w:proofErr w:type="spellEnd"/>
          </w:p>
        </w:tc>
        <w:tc>
          <w:tcPr>
            <w:tcW w:w="1276" w:type="dxa"/>
          </w:tcPr>
          <w:p w:rsidR="00B73F51" w:rsidRPr="00B73F51" w:rsidRDefault="00B73F51" w:rsidP="00B73F51">
            <w:pPr>
              <w:spacing w:line="240" w:lineRule="exact"/>
              <w:jc w:val="center"/>
              <w:rPr>
                <w:b/>
              </w:rPr>
            </w:pPr>
            <w:r w:rsidRPr="00B73F51">
              <w:rPr>
                <w:b/>
              </w:rPr>
              <w:t>Umfang des Inhalts</w:t>
            </w:r>
          </w:p>
        </w:tc>
        <w:tc>
          <w:tcPr>
            <w:tcW w:w="2835" w:type="dxa"/>
          </w:tcPr>
          <w:p w:rsidR="00B73F51" w:rsidRPr="00B73F51" w:rsidRDefault="00B73F51" w:rsidP="00B73F51">
            <w:pPr>
              <w:spacing w:line="240" w:lineRule="exact"/>
              <w:jc w:val="center"/>
              <w:rPr>
                <w:b/>
              </w:rPr>
            </w:pPr>
            <w:r w:rsidRPr="00B73F51">
              <w:rPr>
                <w:b/>
              </w:rPr>
              <w:t>Bindeverfahren</w:t>
            </w:r>
          </w:p>
        </w:tc>
        <w:tc>
          <w:tcPr>
            <w:tcW w:w="992" w:type="dxa"/>
          </w:tcPr>
          <w:p w:rsidR="00B73F51" w:rsidRPr="00B73F51" w:rsidRDefault="00B73F51" w:rsidP="00B73F51">
            <w:pPr>
              <w:spacing w:line="240" w:lineRule="exact"/>
              <w:jc w:val="center"/>
              <w:rPr>
                <w:b/>
              </w:rPr>
            </w:pPr>
            <w:proofErr w:type="spellStart"/>
            <w:r w:rsidRPr="00B73F51">
              <w:rPr>
                <w:b/>
              </w:rPr>
              <w:t>Fälzel</w:t>
            </w:r>
            <w:proofErr w:type="spellEnd"/>
          </w:p>
          <w:p w:rsidR="00B73F51" w:rsidRPr="00B73F51" w:rsidRDefault="00B73F51" w:rsidP="00B73F51">
            <w:pPr>
              <w:spacing w:line="240" w:lineRule="exact"/>
              <w:jc w:val="center"/>
              <w:rPr>
                <w:b/>
              </w:rPr>
            </w:pPr>
            <w:r w:rsidRPr="00B73F51">
              <w:rPr>
                <w:b/>
              </w:rPr>
              <w:t>(ja/nein)</w:t>
            </w: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1</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2</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3</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4</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5</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6</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7</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8</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9</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10</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25177A">
        <w:trPr>
          <w:trHeight w:val="680"/>
        </w:trPr>
        <w:tc>
          <w:tcPr>
            <w:tcW w:w="851" w:type="dxa"/>
            <w:vAlign w:val="center"/>
          </w:tcPr>
          <w:p w:rsidR="00B73F51" w:rsidRPr="00B73F51" w:rsidRDefault="00B73F51" w:rsidP="00B73F51">
            <w:pPr>
              <w:spacing w:line="240" w:lineRule="exact"/>
              <w:jc w:val="center"/>
            </w:pPr>
            <w:r w:rsidRPr="00B73F51">
              <w:t>11</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bl>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Herstellung einer Drahtrückstichbroschur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4.03.01</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r w:rsidR="0041303F">
              <w:rPr>
                <w:sz w:val="16"/>
              </w:rPr>
              <w:t>.</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D11B82" w:rsidRDefault="00B73F51" w:rsidP="008F1F5C">
            <w:pPr>
              <w:numPr>
                <w:ilvl w:val="0"/>
                <w:numId w:val="5"/>
              </w:numPr>
              <w:ind w:left="227" w:hanging="170"/>
              <w:rPr>
                <w:sz w:val="16"/>
              </w:rPr>
            </w:pPr>
            <w:r w:rsidRPr="00D11B82">
              <w:rPr>
                <w:sz w:val="16"/>
              </w:rPr>
              <w:t xml:space="preserve">Ich kann Informationen über </w:t>
            </w:r>
            <w:proofErr w:type="spellStart"/>
            <w:r w:rsidRPr="00D11B82">
              <w:rPr>
                <w:sz w:val="16"/>
              </w:rPr>
              <w:t>Broschurenarten</w:t>
            </w:r>
            <w:proofErr w:type="spellEnd"/>
            <w:r w:rsidRPr="00D11B82">
              <w:rPr>
                <w:sz w:val="16"/>
              </w:rPr>
              <w:t xml:space="preserve"> ermitteln.</w:t>
            </w:r>
          </w:p>
          <w:p w:rsidR="00B73F51" w:rsidRPr="00D11B82" w:rsidRDefault="00B73F51" w:rsidP="008F1F5C">
            <w:pPr>
              <w:numPr>
                <w:ilvl w:val="0"/>
                <w:numId w:val="5"/>
              </w:numPr>
              <w:ind w:left="227" w:hanging="170"/>
              <w:rPr>
                <w:sz w:val="16"/>
              </w:rPr>
            </w:pPr>
            <w:r w:rsidRPr="00D11B82">
              <w:rPr>
                <w:sz w:val="16"/>
              </w:rPr>
              <w:t xml:space="preserve">Ich kann </w:t>
            </w:r>
            <w:proofErr w:type="spellStart"/>
            <w:r w:rsidRPr="00D11B82">
              <w:rPr>
                <w:sz w:val="16"/>
              </w:rPr>
              <w:t>buchbinderische</w:t>
            </w:r>
            <w:proofErr w:type="spellEnd"/>
            <w:r w:rsidRPr="00D11B82">
              <w:rPr>
                <w:sz w:val="16"/>
              </w:rPr>
              <w:t xml:space="preserve"> und weiterverarbeitungstechnische Pr</w:t>
            </w:r>
            <w:r w:rsidRPr="00D11B82">
              <w:rPr>
                <w:sz w:val="16"/>
              </w:rPr>
              <w:t>o</w:t>
            </w:r>
            <w:r w:rsidRPr="00D11B82">
              <w:rPr>
                <w:sz w:val="16"/>
              </w:rPr>
              <w:t>dukte analysieren.</w:t>
            </w:r>
          </w:p>
          <w:p w:rsidR="00B73F51" w:rsidRPr="00D11B82" w:rsidRDefault="00B73F51" w:rsidP="008F1F5C">
            <w:pPr>
              <w:numPr>
                <w:ilvl w:val="0"/>
                <w:numId w:val="5"/>
              </w:numPr>
              <w:ind w:left="227" w:hanging="170"/>
              <w:rPr>
                <w:sz w:val="16"/>
              </w:rPr>
            </w:pPr>
            <w:r w:rsidRPr="00D11B82">
              <w:rPr>
                <w:sz w:val="16"/>
              </w:rPr>
              <w:t>Ich kann Arbeitsaufträge zur Anfertigung unterschiedlicher Br</w:t>
            </w:r>
            <w:r w:rsidRPr="00D11B82">
              <w:rPr>
                <w:sz w:val="16"/>
              </w:rPr>
              <w:t>o</w:t>
            </w:r>
            <w:r w:rsidRPr="00D11B82">
              <w:rPr>
                <w:sz w:val="16"/>
              </w:rPr>
              <w:t>schuren verstehen.</w:t>
            </w:r>
          </w:p>
          <w:p w:rsidR="00B73F51" w:rsidRPr="00D11B82" w:rsidRDefault="00B73F51" w:rsidP="008F1F5C">
            <w:pPr>
              <w:numPr>
                <w:ilvl w:val="0"/>
                <w:numId w:val="5"/>
              </w:numPr>
              <w:ind w:left="227" w:hanging="170"/>
              <w:rPr>
                <w:sz w:val="16"/>
              </w:rPr>
            </w:pPr>
            <w:r w:rsidRPr="00D11B82">
              <w:rPr>
                <w:sz w:val="16"/>
              </w:rPr>
              <w:t>Ich kann die Informationen von Auftragsdaten vergleichen und bewerten.</w:t>
            </w:r>
          </w:p>
          <w:p w:rsidR="00B73F51" w:rsidRPr="00D11B82" w:rsidRDefault="00B73F51" w:rsidP="008F1F5C">
            <w:pPr>
              <w:numPr>
                <w:ilvl w:val="0"/>
                <w:numId w:val="5"/>
              </w:numPr>
              <w:ind w:left="227" w:hanging="170"/>
              <w:rPr>
                <w:sz w:val="16"/>
              </w:rPr>
            </w:pPr>
            <w:r w:rsidRPr="00D11B82">
              <w:rPr>
                <w:sz w:val="16"/>
              </w:rPr>
              <w:t>Ich kann einen Arbeitsablaufplan zur Herstellung einer Broschur erstellen.</w:t>
            </w:r>
          </w:p>
          <w:p w:rsidR="00B73F51" w:rsidRPr="00D11B82" w:rsidRDefault="00B73F51" w:rsidP="008F1F5C">
            <w:pPr>
              <w:numPr>
                <w:ilvl w:val="0"/>
                <w:numId w:val="5"/>
              </w:numPr>
              <w:ind w:left="227" w:hanging="170"/>
              <w:rPr>
                <w:sz w:val="16"/>
              </w:rPr>
            </w:pPr>
            <w:r w:rsidRPr="00D11B82">
              <w:rPr>
                <w:sz w:val="16"/>
              </w:rPr>
              <w:t>Ich kann eine Materialliste anfertigen.</w:t>
            </w:r>
          </w:p>
          <w:p w:rsidR="00B73F51" w:rsidRPr="00D11B82" w:rsidRDefault="00B73F51" w:rsidP="008F1F5C">
            <w:pPr>
              <w:numPr>
                <w:ilvl w:val="0"/>
                <w:numId w:val="5"/>
              </w:numPr>
              <w:ind w:left="227" w:hanging="170"/>
              <w:rPr>
                <w:sz w:val="16"/>
              </w:rPr>
            </w:pPr>
            <w:r w:rsidRPr="00D11B82">
              <w:rPr>
                <w:sz w:val="16"/>
              </w:rPr>
              <w:t>Ich kann die zu nutzenden Maschinen und Werkzeuge auswählen.</w:t>
            </w:r>
          </w:p>
          <w:p w:rsidR="00B73F51" w:rsidRPr="00D11B82" w:rsidRDefault="00B73F51" w:rsidP="008F1F5C">
            <w:pPr>
              <w:numPr>
                <w:ilvl w:val="0"/>
                <w:numId w:val="5"/>
              </w:numPr>
              <w:ind w:left="227" w:hanging="170"/>
              <w:rPr>
                <w:sz w:val="16"/>
              </w:rPr>
            </w:pPr>
            <w:r w:rsidRPr="00D11B82">
              <w:rPr>
                <w:sz w:val="16"/>
              </w:rPr>
              <w:t>Ich kann Broschuren anhand ihrer Ausstattungen unterscheiden.</w:t>
            </w:r>
          </w:p>
          <w:p w:rsidR="00B73F51" w:rsidRPr="00D11B82" w:rsidRDefault="00B73F51" w:rsidP="008F1F5C">
            <w:pPr>
              <w:numPr>
                <w:ilvl w:val="0"/>
                <w:numId w:val="5"/>
              </w:numPr>
              <w:ind w:left="227" w:hanging="170"/>
              <w:rPr>
                <w:sz w:val="16"/>
              </w:rPr>
            </w:pPr>
            <w:r w:rsidRPr="00D11B82">
              <w:rPr>
                <w:sz w:val="16"/>
              </w:rPr>
              <w:t>Ich kann die Broschur anhand der vorgegebenen Parameter anfe</w:t>
            </w:r>
            <w:r w:rsidRPr="00D11B82">
              <w:rPr>
                <w:sz w:val="16"/>
              </w:rPr>
              <w:t>r</w:t>
            </w:r>
            <w:r w:rsidRPr="00D11B82">
              <w:rPr>
                <w:sz w:val="16"/>
              </w:rPr>
              <w:t>tigen.</w:t>
            </w:r>
          </w:p>
          <w:p w:rsidR="00B73F51" w:rsidRPr="00D11B82" w:rsidRDefault="00B73F51" w:rsidP="008F1F5C">
            <w:pPr>
              <w:numPr>
                <w:ilvl w:val="0"/>
                <w:numId w:val="5"/>
              </w:numPr>
              <w:ind w:left="227" w:hanging="170"/>
              <w:rPr>
                <w:sz w:val="16"/>
              </w:rPr>
            </w:pPr>
            <w:r w:rsidRPr="00D11B82">
              <w:rPr>
                <w:sz w:val="16"/>
              </w:rPr>
              <w:t>Ich kann meine Vorgehensweise und den Herstellungsablauf dok</w:t>
            </w:r>
            <w:r w:rsidRPr="00D11B82">
              <w:rPr>
                <w:sz w:val="16"/>
              </w:rPr>
              <w:t>u</w:t>
            </w:r>
            <w:r w:rsidRPr="00D11B82">
              <w:rPr>
                <w:sz w:val="16"/>
              </w:rPr>
              <w:t>mentieren.</w:t>
            </w:r>
          </w:p>
          <w:p w:rsidR="00B73F51" w:rsidRPr="00D11B82" w:rsidRDefault="00B73F51" w:rsidP="008F1F5C">
            <w:pPr>
              <w:numPr>
                <w:ilvl w:val="0"/>
                <w:numId w:val="5"/>
              </w:numPr>
              <w:ind w:left="227" w:hanging="170"/>
              <w:rPr>
                <w:sz w:val="16"/>
              </w:rPr>
            </w:pPr>
            <w:r w:rsidRPr="00D11B82">
              <w:rPr>
                <w:sz w:val="16"/>
              </w:rPr>
              <w:t>Ich kann mein Werkstück nach verarbeitungstechnischen und ä</w:t>
            </w:r>
            <w:r w:rsidRPr="00D11B82">
              <w:rPr>
                <w:sz w:val="16"/>
              </w:rPr>
              <w:t>s</w:t>
            </w:r>
            <w:r w:rsidRPr="00D11B82">
              <w:rPr>
                <w:sz w:val="16"/>
              </w:rPr>
              <w:t>thetischen Gesichtspunkten prüfen.</w:t>
            </w:r>
          </w:p>
          <w:p w:rsidR="00B73F51" w:rsidRPr="00D11B82" w:rsidRDefault="00B73F51" w:rsidP="008F1F5C">
            <w:pPr>
              <w:numPr>
                <w:ilvl w:val="0"/>
                <w:numId w:val="5"/>
              </w:numPr>
              <w:ind w:left="227" w:hanging="170"/>
              <w:rPr>
                <w:sz w:val="16"/>
              </w:rPr>
            </w:pPr>
            <w:r w:rsidRPr="00D11B82">
              <w:rPr>
                <w:sz w:val="16"/>
              </w:rPr>
              <w:t>Ich kann die Vorgehensweise mit anderen Produktionsplänen ve</w:t>
            </w:r>
            <w:r w:rsidRPr="00D11B82">
              <w:rPr>
                <w:sz w:val="16"/>
              </w:rPr>
              <w:t>r</w:t>
            </w:r>
            <w:r w:rsidRPr="00D11B82">
              <w:rPr>
                <w:sz w:val="16"/>
              </w:rPr>
              <w:t>gleichen.</w:t>
            </w:r>
          </w:p>
          <w:p w:rsidR="00B73F51" w:rsidRPr="00D11B82" w:rsidRDefault="00B73F51" w:rsidP="008F1F5C">
            <w:pPr>
              <w:numPr>
                <w:ilvl w:val="0"/>
                <w:numId w:val="5"/>
              </w:numPr>
              <w:ind w:left="227" w:hanging="170"/>
              <w:rPr>
                <w:sz w:val="16"/>
              </w:rPr>
            </w:pPr>
            <w:r w:rsidRPr="00D11B82">
              <w:rPr>
                <w:sz w:val="16"/>
              </w:rPr>
              <w:t>Ich kann meinen Produktionsplan hinsichtlich wirtschaftlicher und fertigungstechnischer Kriterien verbessern.</w:t>
            </w:r>
          </w:p>
          <w:p w:rsidR="00B73F51" w:rsidRPr="00D11B82" w:rsidRDefault="00B73F51" w:rsidP="008F1F5C">
            <w:pPr>
              <w:numPr>
                <w:ilvl w:val="0"/>
                <w:numId w:val="5"/>
              </w:numPr>
              <w:ind w:left="227" w:hanging="170"/>
              <w:rPr>
                <w:sz w:val="16"/>
              </w:rPr>
            </w:pPr>
            <w:r w:rsidRPr="00D11B82">
              <w:rPr>
                <w:sz w:val="16"/>
              </w:rPr>
              <w:t>Ich kann mich mit meinem erzielten Ergebnis kritisch auseinande</w:t>
            </w:r>
            <w:r w:rsidRPr="00D11B82">
              <w:rPr>
                <w:sz w:val="16"/>
              </w:rPr>
              <w:t>r</w:t>
            </w:r>
            <w:r w:rsidRPr="00D11B82">
              <w:rPr>
                <w:sz w:val="16"/>
              </w:rPr>
              <w:t>setzten.</w:t>
            </w:r>
          </w:p>
          <w:p w:rsidR="00B73F51" w:rsidRPr="006E3505" w:rsidRDefault="00B73F51" w:rsidP="008F1F5C">
            <w:pPr>
              <w:numPr>
                <w:ilvl w:val="0"/>
                <w:numId w:val="5"/>
              </w:numPr>
              <w:ind w:left="227" w:hanging="170"/>
              <w:rPr>
                <w:sz w:val="16"/>
              </w:rPr>
            </w:pPr>
            <w:r w:rsidRPr="00D11B82">
              <w:rPr>
                <w:sz w:val="16"/>
              </w:rPr>
              <w:t>Ich kann meine Vorgehensweise bewerten und plane Verbesseru</w:t>
            </w:r>
            <w:r w:rsidRPr="00D11B82">
              <w:rPr>
                <w:sz w:val="16"/>
              </w:rPr>
              <w:t>n</w:t>
            </w:r>
            <w:r w:rsidRPr="00D11B82">
              <w:rPr>
                <w:sz w:val="16"/>
              </w:rPr>
              <w:t>gen ein.</w:t>
            </w: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761F04">
      <w:pPr>
        <w:pStyle w:val="berschrift1"/>
      </w:pPr>
      <w:r w:rsidRPr="00B73F51">
        <w:t xml:space="preserve">Herstellung einer </w:t>
      </w:r>
      <w:proofErr w:type="spellStart"/>
      <w:r w:rsidRPr="00B73F51">
        <w:t>Broschurenmusterbox</w:t>
      </w:r>
      <w:proofErr w:type="spellEnd"/>
    </w:p>
    <w:p w:rsidR="00B73F51" w:rsidRPr="00761F04" w:rsidRDefault="00B73F51" w:rsidP="00761F04">
      <w:pPr>
        <w:pStyle w:val="berschrift2"/>
      </w:pPr>
      <w:r w:rsidRPr="00761F04">
        <w:t>Drahtrückstichbroschur</w:t>
      </w:r>
    </w:p>
    <w:p w:rsidR="00B73F51" w:rsidRPr="00B73F51" w:rsidRDefault="00761F04" w:rsidP="00761F04">
      <w:pPr>
        <w:pStyle w:val="berschrift3"/>
      </w:pPr>
      <w:r w:rsidRPr="00B73F51">
        <w:rPr>
          <w:noProof/>
          <w:sz w:val="24"/>
        </w:rPr>
        <w:drawing>
          <wp:anchor distT="0" distB="0" distL="114300" distR="114300" simplePos="0" relativeHeight="251806720" behindDoc="0" locked="0" layoutInCell="0" allowOverlap="1" wp14:anchorId="02B4CEA6" wp14:editId="6D685F23">
            <wp:simplePos x="0" y="0"/>
            <wp:positionH relativeFrom="rightMargin">
              <wp:posOffset>153670</wp:posOffset>
            </wp:positionH>
            <wp:positionV relativeFrom="paragraph">
              <wp:posOffset>224790</wp:posOffset>
            </wp:positionV>
            <wp:extent cx="345440" cy="323850"/>
            <wp:effectExtent l="0" t="0" r="0" b="0"/>
            <wp:wrapNone/>
            <wp:docPr id="22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sz w:val="24"/>
        </w:rPr>
        <w:drawing>
          <wp:anchor distT="0" distB="0" distL="114300" distR="114300" simplePos="0" relativeHeight="251807744" behindDoc="0" locked="0" layoutInCell="0" allowOverlap="1" wp14:anchorId="5816C1B2" wp14:editId="7C119D81">
            <wp:simplePos x="0" y="0"/>
            <wp:positionH relativeFrom="rightMargin">
              <wp:posOffset>155296</wp:posOffset>
            </wp:positionH>
            <wp:positionV relativeFrom="paragraph">
              <wp:posOffset>632688</wp:posOffset>
            </wp:positionV>
            <wp:extent cx="323850" cy="323850"/>
            <wp:effectExtent l="0" t="0" r="0" b="0"/>
            <wp:wrapNone/>
            <wp:docPr id="220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t>Arbeitsaufgabe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anchor distT="0" distB="0" distL="114300" distR="114300" simplePos="0" relativeHeight="251904000" behindDoc="0" locked="0" layoutInCell="1" allowOverlap="1">
                  <wp:simplePos x="0" y="0"/>
                  <wp:positionH relativeFrom="column">
                    <wp:posOffset>246500</wp:posOffset>
                  </wp:positionH>
                  <wp:positionV relativeFrom="paragraph">
                    <wp:posOffset>237766</wp:posOffset>
                  </wp:positionV>
                  <wp:extent cx="302701" cy="324000"/>
                  <wp:effectExtent l="0" t="0" r="2540" b="0"/>
                  <wp:wrapNone/>
                  <wp:docPr id="22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Lesen Sie den Auftrag. </w:t>
            </w:r>
          </w:p>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2736" behindDoc="0" locked="0" layoutInCell="1" allowOverlap="1" wp14:anchorId="72879068" wp14:editId="55BBCB9C">
                  <wp:simplePos x="0" y="0"/>
                  <wp:positionH relativeFrom="column">
                    <wp:posOffset>3242310</wp:posOffset>
                  </wp:positionH>
                  <wp:positionV relativeFrom="paragraph">
                    <wp:posOffset>307340</wp:posOffset>
                  </wp:positionV>
                  <wp:extent cx="323850" cy="323850"/>
                  <wp:effectExtent l="0" t="0" r="0" b="0"/>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Ergänzen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7EF3D2" wp14:editId="415C7217">
                  <wp:extent cx="648335" cy="318770"/>
                  <wp:effectExtent l="0" t="0" r="0" b="0"/>
                  <wp:docPr id="22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 xml:space="preserve">Tauschen Sie sich anschließend über Ihre Zeit-schätzungen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1291BC0B" wp14:editId="7BE7A3BF">
                  <wp:extent cx="302701" cy="324000"/>
                  <wp:effectExtent l="0" t="0" r="2540" b="0"/>
                  <wp:docPr id="22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081C79C" wp14:editId="0DD34A79">
                  <wp:extent cx="532800" cy="324000"/>
                  <wp:effectExtent l="0" t="0" r="635" b="0"/>
                  <wp:docPr id="221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41303F">
              <w:rPr>
                <w:noProof/>
                <w:lang w:eastAsia="de-DE"/>
              </w:rPr>
              <w:t xml:space="preserve">r </w:t>
            </w:r>
            <w:r w:rsidR="0041303F">
              <w:rPr>
                <w:noProof/>
                <w:lang w:eastAsia="de-DE"/>
              </w:rPr>
              <w:lastRenderedPageBreak/>
              <w:t>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 xml:space="preserve">Notieren Sie gefundene Fehler auf Karten und heften Sie diese an eine Stellwand. Tauschen Sie sich über die Entstehung von Fehler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7DDCAA2B" wp14:editId="15793164">
                  <wp:extent cx="648335" cy="318770"/>
                  <wp:effectExtent l="0" t="0" r="0" b="0"/>
                  <wp:docPr id="22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mit einem Partner kritisch Ihre Vorgehens-weise. An welchen Stellen können Sie Ihren Arbeits-ablauf verbessern und Fehler vermeiden? </w:t>
            </w:r>
          </w:p>
          <w:p w:rsidR="00B73F51" w:rsidRPr="00B73F51" w:rsidRDefault="00B73F51" w:rsidP="00B73F51">
            <w:pPr>
              <w:jc w:val="both"/>
              <w:rPr>
                <w:noProof/>
                <w:lang w:eastAsia="de-DE"/>
              </w:rPr>
            </w:pPr>
            <w:r w:rsidRPr="00B73F51">
              <w:rPr>
                <w:noProof/>
                <w:lang w:eastAsia="de-DE"/>
              </w:rPr>
              <w:t>Halten Sie Ihre Ergebnisse schriftlich fest.</w:t>
            </w:r>
          </w:p>
        </w:tc>
      </w:tr>
    </w:tbl>
    <w:p w:rsidR="00B73F51" w:rsidRPr="00B73F51" w:rsidRDefault="00B73F51" w:rsidP="00B73F51">
      <w:pPr>
        <w:jc w:val="both"/>
        <w:rPr>
          <w:sz w:val="16"/>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noProof/>
                <w:sz w:val="24"/>
                <w:lang w:eastAsia="de-DE"/>
              </w:rPr>
              <w:drawing>
                <wp:anchor distT="0" distB="0" distL="114300" distR="114300" simplePos="0" relativeHeight="251811840" behindDoc="0" locked="0" layoutInCell="0" allowOverlap="1" wp14:anchorId="65688BA3" wp14:editId="76C1E2E6">
                  <wp:simplePos x="0" y="0"/>
                  <wp:positionH relativeFrom="rightMargin">
                    <wp:posOffset>107950</wp:posOffset>
                  </wp:positionH>
                  <wp:positionV relativeFrom="paragraph">
                    <wp:posOffset>0</wp:posOffset>
                  </wp:positionV>
                  <wp:extent cx="345440" cy="323850"/>
                  <wp:effectExtent l="0" t="0" r="0" b="0"/>
                  <wp:wrapNone/>
                  <wp:docPr id="22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55C62E5" wp14:editId="744AD151">
                  <wp:extent cx="302701" cy="324000"/>
                  <wp:effectExtent l="0" t="0" r="2540" b="0"/>
                  <wp:docPr id="22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4784" behindDoc="0" locked="0" layoutInCell="1" allowOverlap="1" wp14:anchorId="754D0071" wp14:editId="2616DE2C">
                  <wp:simplePos x="0" y="0"/>
                  <wp:positionH relativeFrom="column">
                    <wp:posOffset>3594100</wp:posOffset>
                  </wp:positionH>
                  <wp:positionV relativeFrom="paragraph">
                    <wp:posOffset>80645</wp:posOffset>
                  </wp:positionV>
                  <wp:extent cx="323850" cy="323850"/>
                  <wp:effectExtent l="0" t="0" r="0" b="0"/>
                  <wp:wrapNone/>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655FFD8" wp14:editId="3C44F4B6">
                  <wp:extent cx="648335" cy="318770"/>
                  <wp:effectExtent l="0" t="0" r="0" b="0"/>
                  <wp:docPr id="22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C6CAB88" wp14:editId="2FFD49D6">
                  <wp:extent cx="302701" cy="324000"/>
                  <wp:effectExtent l="0" t="0" r="2540" b="0"/>
                  <wp:docPr id="22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30670E2" wp14:editId="49255549">
                  <wp:extent cx="532800" cy="324000"/>
                  <wp:effectExtent l="0" t="0" r="635" b="0"/>
                  <wp:docPr id="221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41303F">
              <w:rPr>
                <w:noProof/>
                <w:lang w:eastAsia="de-DE"/>
              </w:rPr>
              <w:t>r 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Notieren Sie gefundene Fehler auf Karten und heften Sie diese an eine Stellwand. Tauschen Sie sich über die Entstehung von Fehler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8459A6D" wp14:editId="61421752">
                  <wp:extent cx="302701" cy="324000"/>
                  <wp:effectExtent l="0" t="0" r="2540" b="0"/>
                  <wp:docPr id="22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Bewerten Sie kritisch Ihre Vorgehensweise und planen Sie Verbesserungen sowie die notwen</w:t>
            </w:r>
            <w:r w:rsidR="0041303F">
              <w:rPr>
                <w:noProof/>
                <w:lang w:eastAsia="de-DE"/>
              </w:rPr>
              <w:t>d</w:t>
            </w:r>
            <w:r w:rsidRPr="00B73F51">
              <w:rPr>
                <w:noProof/>
                <w:lang w:eastAsia="de-DE"/>
              </w:rPr>
              <w:t xml:space="preserve">igen Qualitäts-kontrollen ein. </w:t>
            </w:r>
            <w:r w:rsidRPr="00B73F51">
              <w:rPr>
                <w:noProof/>
              </w:rPr>
              <w:t>Halten Sie Ihre Ergebnisse schriftlich fest.</w:t>
            </w:r>
          </w:p>
        </w:tc>
      </w:tr>
    </w:tbl>
    <w:p w:rsidR="00B73F51" w:rsidRPr="00B73F51" w:rsidRDefault="00B73F51" w:rsidP="00B73F51">
      <w:pPr>
        <w:jc w:val="both"/>
        <w:rPr>
          <w:lang w:eastAsia="de-DE"/>
        </w:rPr>
      </w:pPr>
      <w:r w:rsidRPr="00B73F51">
        <w:rPr>
          <w:noProof/>
          <w:lang w:eastAsia="de-DE"/>
        </w:rPr>
        <w:drawing>
          <wp:anchor distT="0" distB="0" distL="114300" distR="114300" simplePos="0" relativeHeight="251809792" behindDoc="0" locked="0" layoutInCell="0" allowOverlap="1" wp14:anchorId="3F8588D2" wp14:editId="00DEA693">
            <wp:simplePos x="0" y="0"/>
            <wp:positionH relativeFrom="rightMargin">
              <wp:posOffset>139370</wp:posOffset>
            </wp:positionH>
            <wp:positionV relativeFrom="paragraph">
              <wp:posOffset>-3943070</wp:posOffset>
            </wp:positionV>
            <wp:extent cx="323850" cy="323850"/>
            <wp:effectExtent l="0" t="0" r="0" b="0"/>
            <wp:wrapNone/>
            <wp:docPr id="222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825152" behindDoc="0" locked="0" layoutInCell="0" allowOverlap="1" wp14:anchorId="78A91769" wp14:editId="09F41853">
            <wp:simplePos x="0" y="0"/>
            <wp:positionH relativeFrom="rightMargin">
              <wp:posOffset>122580</wp:posOffset>
            </wp:positionH>
            <wp:positionV relativeFrom="paragraph">
              <wp:posOffset>555955</wp:posOffset>
            </wp:positionV>
            <wp:extent cx="323850" cy="323850"/>
            <wp:effectExtent l="0" t="0" r="0" b="0"/>
            <wp:wrapNone/>
            <wp:docPr id="2224"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49"/>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r w:rsidRPr="00B73F51">
              <w:rPr>
                <w:rFonts w:eastAsia="Times New Roman" w:cs="Times New Roman"/>
                <w:b/>
                <w:noProof/>
                <w:sz w:val="24"/>
                <w:lang w:eastAsia="de-DE"/>
              </w:rPr>
              <w:drawing>
                <wp:anchor distT="0" distB="0" distL="114300" distR="114300" simplePos="0" relativeHeight="251812864" behindDoc="0" locked="0" layoutInCell="0" allowOverlap="1" wp14:anchorId="7455ECDC" wp14:editId="1F6CA36B">
                  <wp:simplePos x="0" y="0"/>
                  <wp:positionH relativeFrom="rightMargin">
                    <wp:posOffset>107950</wp:posOffset>
                  </wp:positionH>
                  <wp:positionV relativeFrom="paragraph">
                    <wp:posOffset>0</wp:posOffset>
                  </wp:positionV>
                  <wp:extent cx="345440" cy="323850"/>
                  <wp:effectExtent l="0" t="0" r="0" b="0"/>
                  <wp:wrapNone/>
                  <wp:docPr id="22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46A57C0" wp14:editId="1EB51B32">
                  <wp:extent cx="302701" cy="324000"/>
                  <wp:effectExtent l="0" t="0" r="2540" b="0"/>
                  <wp:docPr id="22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6832" behindDoc="0" locked="0" layoutInCell="1" allowOverlap="1" wp14:anchorId="24E11AB8" wp14:editId="6ACAB83E">
                  <wp:simplePos x="0" y="0"/>
                  <wp:positionH relativeFrom="column">
                    <wp:posOffset>3591560</wp:posOffset>
                  </wp:positionH>
                  <wp:positionV relativeFrom="paragraph">
                    <wp:posOffset>111125</wp:posOffset>
                  </wp:positionV>
                  <wp:extent cx="323850" cy="323850"/>
                  <wp:effectExtent l="0" t="0" r="0" b="0"/>
                  <wp:wrapNone/>
                  <wp:docPr id="1504" name="Grafik 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E0B1396" wp14:editId="09FB6572">
                  <wp:extent cx="648335" cy="318770"/>
                  <wp:effectExtent l="0" t="0" r="0" b="0"/>
                  <wp:docPr id="22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C6F74F3" wp14:editId="2AE63A09">
                  <wp:extent cx="302701" cy="324000"/>
                  <wp:effectExtent l="0" t="0" r="2540" b="0"/>
                  <wp:docPr id="22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D4D481B" wp14:editId="78D40FAB">
                  <wp:extent cx="532800" cy="324000"/>
                  <wp:effectExtent l="0" t="0" r="635" b="0"/>
                  <wp:docPr id="222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41303F">
              <w:rPr>
                <w:noProof/>
                <w:lang w:eastAsia="de-DE"/>
              </w:rPr>
              <w:t xml:space="preserve">r </w:t>
            </w:r>
            <w:r w:rsidR="0041303F">
              <w:rPr>
                <w:noProof/>
                <w:lang w:eastAsia="de-DE"/>
              </w:rPr>
              <w:lastRenderedPageBreak/>
              <w:t>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rPr>
                <w:noProof/>
                <w:lang w:eastAsia="de-DE"/>
              </w:rPr>
            </w:pPr>
            <w:r w:rsidRPr="00B73F51">
              <w:rPr>
                <w:noProof/>
                <w:lang w:eastAsia="de-DE"/>
              </w:rPr>
              <w:t>Notieren Sie gefundene Fehler auf Karten und heften Sie diese an eine Stellwand. Tauschen Sie sich über die Entstehung von Fehler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7A6A077B" wp14:editId="50ADFD55">
                  <wp:extent cx="302701" cy="324000"/>
                  <wp:effectExtent l="0" t="0" r="2540" b="0"/>
                  <wp:docPr id="22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kritisch Ihre Vorgehensweise und planen Sie Verbesserungen sowie die notwendigen Qualitäts-kontrollen ein. Stellen Sie Überlegungen zu möglichen Rationalisierungsmaßnahmen an und halten Sie diese schriftlich fest. </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spacing w:line="240" w:lineRule="exact"/>
        <w:rPr>
          <w:rFonts w:asciiTheme="minorHAnsi" w:hAnsiTheme="minorHAnsi" w:cstheme="minorBidi"/>
          <w:sz w:val="22"/>
          <w:szCs w:val="22"/>
          <w:u w:val="single"/>
        </w:rPr>
      </w:pPr>
      <w:r w:rsidRPr="00B73F51">
        <w:rPr>
          <w:u w:val="single"/>
        </w:rPr>
        <w:br w:type="page"/>
      </w:r>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lastRenderedPageBreak/>
        <w:t xml:space="preserve">Auftrag: Drahtrückstichbroschur </w:t>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02624" behindDoc="0" locked="0" layoutInCell="0" allowOverlap="1" wp14:anchorId="3DDC8543" wp14:editId="4FF13DF2">
            <wp:simplePos x="0" y="0"/>
            <wp:positionH relativeFrom="rightMargin">
              <wp:posOffset>828040</wp:posOffset>
            </wp:positionH>
            <wp:positionV relativeFrom="paragraph">
              <wp:posOffset>0</wp:posOffset>
            </wp:positionV>
            <wp:extent cx="349200" cy="320400"/>
            <wp:effectExtent l="0" t="0" r="0" b="3810"/>
            <wp:wrapNone/>
            <wp:docPr id="223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01600" behindDoc="0" locked="0" layoutInCell="0" allowOverlap="1" wp14:anchorId="74E24840" wp14:editId="27FAA933">
            <wp:simplePos x="0" y="0"/>
            <wp:positionH relativeFrom="rightMargin">
              <wp:posOffset>467995</wp:posOffset>
            </wp:positionH>
            <wp:positionV relativeFrom="paragraph">
              <wp:posOffset>0</wp:posOffset>
            </wp:positionV>
            <wp:extent cx="349885" cy="320675"/>
            <wp:effectExtent l="0" t="0" r="0" b="3175"/>
            <wp:wrapNone/>
            <wp:docPr id="22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00576" behindDoc="0" locked="0" layoutInCell="0" allowOverlap="1" wp14:anchorId="5639DD5F" wp14:editId="04EE692C">
            <wp:simplePos x="0" y="0"/>
            <wp:positionH relativeFrom="rightMargin">
              <wp:posOffset>107950</wp:posOffset>
            </wp:positionH>
            <wp:positionV relativeFrom="paragraph">
              <wp:posOffset>0</wp:posOffset>
            </wp:positionV>
            <wp:extent cx="349885" cy="320675"/>
            <wp:effectExtent l="0" t="0" r="0" b="3175"/>
            <wp:wrapNone/>
            <wp:docPr id="223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799552" behindDoc="0" locked="0" layoutInCell="0" allowOverlap="1" wp14:anchorId="4945606D" wp14:editId="05910C38">
            <wp:simplePos x="0" y="0"/>
            <wp:positionH relativeFrom="rightMargin">
              <wp:posOffset>107950</wp:posOffset>
            </wp:positionH>
            <wp:positionV relativeFrom="paragraph">
              <wp:posOffset>0</wp:posOffset>
            </wp:positionV>
            <wp:extent cx="345440" cy="323850"/>
            <wp:effectExtent l="0" t="0" r="0" b="0"/>
            <wp:wrapNone/>
            <wp:docPr id="223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Default="00B73F51" w:rsidP="00B73F51">
      <w:pPr>
        <w:keepNext/>
        <w:keepLines/>
        <w:suppressAutoHyphens/>
        <w:spacing w:before="160" w:after="80"/>
        <w:outlineLvl w:val="3"/>
        <w:rPr>
          <w:rFonts w:ascii="Source Sans Pro Semibold" w:eastAsia="Times New Roman" w:hAnsi="Source Sans Pro Semibold" w:cs="Times New Roman"/>
          <w:bCs/>
          <w:iCs/>
          <w:lang w:eastAsia="de-DE"/>
        </w:rPr>
      </w:pPr>
      <w:r w:rsidRPr="00B73F51">
        <w:rPr>
          <w:rFonts w:ascii="Source Sans Pro Semibold" w:eastAsia="Times New Roman" w:hAnsi="Source Sans Pro Semibold" w:cs="Times New Roman"/>
          <w:bCs/>
          <w:iCs/>
          <w:noProof/>
          <w:sz w:val="24"/>
          <w:lang w:eastAsia="de-DE"/>
        </w:rPr>
        <w:drawing>
          <wp:anchor distT="0" distB="0" distL="114300" distR="114300" simplePos="0" relativeHeight="251805696" behindDoc="0" locked="0" layoutInCell="0" allowOverlap="1" wp14:anchorId="288E72EC" wp14:editId="7BDB9282">
            <wp:simplePos x="0" y="0"/>
            <wp:positionH relativeFrom="rightMargin">
              <wp:posOffset>124270</wp:posOffset>
            </wp:positionH>
            <wp:positionV relativeFrom="paragraph">
              <wp:posOffset>212725</wp:posOffset>
            </wp:positionV>
            <wp:extent cx="323850" cy="323850"/>
            <wp:effectExtent l="0" t="0" r="0" b="0"/>
            <wp:wrapNone/>
            <wp:docPr id="223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iCs/>
          <w:lang w:eastAsia="de-DE"/>
        </w:rPr>
        <w:t>Produktdaten</w:t>
      </w:r>
    </w:p>
    <w:p w:rsidR="0025177A" w:rsidRPr="00B73F51" w:rsidRDefault="0025177A" w:rsidP="0025177A">
      <w:pPr>
        <w:pStyle w:val="Abstandszeile"/>
      </w:pPr>
    </w:p>
    <w:tbl>
      <w:tblPr>
        <w:tblStyle w:val="Tabellenraster"/>
        <w:tblW w:w="7366" w:type="dxa"/>
        <w:tblLook w:val="04A0" w:firstRow="1" w:lastRow="0" w:firstColumn="1" w:lastColumn="0" w:noHBand="0" w:noVBand="1"/>
      </w:tblPr>
      <w:tblGrid>
        <w:gridCol w:w="1838"/>
        <w:gridCol w:w="5528"/>
      </w:tblGrid>
      <w:tr w:rsidR="00B73F51" w:rsidRPr="00B73F51" w:rsidTr="00B73F51">
        <w:tc>
          <w:tcPr>
            <w:tcW w:w="1838" w:type="dxa"/>
          </w:tcPr>
          <w:p w:rsidR="00B73F51" w:rsidRPr="00B73F51" w:rsidRDefault="00B73F51" w:rsidP="00B73F51">
            <w:r w:rsidRPr="00B73F51">
              <w:t>Format:</w:t>
            </w:r>
          </w:p>
        </w:tc>
        <w:tc>
          <w:tcPr>
            <w:tcW w:w="5528" w:type="dxa"/>
          </w:tcPr>
          <w:p w:rsidR="00B73F51" w:rsidRPr="00B73F51" w:rsidRDefault="00B73F51" w:rsidP="00B73F51">
            <w:r w:rsidRPr="00B73F51">
              <w:t>14,8</w:t>
            </w:r>
            <w:r w:rsidR="0041303F">
              <w:t xml:space="preserve"> </w:t>
            </w:r>
            <w:r w:rsidR="006712FC">
              <w:t>cm</w:t>
            </w:r>
            <w:r w:rsidRPr="00B73F51">
              <w:t xml:space="preserve"> x 21</w:t>
            </w:r>
            <w:r w:rsidR="0041303F">
              <w:t xml:space="preserve"> </w:t>
            </w:r>
            <w:r w:rsidR="006712FC">
              <w:t>cm</w:t>
            </w:r>
          </w:p>
        </w:tc>
      </w:tr>
      <w:tr w:rsidR="00B73F51" w:rsidRPr="00B73F51" w:rsidTr="00B73F51">
        <w:tc>
          <w:tcPr>
            <w:tcW w:w="1838" w:type="dxa"/>
          </w:tcPr>
          <w:p w:rsidR="00B73F51" w:rsidRPr="00B73F51" w:rsidRDefault="00B73F51" w:rsidP="00B73F51">
            <w:r w:rsidRPr="00B73F51">
              <w:t>Umfang:</w:t>
            </w:r>
          </w:p>
        </w:tc>
        <w:tc>
          <w:tcPr>
            <w:tcW w:w="5528" w:type="dxa"/>
          </w:tcPr>
          <w:p w:rsidR="00B73F51" w:rsidRPr="00B73F51" w:rsidRDefault="00B73F51" w:rsidP="00B73F51">
            <w:r w:rsidRPr="00B73F51">
              <w:t>24 Seiten</w:t>
            </w:r>
          </w:p>
          <w:p w:rsidR="00B73F51" w:rsidRPr="00B73F51" w:rsidRDefault="00B73F51" w:rsidP="00B73F51">
            <w:r w:rsidRPr="00B73F51">
              <w:t>6 Bogen a 4 Seiten; Offsetpapier mit 100 g/m²</w:t>
            </w:r>
          </w:p>
          <w:p w:rsidR="00B73F51" w:rsidRPr="00B73F51" w:rsidRDefault="00B73F51" w:rsidP="00B73F51">
            <w:r w:rsidRPr="00B73F51">
              <w:t>Druckbogenformat: 22</w:t>
            </w:r>
            <w:r w:rsidR="0041303F">
              <w:t xml:space="preserve"> </w:t>
            </w:r>
            <w:r w:rsidR="006712FC">
              <w:t>cm</w:t>
            </w:r>
            <w:r w:rsidRPr="00B73F51">
              <w:t xml:space="preserve"> x 30,6</w:t>
            </w:r>
            <w:r w:rsidR="0041303F">
              <w:t xml:space="preserve"> </w:t>
            </w:r>
            <w:r w:rsidR="006712FC">
              <w:t>cm</w:t>
            </w:r>
          </w:p>
        </w:tc>
      </w:tr>
      <w:tr w:rsidR="00B73F51" w:rsidRPr="00B73F51" w:rsidTr="00B73F51">
        <w:tc>
          <w:tcPr>
            <w:tcW w:w="1838" w:type="dxa"/>
          </w:tcPr>
          <w:p w:rsidR="00B73F51" w:rsidRPr="00B73F51" w:rsidRDefault="00B73F51" w:rsidP="00B73F51">
            <w:r w:rsidRPr="00B73F51">
              <w:t>Umschlag:</w:t>
            </w:r>
          </w:p>
        </w:tc>
        <w:tc>
          <w:tcPr>
            <w:tcW w:w="5528" w:type="dxa"/>
          </w:tcPr>
          <w:p w:rsidR="00B73F51" w:rsidRPr="00B73F51" w:rsidRDefault="00B73F51" w:rsidP="00B73F51">
            <w:r w:rsidRPr="00B73F51">
              <w:t>4 Seiten; 1 x gerillt; Karton mit 250 g/m²</w:t>
            </w:r>
          </w:p>
        </w:tc>
      </w:tr>
      <w:tr w:rsidR="00B73F51" w:rsidRPr="00B73F51" w:rsidTr="00B73F51">
        <w:tc>
          <w:tcPr>
            <w:tcW w:w="1838" w:type="dxa"/>
          </w:tcPr>
          <w:p w:rsidR="00B73F51" w:rsidRPr="00B73F51" w:rsidRDefault="00B73F51" w:rsidP="00B73F51">
            <w:r w:rsidRPr="00B73F51">
              <w:t>Bindung:</w:t>
            </w:r>
          </w:p>
        </w:tc>
        <w:tc>
          <w:tcPr>
            <w:tcW w:w="5528" w:type="dxa"/>
          </w:tcPr>
          <w:p w:rsidR="00B73F51" w:rsidRPr="00B73F51" w:rsidRDefault="00B73F51" w:rsidP="00B73F51">
            <w:r w:rsidRPr="00B73F51">
              <w:t>Drahtrückstichheftung</w:t>
            </w:r>
          </w:p>
        </w:tc>
      </w:tr>
      <w:tr w:rsidR="00B73F51" w:rsidRPr="00B73F51" w:rsidTr="00B73F51">
        <w:tc>
          <w:tcPr>
            <w:tcW w:w="1838" w:type="dxa"/>
          </w:tcPr>
          <w:p w:rsidR="00B73F51" w:rsidRPr="00B73F51" w:rsidRDefault="00B73F51" w:rsidP="00B73F51">
            <w:r w:rsidRPr="00B73F51">
              <w:t>weitere Angaben:</w:t>
            </w:r>
          </w:p>
        </w:tc>
        <w:tc>
          <w:tcPr>
            <w:tcW w:w="5528" w:type="dxa"/>
          </w:tcPr>
          <w:p w:rsidR="00B73F51" w:rsidRPr="00B73F51" w:rsidRDefault="00B73F51" w:rsidP="00B73F51">
            <w:r w:rsidRPr="00B73F51">
              <w:t>Beschnitt: 5</w:t>
            </w:r>
            <w:r w:rsidR="0041303F">
              <w:t xml:space="preserve"> </w:t>
            </w:r>
            <w:r w:rsidR="006712FC">
              <w:t>mm</w:t>
            </w:r>
          </w:p>
        </w:tc>
      </w:tr>
    </w:tbl>
    <w:p w:rsidR="00B73F51" w:rsidRPr="00B73F51" w:rsidRDefault="00B73F51" w:rsidP="00761F04">
      <w:pPr>
        <w:pStyle w:val="berschrift4"/>
      </w:pPr>
      <w:r w:rsidRPr="00B73F51">
        <w:t>Beschreibung</w:t>
      </w:r>
    </w:p>
    <w:p w:rsidR="00B73F51" w:rsidRPr="00B73F51" w:rsidRDefault="00B73F51" w:rsidP="00761F04">
      <w:pPr>
        <w:pStyle w:val="Textkrper"/>
      </w:pPr>
      <w:r w:rsidRPr="00B73F51">
        <w:t>Die Drahtrückstichbroschur gehört zu den Einlagenbroschuren. Bei einlagigen Brosch</w:t>
      </w:r>
      <w:r w:rsidRPr="00B73F51">
        <w:t>u</w:t>
      </w:r>
      <w:r w:rsidRPr="00B73F51">
        <w:t>ren werden die gefalzten Bogenteile gesammelt, das heißt die Bogenteile werden ine</w:t>
      </w:r>
      <w:r w:rsidRPr="00B73F51">
        <w:t>i</w:t>
      </w:r>
      <w:r w:rsidRPr="00B73F51">
        <w:t xml:space="preserve">nandergesteckt zu einer Lage. </w:t>
      </w:r>
    </w:p>
    <w:p w:rsidR="00B73F51" w:rsidRPr="00B73F51" w:rsidRDefault="00B73F51" w:rsidP="00761F04">
      <w:pPr>
        <w:pStyle w:val="Textkrper"/>
      </w:pPr>
      <w:r w:rsidRPr="00B73F51">
        <w:t>Anschließend erfolgt die Drahtrückstichheftu</w:t>
      </w:r>
      <w:r w:rsidR="0041303F">
        <w:t xml:space="preserve">ng. Dabei werden durch den Bund </w:t>
      </w:r>
      <w:proofErr w:type="gramStart"/>
      <w:r w:rsidRPr="00B73F51">
        <w:t>(</w:t>
      </w:r>
      <w:r w:rsidR="00923799">
        <w:t xml:space="preserve"> </w:t>
      </w:r>
      <w:r w:rsidRPr="00B73F51">
        <w:t>=</w:t>
      </w:r>
      <w:proofErr w:type="gramEnd"/>
      <w:r w:rsidRPr="00B73F51">
        <w:t xml:space="preserve"> R</w:t>
      </w:r>
      <w:r w:rsidRPr="00B73F51">
        <w:t>ü</w:t>
      </w:r>
      <w:r w:rsidRPr="00B73F51">
        <w:t>cken) der Lage Drahtklammern geheftet</w:t>
      </w:r>
      <w:r w:rsidR="0041303F">
        <w:t>,</w:t>
      </w:r>
      <w:r w:rsidRPr="00B73F51">
        <w:t xml:space="preserve"> </w:t>
      </w:r>
      <w:r w:rsidR="0041303F">
        <w:t xml:space="preserve">welche </w:t>
      </w:r>
      <w:r w:rsidRPr="00B73F51">
        <w:t>so die ineinandergesteckten Falzbogen zusammen</w:t>
      </w:r>
      <w:r w:rsidR="0041303F">
        <w:t>halten</w:t>
      </w:r>
      <w:r w:rsidRPr="00B73F51">
        <w:t>. Die Anzahl der Klammern durch den Rücken kann variieren, es sollten allerdings mindestens zwei Klammern sein.</w:t>
      </w:r>
    </w:p>
    <w:p w:rsidR="00B73F51" w:rsidRPr="00B73F51" w:rsidRDefault="00B73F51" w:rsidP="00761F04">
      <w:pPr>
        <w:pStyle w:val="Textkrper"/>
      </w:pPr>
      <w:r w:rsidRPr="00B73F51">
        <w:t>Nach der Drahtrückstichheftung lassen sich die einzelnen Seiten der Broschur jedoch noch nicht öffnen. Aus diesem Grund erfolgt zum S</w:t>
      </w:r>
      <w:r w:rsidR="0041303F">
        <w:t xml:space="preserve">chluss der 3-Seiten-Beschnitt. </w:t>
      </w:r>
      <w:r w:rsidRPr="00B73F51">
        <w:t>Eine Drahtrückstichheftung kann einen Umschlag aus einem stabileren Papier oder Karton haben, genauso gut kann der Umschlag aus dem gleichen Material bzw. aus einer Tite</w:t>
      </w:r>
      <w:r w:rsidRPr="00B73F51">
        <w:t>l</w:t>
      </w:r>
      <w:r w:rsidRPr="00B73F51">
        <w:t>seite des ersten Inhaltsbogens bestehen.</w:t>
      </w:r>
    </w:p>
    <w:p w:rsidR="00B73F51" w:rsidRPr="00B73F51" w:rsidRDefault="00B73F51" w:rsidP="00761F04">
      <w:pPr>
        <w:pStyle w:val="berschrift4"/>
      </w:pPr>
      <w:r w:rsidRPr="00B73F51">
        <w:t>Arbeitsablauf</w:t>
      </w:r>
    </w:p>
    <w:p w:rsidR="00B73F51" w:rsidRPr="00B73F51" w:rsidRDefault="00B73F51" w:rsidP="00761F04">
      <w:pPr>
        <w:pStyle w:val="Textkrper"/>
      </w:pPr>
      <w:r w:rsidRPr="00B73F51">
        <w:t xml:space="preserve">Zuerst müssen Sie die Inhaltsbogen im Einbruchfalz falzen. Halbieren Sie hierzu die längere Bogenseite und ziehen Sie mit dem Falzbein einen scharfkantigen Falz. </w:t>
      </w:r>
    </w:p>
    <w:p w:rsidR="00B73F51" w:rsidRPr="00B73F51" w:rsidRDefault="00B73F51" w:rsidP="00761F04">
      <w:pPr>
        <w:pStyle w:val="Textkrper"/>
      </w:pPr>
      <w:r w:rsidRPr="00B73F51">
        <w:t xml:space="preserve">Nachdem Sie alle Inhaltbogen gefalzt haben, können Sie den Umschlag herstellen. Je nach Materialstärke müssen Sie den Umschlag zuerst mit der </w:t>
      </w:r>
      <w:proofErr w:type="spellStart"/>
      <w:r w:rsidRPr="00B73F51">
        <w:t>Rillmaschine</w:t>
      </w:r>
      <w:proofErr w:type="spellEnd"/>
      <w:r w:rsidRPr="00B73F51">
        <w:t xml:space="preserve"> rillen, a</w:t>
      </w:r>
      <w:r w:rsidRPr="00B73F51">
        <w:t>n</w:t>
      </w:r>
      <w:r w:rsidRPr="00B73F51">
        <w:t xml:space="preserve">schließend können Sie ihn mit dem Falzbein in der Rille falzen. </w:t>
      </w:r>
    </w:p>
    <w:p w:rsidR="00B73F51" w:rsidRPr="00B73F51" w:rsidRDefault="00B73F51" w:rsidP="00761F04">
      <w:pPr>
        <w:pStyle w:val="Textkrper"/>
      </w:pPr>
      <w:r w:rsidRPr="00B73F51">
        <w:t>Sammeln Sie nun alle Bogenteile und den Umschlag. Stoßen Sie die gesammelte Lage am Kopf auf um eine Anlage zu erhalten. Jetzt können Sie am Klopfer die Drahtkla</w:t>
      </w:r>
      <w:r w:rsidRPr="00B73F51">
        <w:t>m</w:t>
      </w:r>
      <w:r w:rsidRPr="00B73F51">
        <w:t>mern anbringen. Ermitteln Sie dazu die Mitte des Produktes. Messen Sie von der Pr</w:t>
      </w:r>
      <w:r w:rsidRPr="00B73F51">
        <w:t>o</w:t>
      </w:r>
      <w:r w:rsidRPr="00B73F51">
        <w:t>duktmitte bis zum Kopf- bzw. Fußbeschnitt und platzieren Sie die Klammer mit der Klammerkopfmitte auf der Hälfte der Strecke. Wenn Sie die Klammern an der richtigen Position angebracht haben, müssen Sie mit dem Planschneider das Produkt noch 3-seitig beschneiden.</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16"/>
          <w:szCs w:val="16"/>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698176" behindDoc="0" locked="0" layoutInCell="1" allowOverlap="1" wp14:anchorId="31909012" wp14:editId="11F3CC59">
                <wp:simplePos x="0" y="0"/>
                <wp:positionH relativeFrom="column">
                  <wp:posOffset>325755</wp:posOffset>
                </wp:positionH>
                <wp:positionV relativeFrom="paragraph">
                  <wp:posOffset>126365</wp:posOffset>
                </wp:positionV>
                <wp:extent cx="3182620" cy="1520190"/>
                <wp:effectExtent l="19050" t="76200" r="36830" b="22860"/>
                <wp:wrapNone/>
                <wp:docPr id="2161" name="Gruppieren 2161"/>
                <wp:cNvGraphicFramePr/>
                <a:graphic xmlns:a="http://schemas.openxmlformats.org/drawingml/2006/main">
                  <a:graphicData uri="http://schemas.microsoft.com/office/word/2010/wordprocessingGroup">
                    <wpg:wgp>
                      <wpg:cNvGrpSpPr/>
                      <wpg:grpSpPr>
                        <a:xfrm>
                          <a:off x="0" y="0"/>
                          <a:ext cx="3182620" cy="1520190"/>
                          <a:chOff x="0" y="0"/>
                          <a:chExt cx="3182969" cy="1520387"/>
                        </a:xfrm>
                      </wpg:grpSpPr>
                      <wps:wsp>
                        <wps:cNvPr id="2162" name="Trapezoid 2162"/>
                        <wps:cNvSpPr/>
                        <wps:spPr>
                          <a:xfrm>
                            <a:off x="1530699" y="80387"/>
                            <a:ext cx="1652270" cy="1439545"/>
                          </a:xfrm>
                          <a:prstGeom prst="trapezoid">
                            <a:avLst/>
                          </a:prstGeom>
                          <a:solidFill>
                            <a:srgbClr val="5B9BD5">
                              <a:lumMod val="40000"/>
                              <a:lumOff val="6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3" name="Parallelogramm 2163"/>
                        <wps:cNvSpPr/>
                        <wps:spPr>
                          <a:xfrm>
                            <a:off x="0" y="80387"/>
                            <a:ext cx="2822400" cy="1440000"/>
                          </a:xfrm>
                          <a:prstGeom prst="parallelogram">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4" name="Runde Klammer links 2164"/>
                        <wps:cNvSpPr/>
                        <wps:spPr>
                          <a:xfrm rot="5400000">
                            <a:off x="956268" y="-85411"/>
                            <a:ext cx="45085" cy="30734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5" name="Runde Klammer links 2165"/>
                        <wps:cNvSpPr/>
                        <wps:spPr>
                          <a:xfrm rot="5400000">
                            <a:off x="2185517" y="-85411"/>
                            <a:ext cx="45085" cy="30734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6" name="Gerade Verbindung mit Pfeil 2166"/>
                        <wps:cNvCnPr/>
                        <wps:spPr>
                          <a:xfrm flipV="1">
                            <a:off x="368439" y="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67" name="Gerade Verbindung mit Pfeil 2167"/>
                        <wps:cNvCnPr/>
                        <wps:spPr>
                          <a:xfrm flipV="1">
                            <a:off x="1590989" y="335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68" name="Gerade Verbindung mit Pfeil 2168"/>
                        <wps:cNvCnPr/>
                        <wps:spPr>
                          <a:xfrm flipV="1">
                            <a:off x="981389" y="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69" name="Gerade Verbindung mit Pfeil 2169"/>
                        <wps:cNvCnPr/>
                        <wps:spPr>
                          <a:xfrm flipV="1">
                            <a:off x="2207288" y="335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g:wgp>
                  </a:graphicData>
                </a:graphic>
              </wp:anchor>
            </w:drawing>
          </mc:Choice>
          <mc:Fallback>
            <w:pict>
              <v:group id="Gruppieren 2161" o:spid="_x0000_s1026" style="position:absolute;margin-left:25.65pt;margin-top:9.95pt;width:250.6pt;height:119.7pt;z-index:251698176" coordsize="31829,1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">
                <v:shape id="Trapezoid 2162" o:spid="_x0000_s1027" style="position:absolute;left:15306;top:803;width:16523;height:14396;visibility:visible;mso-wrap-style:square;v-text-anchor:middle" coordsize="1652270,1439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i2LcYA&#10;AADdAAAADwAAAGRycy9kb3ducmV2LnhtbESPT2vCQBTE7wW/w/KEXopuzCHU6CoqSO2hFf+A10f2&#10;mYRk34bdVeO37xYKPQ4z8xtmvuxNK+7kfG1ZwWScgCAurK65VHA+bUfvIHxA1thaJgVP8rBcDF7m&#10;mGv74APdj6EUEcI+RwVVCF0upS8qMujHtiOO3tU6gyFKV0rt8BHhppVpkmTSYM1xocKONhUVzfFm&#10;FFyaD/nm9Ga9T78/3Tmb6mTbfCn1OuxXMxCB+vAf/mvvtIJ0kqXw+yY+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i2LcYAAADdAAAADwAAAAAAAAAAAAAAAACYAgAAZHJz&#10;L2Rvd25yZXYueG1sUEsFBgAAAAAEAAQA9QAAAIsDAAAAAA==&#10;" path="m,1439545l359886,r932498,l1652270,1439545,,1439545xe" fillcolor="#bdd7ee" strokecolor="#41719c" strokeweight="1pt">
                  <v:stroke joinstyle="miter"/>
                  <v:path arrowok="t" o:connecttype="custom" o:connectlocs="0,1439545;359886,0;1292384,0;1652270,1439545;0,1439545" o:connectangles="0,0,0,0,0"/>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2163" o:spid="_x0000_s1028" type="#_x0000_t7" style="position:absolute;top:803;width:28224;height:14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4oDcUA&#10;AADdAAAADwAAAGRycy9kb3ducmV2LnhtbESPQWvCQBSE74L/YXmCt7pJLKFEV9GW0uLJ2ur5kX1N&#10;QrNvt9ltjP/eFQoeh5n5hlmuB9OKnjrfWFaQzhIQxKXVDVcKvj5fH55A+ICssbVMCi7kYb0aj5ZY&#10;aHvmD+oPoRIRwr5ABXUIrpDSlzUZ9DPriKP3bTuDIcqukrrDc4SbVmZJkkuDDceFGh0911T+HP6M&#10;gn3vMv32krut3x8fd79HkyblSanpZNgsQAQawj38337XCrI0n8PtTXwC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nigNxQAAAN0AAAAPAAAAAAAAAAAAAAAAAJgCAABkcnMv&#10;ZG93bnJldi54bWxQSwUGAAAAAAQABAD1AAAAigMAAAAA&#10;" adj="2755" fillcolor="#5b9bd5" strokecolor="#41719c" strokeweight="1p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Runde Klammer links 2164" o:spid="_x0000_s1029" type="#_x0000_t85" style="position:absolute;left:9562;top:-854;width:451;height:3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mRvMcA&#10;AADdAAAADwAAAGRycy9kb3ducmV2LnhtbESP3WrCQBSE7wXfYTlCb0Q3/jRK6iqlItTetBof4JA9&#10;TYLZsyG7jdGn7wqCl8PMfMOsNp2pREuNKy0rmIwjEMSZ1SXnCk7pbrQE4TyyxsoyKbiSg82631th&#10;ou2FD9QefS4ChF2CCgrv60RKlxVk0I1tTRy8X9sY9EE2udQNXgLcVHIaRbE0WHJYKLCmj4Ky8/HP&#10;KEjtbLYdnm5fP+nreXHbzr/3nW2Vehl0728gPHX+GX60P7WC6SSew/1Ne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kbzHAAAA3QAAAA8AAAAAAAAAAAAAAAAAmAIAAGRy&#10;cy9kb3ducmV2LnhtbFBLBQYAAAAABAAEAPUAAACMAwAAAAA=&#10;" adj="264" strokecolor="red" strokeweight="2pt">
                  <v:stroke joinstyle="miter"/>
                </v:shape>
                <v:shape id="Runde Klammer links 2165" o:spid="_x0000_s1030" type="#_x0000_t85" style="position:absolute;left:21854;top:-854;width:451;height:3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U0J8cA&#10;AADdAAAADwAAAGRycy9kb3ducmV2LnhtbESP3WrCQBSE7wXfYTlCb0Q3/kVJXaVUhNqbVuMDHLKn&#10;STB7NmS3Mfr0XUHo5TAz3zDrbWcq0VLjSssKJuMIBHFmdcm5gnO6H61AOI+ssbJMCm7kYLvp99aY&#10;aHvlI7Unn4sAYZeggsL7OpHSZQUZdGNbEwfvxzYGfZBNLnWD1wA3lZxGUSwNlhwWCqzpvaDscvo1&#10;ClI7m+2G5/vnd7q4LO+7+dehs61SL4Pu7RWEp87/h5/tD61gOokX8HgTn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FNCfHAAAA3QAAAA8AAAAAAAAAAAAAAAAAmAIAAGRy&#10;cy9kb3ducmV2LnhtbFBLBQYAAAAABAAEAPUAAACMAwAAAAA=&#10;" adj="264" strokecolor="red" strokeweight="2pt">
                  <v:stroke joinstyle="miter"/>
                </v:shape>
                <v:shape id="Gerade Verbindung mit Pfeil 2166" o:spid="_x0000_s1031" type="#_x0000_t32" style="position:absolute;left:3684;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cXE8YAAADdAAAADwAAAGRycy9kb3ducmV2LnhtbESPQWvCQBSE74L/YXlCb7qJhTSNrqIt&#10;hUAPperF2yP7zAZ334bsVtN/3y0Uehxm5htmvR2dFTcaQudZQb7IQBA3XnfcKjgd3+YliBCRNVrP&#10;pOCbAmw308kaK+3v/Em3Q2xFgnCoUIGJsa+kDI0hh2Hhe+LkXfzgMCY5tFIPeE9wZ+UyywrpsOO0&#10;YLCnF0PN9fDlFHw8nsrzuzWv7rh/KiLX+XNfW6UeZuNuBSLSGP/Df+1aK1jmRQG/b9ITkJ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VXFxPGAAAA3QAAAA8AAAAAAAAA&#10;AAAAAAAAoQIAAGRycy9kb3ducmV2LnhtbFBLBQYAAAAABAAEAPkAAACUAwAAAAA=&#10;" strokecolor="#4a7ebb">
                  <v:stroke startarrow="block" endarrow="block"/>
                </v:shape>
                <v:shape id="Gerade Verbindung mit Pfeil 2167" o:spid="_x0000_s1032" type="#_x0000_t32" style="position:absolute;left:15909;top:33;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uyiMYAAADdAAAADwAAAGRycy9kb3ducmV2LnhtbESPzWrDMBCE74W+g9hCb43sFBzXiRKa&#10;lIIhh5KfS2+LtbFMpZWx1MR9+ygQ6HGYmW+YxWp0VpxpCJ1nBfkkA0HceN1xq+B4+HwpQYSIrNF6&#10;JgV/FGC1fHxYYKX9hXd03sdWJAiHChWYGPtKytAYchgmvidO3skPDmOSQyv1gJcEd1ZOs6yQDjtO&#10;CwZ72hhqfva/TsHX67H83lrz4Q7rWRG5zt/62ir1/DS+z0FEGuN/+N6utYJpXszg9iY9Abm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bsojGAAAA3QAAAA8AAAAAAAAA&#10;AAAAAAAAoQIAAGRycy9kb3ducmV2LnhtbFBLBQYAAAAABAAEAPkAAACUAwAAAAA=&#10;" strokecolor="#4a7ebb">
                  <v:stroke startarrow="block" endarrow="block"/>
                </v:shape>
                <v:shape id="Gerade Verbindung mit Pfeil 2168" o:spid="_x0000_s1033" type="#_x0000_t32" style="position:absolute;left:9813;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Qm+sMAAADdAAAADwAAAGRycy9kb3ducmV2LnhtbERPTWvCMBi+D/wP4R3sNtM6qNoZRR1C&#10;wYP4cfH20rxrypI3pcm0/vvlMPD48HwvVoOz4kZ9aD0ryMcZCOLa65YbBZfz7n0GIkRkjdYzKXhQ&#10;gNVy9LLAUvs7H+l2io1IIRxKVGBi7EopQ23IYRj7jjhx3753GBPsG6l7vKdwZ+UkywrpsOXUYLCj&#10;raH65/TrFBw+LrPr3povd95Mi8hVPu8qq9Tb67D+BBFpiE/xv7vSCiZ5keamN+kJ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uEJvrDAAAA3QAAAA8AAAAAAAAAAAAA&#10;AAAAoQIAAGRycy9kb3ducmV2LnhtbFBLBQYAAAAABAAEAPkAAACRAwAAAAA=&#10;" strokecolor="#4a7ebb">
                  <v:stroke startarrow="block" endarrow="block"/>
                </v:shape>
                <v:shape id="Gerade Verbindung mit Pfeil 2169" o:spid="_x0000_s1034" type="#_x0000_t32" style="position:absolute;left:22072;top:33;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iDYcYAAADdAAAADwAAAGRycy9kb3ducmV2LnhtbESPT2sCMRTE7wW/Q3hCbzW7CltdjaKV&#10;wkIPxT8Xb4/Nc7OYvCybVLffvikUehxm5jfMajM4K+7Uh9azgnySgSCuvW65UXA+vb/MQYSIrNF6&#10;JgXfFGCzHj2tsNT+wQe6H2MjEoRDiQpMjF0pZagNOQwT3xEn7+p7hzHJvpG6x0eCOyunWVZIhy2n&#10;BYMdvRmqb8cvp+Bzdp5fPqzZu9PutYhc5Yuusko9j4ftEkSkIf6H/9qVVjDNiwX8vklP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Ig2HGAAAA3QAAAA8AAAAAAAAA&#10;AAAAAAAAoQIAAGRycy9kb3ducmV2LnhtbFBLBQYAAAAABAAEAPkAAACUAwAAAAA=&#10;" strokecolor="#4a7ebb">
                  <v:stroke startarrow="block" endarrow="block"/>
                </v:shape>
              </v:group>
            </w:pict>
          </mc:Fallback>
        </mc:AlternateContent>
      </w:r>
      <w:r w:rsidRPr="00B73F51">
        <w:rPr>
          <w:rFonts w:asciiTheme="minorHAnsi" w:hAnsiTheme="minorHAnsi" w:cstheme="minorBidi"/>
          <w:sz w:val="16"/>
          <w:szCs w:val="16"/>
        </w:rPr>
        <w:tab/>
      </w:r>
      <w:r w:rsidRPr="00B73F51">
        <w:rPr>
          <w:rFonts w:asciiTheme="minorHAnsi" w:hAnsiTheme="minorHAnsi" w:cstheme="minorBidi"/>
          <w:sz w:val="16"/>
          <w:szCs w:val="16"/>
        </w:rPr>
        <w:tab/>
        <w:t xml:space="preserve">    ¼</w:t>
      </w:r>
      <w:r w:rsidRPr="00B73F51">
        <w:rPr>
          <w:rFonts w:asciiTheme="minorHAnsi" w:hAnsiTheme="minorHAnsi" w:cstheme="minorBidi"/>
          <w:sz w:val="16"/>
          <w:szCs w:val="16"/>
        </w:rPr>
        <w:tab/>
        <w:t xml:space="preserve">         ¼</w:t>
      </w:r>
      <w:r w:rsidRPr="00B73F51">
        <w:rPr>
          <w:rFonts w:asciiTheme="minorHAnsi" w:hAnsiTheme="minorHAnsi" w:cstheme="minorBidi"/>
          <w:sz w:val="16"/>
          <w:szCs w:val="16"/>
        </w:rPr>
        <w:tab/>
        <w:t xml:space="preserve">                ¼</w:t>
      </w:r>
      <w:r w:rsidRPr="00B73F51">
        <w:rPr>
          <w:rFonts w:asciiTheme="minorHAnsi" w:hAnsiTheme="minorHAnsi" w:cstheme="minorBidi"/>
          <w:sz w:val="16"/>
          <w:szCs w:val="16"/>
        </w:rPr>
        <w:tab/>
      </w:r>
      <w:r w:rsidRPr="00B73F51">
        <w:rPr>
          <w:rFonts w:asciiTheme="minorHAnsi" w:hAnsiTheme="minorHAnsi" w:cstheme="minorBidi"/>
          <w:sz w:val="16"/>
          <w:szCs w:val="16"/>
        </w:rPr>
        <w:tab/>
        <w:t xml:space="preserve">   ¼ </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761F04" w:rsidRPr="00B73F51" w:rsidRDefault="00761F04" w:rsidP="00761F04">
      <w:pPr>
        <w:framePr w:w="2041" w:hSpace="198" w:wrap="around" w:vAnchor="text" w:hAnchor="page" w:x="8833" w:y="158"/>
        <w:shd w:val="clear" w:color="auto" w:fill="D9D9D9" w:themeFill="background1" w:themeFillShade="D9"/>
        <w:rPr>
          <w:sz w:val="18"/>
        </w:rPr>
      </w:pPr>
      <w:r w:rsidRPr="00B73F51">
        <w:rPr>
          <w:sz w:val="18"/>
        </w:rPr>
        <w:t>Skizze: Position der Drah</w:t>
      </w:r>
      <w:r w:rsidRPr="00B73F51">
        <w:rPr>
          <w:sz w:val="18"/>
        </w:rPr>
        <w:t>t</w:t>
      </w:r>
      <w:r w:rsidRPr="00B73F51">
        <w:rPr>
          <w:sz w:val="18"/>
        </w:rPr>
        <w:t>klammern</w:t>
      </w: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761F04">
      <w:pPr>
        <w:pStyle w:val="berschrift3"/>
      </w:pPr>
      <w:r w:rsidRPr="00B73F51">
        <w:lastRenderedPageBreak/>
        <w:t>Arbeitsablaufplan mit Materialliste, Werkzeugliste und Zeitplanung</w:t>
      </w:r>
      <w:r w:rsidRPr="00B73F51">
        <w:rPr>
          <w:noProof/>
          <w:sz w:val="24"/>
        </w:rPr>
        <w:drawing>
          <wp:anchor distT="0" distB="0" distL="114300" distR="114300" simplePos="0" relativeHeight="251814912" behindDoc="0" locked="0" layoutInCell="0" allowOverlap="1" wp14:anchorId="50F32296" wp14:editId="1A82AD6F">
            <wp:simplePos x="0" y="0"/>
            <wp:positionH relativeFrom="rightMargin">
              <wp:posOffset>107950</wp:posOffset>
            </wp:positionH>
            <wp:positionV relativeFrom="paragraph">
              <wp:posOffset>0</wp:posOffset>
            </wp:positionV>
            <wp:extent cx="345440" cy="323850"/>
            <wp:effectExtent l="0" t="0" r="0" b="0"/>
            <wp:wrapNone/>
            <wp:docPr id="223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Falzbein</w:t>
            </w: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Umschlag</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r w:rsidRPr="00B73F51">
              <w:t>Falzbogen und Umschlag zu einer Lage sammeln</w:t>
            </w:r>
          </w:p>
        </w:tc>
        <w:tc>
          <w:tcPr>
            <w:tcW w:w="2457"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Draht, Lage</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Planschneider</w:t>
            </w: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04672" behindDoc="0" locked="0" layoutInCell="1" allowOverlap="1" wp14:anchorId="2244461B" wp14:editId="304237ED">
                <wp:simplePos x="0" y="0"/>
                <wp:positionH relativeFrom="margin">
                  <wp:posOffset>64278</wp:posOffset>
                </wp:positionH>
                <wp:positionV relativeFrom="paragraph">
                  <wp:posOffset>5715</wp:posOffset>
                </wp:positionV>
                <wp:extent cx="148107" cy="270456"/>
                <wp:effectExtent l="19050" t="0" r="23495" b="34925"/>
                <wp:wrapNone/>
                <wp:docPr id="2170" name="Pfeil nach unten 2170"/>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2170" o:spid="_x0000_s1026" type="#_x0000_t67" style="position:absolute;margin-left:5.05pt;margin-top:.45pt;width:11.65pt;height:21.3pt;z-index:2518046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03648" behindDoc="0" locked="0" layoutInCell="1" allowOverlap="1" wp14:anchorId="776848D3" wp14:editId="76BEBCA9">
                <wp:simplePos x="0" y="0"/>
                <wp:positionH relativeFrom="column">
                  <wp:posOffset>1533605</wp:posOffset>
                </wp:positionH>
                <wp:positionV relativeFrom="paragraph">
                  <wp:posOffset>7799</wp:posOffset>
                </wp:positionV>
                <wp:extent cx="148107" cy="270456"/>
                <wp:effectExtent l="19050" t="0" r="23495" b="34925"/>
                <wp:wrapNone/>
                <wp:docPr id="2171" name="Pfeil nach unten 2171"/>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171" o:spid="_x0000_s1026" type="#_x0000_t67" style="position:absolute;margin-left:120.75pt;margin-top:.6pt;width:11.65pt;height:21.3pt;z-index:251803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PUDd2SNAgAAMA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41303F">
              <w:t xml:space="preserve"> </w:t>
            </w:r>
            <w:r w:rsidR="00BF6B73">
              <w:tab/>
            </w:r>
            <w:r w:rsidR="00BF6B73">
              <w:tab/>
            </w:r>
            <w:r w:rsidR="00BF6B73">
              <w:tab/>
            </w:r>
            <w:r w:rsidRPr="00B73F51">
              <w:t>_____</w:t>
            </w:r>
            <w:r w:rsidR="0041303F">
              <w:t xml:space="preserve"> </w:t>
            </w:r>
            <w:r w:rsidRPr="00B73F51">
              <w:t xml:space="preserve"> Minuten</w:t>
            </w:r>
          </w:p>
          <w:p w:rsidR="00B73F51" w:rsidRPr="00B73F51" w:rsidRDefault="00B73F51" w:rsidP="00BF6B73">
            <w:pPr>
              <w:jc w:val="both"/>
            </w:pPr>
            <w:r w:rsidRPr="00B73F51">
              <w:t xml:space="preserve">tatsächlich benötigte Zeit: </w:t>
            </w:r>
            <w:r w:rsidR="00BF6B73">
              <w:tab/>
            </w:r>
            <w:r w:rsidRPr="00B73F51">
              <w:t xml:space="preserve">_____ </w:t>
            </w:r>
            <w:r w:rsidR="0041303F">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F6B73" w:rsidP="00B73F51">
            <w:pPr>
              <w:jc w:val="both"/>
            </w:pPr>
            <w:r>
              <w:t>geschätzte Zeit:</w:t>
            </w:r>
            <w:r>
              <w:tab/>
            </w:r>
            <w:r>
              <w:tab/>
            </w:r>
            <w:r>
              <w:tab/>
            </w:r>
            <w:r w:rsidR="00B73F51" w:rsidRPr="00B73F51">
              <w:t xml:space="preserve">_____ </w:t>
            </w:r>
            <w:r w:rsidR="0041303F">
              <w:t xml:space="preserve"> </w:t>
            </w:r>
            <w:r w:rsidR="00B73F51" w:rsidRPr="00B73F51">
              <w:t>Minuten</w:t>
            </w:r>
          </w:p>
          <w:p w:rsidR="00B73F51" w:rsidRPr="00B73F51" w:rsidRDefault="00B73F51" w:rsidP="00BF6B73">
            <w:pPr>
              <w:jc w:val="both"/>
            </w:pPr>
            <w:r w:rsidRPr="00B73F51">
              <w:t xml:space="preserve">tatsächlich benötigte Zeit: </w:t>
            </w:r>
            <w:r w:rsidR="00BF6B73">
              <w:tab/>
            </w:r>
            <w:r w:rsidRPr="00B73F51">
              <w:t>_____</w:t>
            </w:r>
            <w:r w:rsidR="0041303F">
              <w:t xml:space="preserve"> </w:t>
            </w:r>
            <w:r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41303F">
              <w:t xml:space="preserve"> </w:t>
            </w:r>
            <w:r w:rsidRPr="00B73F51">
              <w:t>Minuten</w:t>
            </w:r>
          </w:p>
          <w:p w:rsidR="00B73F51" w:rsidRPr="00B73F51" w:rsidRDefault="00BF6B73" w:rsidP="00B73F51">
            <w:pPr>
              <w:jc w:val="both"/>
            </w:pPr>
            <w:r>
              <w:t>tatsächlich benötigte Zeit:</w:t>
            </w:r>
            <w:r>
              <w:tab/>
            </w:r>
            <w:r w:rsidR="00B73F51" w:rsidRPr="00B73F51">
              <w:t>_____</w:t>
            </w:r>
            <w:r w:rsidR="0041303F">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41303F">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41303F">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41303F">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41303F">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41303F" w:rsidP="00B73F51">
            <w:proofErr w:type="spellStart"/>
            <w:r>
              <w:t>Planobogen</w:t>
            </w:r>
            <w:proofErr w:type="spellEnd"/>
            <w:r>
              <w:t xml:space="preserve"> </w:t>
            </w:r>
            <w:r w:rsidR="00B73F51" w:rsidRPr="00B73F51">
              <w:t xml:space="preserve">** Lage mit zwei Klammern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w:t>
            </w:r>
          </w:p>
          <w:p w:rsidR="00B73F51" w:rsidRPr="00B73F51" w:rsidRDefault="00B73F51" w:rsidP="00B73F51"/>
        </w:tc>
      </w:tr>
    </w:tbl>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17984" behindDoc="0" locked="0" layoutInCell="0" allowOverlap="1" wp14:anchorId="0E58A2E6" wp14:editId="796DFCA3">
            <wp:simplePos x="0" y="0"/>
            <wp:positionH relativeFrom="rightMargin">
              <wp:posOffset>107950</wp:posOffset>
            </wp:positionH>
            <wp:positionV relativeFrom="paragraph">
              <wp:posOffset>0</wp:posOffset>
            </wp:positionV>
            <wp:extent cx="345440" cy="323850"/>
            <wp:effectExtent l="0" t="0" r="0" b="0"/>
            <wp:wrapNone/>
            <wp:docPr id="22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16960" behindDoc="0" locked="0" layoutInCell="1" allowOverlap="1" wp14:anchorId="0B81E411" wp14:editId="1117148E">
                <wp:simplePos x="0" y="0"/>
                <wp:positionH relativeFrom="margin">
                  <wp:posOffset>64278</wp:posOffset>
                </wp:positionH>
                <wp:positionV relativeFrom="paragraph">
                  <wp:posOffset>5715</wp:posOffset>
                </wp:positionV>
                <wp:extent cx="148107" cy="270456"/>
                <wp:effectExtent l="19050" t="0" r="23495" b="34925"/>
                <wp:wrapNone/>
                <wp:docPr id="1629" name="Pfeil nach unten 1629"/>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629" o:spid="_x0000_s1026" type="#_x0000_t67" style="position:absolute;margin-left:5.05pt;margin-top:.45pt;width:11.65pt;height:21.3pt;z-index:2518169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15936" behindDoc="0" locked="0" layoutInCell="1" allowOverlap="1" wp14:anchorId="3D7C3DCA" wp14:editId="625B3CAE">
                <wp:simplePos x="0" y="0"/>
                <wp:positionH relativeFrom="column">
                  <wp:posOffset>1533605</wp:posOffset>
                </wp:positionH>
                <wp:positionV relativeFrom="paragraph">
                  <wp:posOffset>7799</wp:posOffset>
                </wp:positionV>
                <wp:extent cx="148107" cy="270456"/>
                <wp:effectExtent l="19050" t="0" r="23495" b="34925"/>
                <wp:wrapNone/>
                <wp:docPr id="1630" name="Pfeil nach unten 1630"/>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630" o:spid="_x0000_s1026" type="#_x0000_t67" style="position:absolute;margin-left:120.75pt;margin-top:.6pt;width:11.65pt;height:21.3pt;z-index:251815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CNxlGWNAgAAMA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73F51" w:rsidP="00BF6B73">
            <w:pPr>
              <w:jc w:val="both"/>
            </w:pPr>
            <w:r w:rsidRPr="00B73F51">
              <w:t>tatsächlich benötigte Zeit:</w:t>
            </w:r>
            <w:r w:rsidR="00BF6B73">
              <w:tab/>
            </w:r>
            <w:r w:rsidRPr="00B73F51">
              <w:t xml:space="preserve">_____ </w:t>
            </w:r>
            <w:r w:rsidR="000C1C52">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0C1C52" w:rsidP="00B73F51">
            <w:proofErr w:type="spellStart"/>
            <w:r>
              <w:t>Planobogen</w:t>
            </w:r>
            <w:proofErr w:type="spellEnd"/>
            <w:r>
              <w:t xml:space="preserve"> </w:t>
            </w:r>
            <w:r w:rsidR="00B73F51" w:rsidRPr="00B73F51">
              <w:t xml:space="preserve">** Lage mit zwei Klammern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 ** Planschneider ** Lage ** Falzbogen und Umschlag zu einer Lage sammeln **  Umschlag ** Draht ** Falzbein</w:t>
            </w:r>
          </w:p>
          <w:p w:rsidR="00B73F51" w:rsidRPr="00B73F51" w:rsidRDefault="00B73F51" w:rsidP="00B73F51"/>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21056" behindDoc="0" locked="0" layoutInCell="0" allowOverlap="1" wp14:anchorId="6133D84B" wp14:editId="1CFDA378">
            <wp:simplePos x="0" y="0"/>
            <wp:positionH relativeFrom="rightMargin">
              <wp:posOffset>107950</wp:posOffset>
            </wp:positionH>
            <wp:positionV relativeFrom="paragraph">
              <wp:posOffset>0</wp:posOffset>
            </wp:positionV>
            <wp:extent cx="345440" cy="323850"/>
            <wp:effectExtent l="0" t="0" r="0" b="0"/>
            <wp:wrapNone/>
            <wp:docPr id="223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20032" behindDoc="0" locked="0" layoutInCell="1" allowOverlap="1" wp14:anchorId="4974ED7D" wp14:editId="25C7A569">
                <wp:simplePos x="0" y="0"/>
                <wp:positionH relativeFrom="margin">
                  <wp:posOffset>64278</wp:posOffset>
                </wp:positionH>
                <wp:positionV relativeFrom="paragraph">
                  <wp:posOffset>5715</wp:posOffset>
                </wp:positionV>
                <wp:extent cx="148107" cy="270456"/>
                <wp:effectExtent l="19050" t="0" r="23495" b="34925"/>
                <wp:wrapNone/>
                <wp:docPr id="311" name="Pfeil nach unten 311"/>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1" o:spid="_x0000_s1026" type="#_x0000_t67" style="position:absolute;margin-left:5.05pt;margin-top:.45pt;width:11.65pt;height:21.3pt;z-index:2518200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19008" behindDoc="0" locked="0" layoutInCell="1" allowOverlap="1" wp14:anchorId="77216E2E" wp14:editId="588CCE06">
                <wp:simplePos x="0" y="0"/>
                <wp:positionH relativeFrom="column">
                  <wp:posOffset>1533605</wp:posOffset>
                </wp:positionH>
                <wp:positionV relativeFrom="paragraph">
                  <wp:posOffset>7799</wp:posOffset>
                </wp:positionV>
                <wp:extent cx="148107" cy="270456"/>
                <wp:effectExtent l="19050" t="0" r="23495" b="34925"/>
                <wp:wrapNone/>
                <wp:docPr id="312" name="Pfeil nach unten 312"/>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2" o:spid="_x0000_s1026" type="#_x0000_t67" style="position:absolute;margin-left:120.75pt;margin-top:.6pt;width:11.65pt;height:21.3pt;z-index:251819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ahljQ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KMtqGWNAgAALg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tcPr>
          <w:p w:rsidR="00B73F51" w:rsidRPr="00B73F51" w:rsidRDefault="00B73F51" w:rsidP="00B73F51">
            <w:pPr>
              <w:jc w:val="center"/>
              <w:rPr>
                <w:b/>
              </w:rPr>
            </w:pPr>
            <w:r w:rsidRPr="00B73F51">
              <w:rPr>
                <w:b/>
              </w:rPr>
              <w:t>Nr.</w:t>
            </w:r>
          </w:p>
        </w:tc>
        <w:tc>
          <w:tcPr>
            <w:tcW w:w="4448" w:type="dxa"/>
          </w:tcPr>
          <w:p w:rsidR="00B73F51" w:rsidRPr="00B73F51" w:rsidRDefault="00B73F51" w:rsidP="00B73F51">
            <w:pPr>
              <w:jc w:val="center"/>
              <w:rPr>
                <w:b/>
              </w:rPr>
            </w:pPr>
            <w:r w:rsidRPr="00B73F51">
              <w:rPr>
                <w:b/>
              </w:rPr>
              <w:t>Zeitplanung in Minuten</w:t>
            </w:r>
          </w:p>
        </w:tc>
        <w:tc>
          <w:tcPr>
            <w:tcW w:w="4697" w:type="dxa"/>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_____</w:t>
            </w:r>
            <w:r w:rsidR="000C1C52">
              <w:t xml:space="preserve"> </w:t>
            </w:r>
            <w:r w:rsidRPr="00B73F51">
              <w:t xml:space="preserve"> Minuten</w:t>
            </w:r>
          </w:p>
          <w:p w:rsidR="00B73F51" w:rsidRPr="00B73F51" w:rsidRDefault="00BF6B73" w:rsidP="00BF6B73">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 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150E2"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150E2" w:rsidRDefault="001150E2" w:rsidP="006B2D3A">
            <w:pPr>
              <w:pStyle w:val="Tabelle6pt"/>
              <w:rPr>
                <w:color w:val="000000"/>
              </w:rPr>
            </w:pPr>
            <w:r>
              <w:lastRenderedPageBreak/>
              <w:br w:type="page"/>
              <w:t>Lernfeld</w:t>
            </w:r>
          </w:p>
          <w:p w:rsidR="001150E2" w:rsidRDefault="001150E2"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hideMark/>
          </w:tcPr>
          <w:p w:rsidR="001150E2" w:rsidRPr="00B73F51" w:rsidRDefault="001150E2" w:rsidP="006B2D3A">
            <w:pPr>
              <w:spacing w:before="40" w:after="60" w:line="160" w:lineRule="exact"/>
              <w:rPr>
                <w:color w:val="000000"/>
                <w:sz w:val="12"/>
              </w:rPr>
            </w:pPr>
            <w:r w:rsidRPr="00B73F51">
              <w:rPr>
                <w:sz w:val="12"/>
              </w:rPr>
              <w:t>Titel</w:t>
            </w:r>
          </w:p>
          <w:p w:rsidR="001150E2" w:rsidRPr="00B73F51" w:rsidRDefault="001150E2" w:rsidP="006B2D3A">
            <w:pPr>
              <w:rPr>
                <w:b/>
              </w:rPr>
            </w:pPr>
            <w:r w:rsidRPr="00B73F51">
              <w:rPr>
                <w:b/>
              </w:rPr>
              <w:t>Herstellung einer Drahtrückstichbroschur für die Broschurenmusterbox</w:t>
            </w:r>
          </w:p>
        </w:tc>
        <w:tc>
          <w:tcPr>
            <w:tcW w:w="188" w:type="dxa"/>
            <w:vMerge w:val="restart"/>
            <w:tcBorders>
              <w:top w:val="nil"/>
              <w:left w:val="single" w:sz="4" w:space="0" w:color="auto"/>
              <w:bottom w:val="nil"/>
              <w:right w:val="single" w:sz="4" w:space="0" w:color="auto"/>
            </w:tcBorders>
            <w:shd w:val="clear" w:color="auto" w:fill="FFFFFF"/>
          </w:tcPr>
          <w:p w:rsidR="001150E2" w:rsidRPr="00B73F51" w:rsidRDefault="001150E2" w:rsidP="006B2D3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150E2" w:rsidRPr="00B73F51" w:rsidRDefault="001150E2" w:rsidP="006B2D3A">
            <w:pPr>
              <w:spacing w:before="40" w:after="60" w:line="160" w:lineRule="exact"/>
              <w:rPr>
                <w:sz w:val="12"/>
              </w:rPr>
            </w:pPr>
          </w:p>
          <w:p w:rsidR="001150E2" w:rsidRPr="00B73F51" w:rsidRDefault="001150E2" w:rsidP="006B2D3A">
            <w:pPr>
              <w:jc w:val="center"/>
              <w:rPr>
                <w:rFonts w:eastAsia="Times New Roman" w:cs="Times New Roman"/>
                <w:b/>
                <w:lang w:eastAsia="de-DE"/>
              </w:rPr>
            </w:pPr>
            <w:r w:rsidRPr="00B73F51">
              <w:rPr>
                <w:rFonts w:eastAsia="Times New Roman" w:cs="Times New Roman"/>
                <w:b/>
                <w:lang w:eastAsia="de-DE"/>
              </w:rPr>
              <w:t>Drucktechnik</w:t>
            </w:r>
          </w:p>
          <w:p w:rsidR="001150E2" w:rsidRPr="00B73F51" w:rsidRDefault="00443964" w:rsidP="006B2D3A">
            <w:pPr>
              <w:jc w:val="center"/>
              <w:rPr>
                <w:rFonts w:eastAsia="Calibri" w:cs="Times New Roman"/>
                <w:b/>
                <w:lang w:eastAsia="de-DE"/>
              </w:rPr>
            </w:pPr>
            <w:r>
              <w:rPr>
                <w:rFonts w:eastAsia="Times New Roman" w:cs="Times New Roman"/>
                <w:b/>
                <w:lang w:eastAsia="de-DE"/>
              </w:rPr>
              <w:t>DR0</w:t>
            </w:r>
            <w:r w:rsidR="001150E2" w:rsidRPr="00B73F51">
              <w:rPr>
                <w:rFonts w:eastAsia="Times New Roman" w:cs="Times New Roman"/>
                <w:b/>
                <w:lang w:eastAsia="de-DE"/>
              </w:rPr>
              <w:t>4.03.01</w:t>
            </w:r>
          </w:p>
        </w:tc>
      </w:tr>
      <w:tr w:rsidR="001150E2" w:rsidRPr="00B51DE9" w:rsidTr="006B2D3A">
        <w:tc>
          <w:tcPr>
            <w:tcW w:w="7348" w:type="dxa"/>
            <w:gridSpan w:val="2"/>
            <w:tcBorders>
              <w:left w:val="single" w:sz="4" w:space="0" w:color="auto"/>
              <w:bottom w:val="single" w:sz="4" w:space="0" w:color="auto"/>
              <w:right w:val="single" w:sz="4" w:space="0" w:color="auto"/>
            </w:tcBorders>
            <w:hideMark/>
          </w:tcPr>
          <w:p w:rsidR="001150E2" w:rsidRPr="00B73F51" w:rsidRDefault="001150E2" w:rsidP="001150E2">
            <w:pPr>
              <w:spacing w:before="40" w:after="60" w:line="160" w:lineRule="exact"/>
              <w:rPr>
                <w:sz w:val="12"/>
              </w:rPr>
            </w:pPr>
            <w:r w:rsidRPr="00B73F51">
              <w:rPr>
                <w:sz w:val="12"/>
              </w:rPr>
              <w:t>Kompetenzbereiche:</w:t>
            </w:r>
          </w:p>
          <w:p w:rsidR="001150E2" w:rsidRPr="00B73F51" w:rsidRDefault="001150E2" w:rsidP="008F1F5C">
            <w:pPr>
              <w:numPr>
                <w:ilvl w:val="0"/>
                <w:numId w:val="5"/>
              </w:numPr>
              <w:ind w:left="227" w:hanging="170"/>
              <w:rPr>
                <w:sz w:val="16"/>
              </w:rPr>
            </w:pPr>
            <w:r w:rsidRPr="00B73F51">
              <w:rPr>
                <w:sz w:val="16"/>
              </w:rPr>
              <w:t>Ich kann Kundenmuster unter Verwendung geeigneter Werkstoffe herstellen</w:t>
            </w:r>
            <w:r w:rsidR="00D24461">
              <w:rPr>
                <w:sz w:val="16"/>
              </w:rPr>
              <w:t>.</w:t>
            </w:r>
          </w:p>
          <w:p w:rsidR="001150E2" w:rsidRDefault="001150E2" w:rsidP="008F1F5C">
            <w:pPr>
              <w:numPr>
                <w:ilvl w:val="0"/>
                <w:numId w:val="5"/>
              </w:numPr>
              <w:ind w:left="227" w:hanging="170"/>
            </w:pPr>
            <w:r w:rsidRPr="00B73F51">
              <w:rPr>
                <w:sz w:val="16"/>
              </w:rPr>
              <w:t>Ich kann die richtigen Werkzeuge und Geräte für verschiedene Arbeitstechniken auswählen</w:t>
            </w:r>
            <w:r w:rsidR="00D24461">
              <w:rPr>
                <w:sz w:val="16"/>
              </w:rPr>
              <w:t>.</w:t>
            </w:r>
          </w:p>
        </w:tc>
        <w:tc>
          <w:tcPr>
            <w:tcW w:w="188" w:type="dxa"/>
            <w:vMerge/>
            <w:tcBorders>
              <w:left w:val="single" w:sz="4" w:space="0" w:color="auto"/>
              <w:bottom w:val="nil"/>
              <w:right w:val="nil"/>
            </w:tcBorders>
            <w:vAlign w:val="center"/>
            <w:hideMark/>
          </w:tcPr>
          <w:p w:rsidR="001150E2" w:rsidRDefault="001150E2"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150E2" w:rsidRPr="00B51DE9" w:rsidTr="006B2D3A">
              <w:trPr>
                <w:trHeight w:val="284"/>
              </w:trPr>
              <w:tc>
                <w:tcPr>
                  <w:tcW w:w="2090" w:type="dxa"/>
                  <w:shd w:val="clear" w:color="auto" w:fill="D9D9D9" w:themeFill="background1" w:themeFillShade="D9"/>
                </w:tcPr>
                <w:p w:rsidR="001150E2" w:rsidRPr="00B51DE9" w:rsidRDefault="001150E2" w:rsidP="006B2D3A">
                  <w:pPr>
                    <w:pStyle w:val="TabelleKopfmitte"/>
                  </w:pPr>
                  <w:r w:rsidRPr="00B51DE9">
                    <w:t>L</w:t>
                  </w:r>
                  <w:r>
                    <w:t>ösung</w:t>
                  </w:r>
                </w:p>
              </w:tc>
            </w:tr>
          </w:tbl>
          <w:p w:rsidR="001150E2" w:rsidRPr="00B51DE9" w:rsidRDefault="001150E2" w:rsidP="006B2D3A"/>
        </w:tc>
      </w:tr>
    </w:tbl>
    <w:p w:rsidR="001150E2" w:rsidRPr="00B73F51" w:rsidRDefault="001150E2" w:rsidP="001150E2">
      <w:pPr>
        <w:pStyle w:val="Abstandszeile"/>
      </w:pPr>
    </w:p>
    <w:tbl>
      <w:tblPr>
        <w:tblStyle w:val="Tabellenraster"/>
        <w:tblW w:w="9639" w:type="dxa"/>
        <w:tblInd w:w="108" w:type="dxa"/>
        <w:tblLook w:val="04A0" w:firstRow="1" w:lastRow="0" w:firstColumn="1" w:lastColumn="0" w:noHBand="0" w:noVBand="1"/>
      </w:tblPr>
      <w:tblGrid>
        <w:gridCol w:w="490"/>
        <w:gridCol w:w="4364"/>
        <w:gridCol w:w="2442"/>
        <w:gridCol w:w="2343"/>
      </w:tblGrid>
      <w:tr w:rsidR="00761F04" w:rsidRPr="00B73F51" w:rsidTr="001150E2">
        <w:trPr>
          <w:trHeight w:val="370"/>
        </w:trPr>
        <w:tc>
          <w:tcPr>
            <w:tcW w:w="490" w:type="dxa"/>
            <w:vAlign w:val="center"/>
          </w:tcPr>
          <w:p w:rsidR="00761F04" w:rsidRPr="00B73F51" w:rsidRDefault="00761F04" w:rsidP="001D2E49">
            <w:pPr>
              <w:jc w:val="center"/>
              <w:rPr>
                <w:b/>
              </w:rPr>
            </w:pPr>
            <w:r w:rsidRPr="00B73F51">
              <w:rPr>
                <w:b/>
              </w:rPr>
              <w:t>Nr.</w:t>
            </w:r>
          </w:p>
        </w:tc>
        <w:tc>
          <w:tcPr>
            <w:tcW w:w="4364" w:type="dxa"/>
            <w:vAlign w:val="center"/>
          </w:tcPr>
          <w:p w:rsidR="00761F04" w:rsidRPr="00B73F51" w:rsidRDefault="00761F04" w:rsidP="001D2E49">
            <w:pPr>
              <w:rPr>
                <w:b/>
              </w:rPr>
            </w:pPr>
            <w:r w:rsidRPr="00B73F51">
              <w:rPr>
                <w:b/>
              </w:rPr>
              <w:t>Beschreibung des Arbeitsschrittes</w:t>
            </w:r>
          </w:p>
        </w:tc>
        <w:tc>
          <w:tcPr>
            <w:tcW w:w="2442" w:type="dxa"/>
            <w:vAlign w:val="center"/>
          </w:tcPr>
          <w:p w:rsidR="00761F04" w:rsidRPr="00B73F51" w:rsidRDefault="00761F04" w:rsidP="001D2E49">
            <w:pPr>
              <w:rPr>
                <w:b/>
              </w:rPr>
            </w:pPr>
            <w:r w:rsidRPr="00B73F51">
              <w:rPr>
                <w:b/>
              </w:rPr>
              <w:t>Material/Teilprodukt</w:t>
            </w:r>
          </w:p>
        </w:tc>
        <w:tc>
          <w:tcPr>
            <w:tcW w:w="2343" w:type="dxa"/>
            <w:vAlign w:val="center"/>
          </w:tcPr>
          <w:p w:rsidR="00761F04" w:rsidRPr="00B73F51" w:rsidRDefault="00761F04" w:rsidP="001D2E49">
            <w:pPr>
              <w:rPr>
                <w:b/>
              </w:rPr>
            </w:pPr>
            <w:r w:rsidRPr="00B73F51">
              <w:rPr>
                <w:b/>
              </w:rPr>
              <w:t>Werkzeug/Maschine</w:t>
            </w:r>
          </w:p>
        </w:tc>
      </w:tr>
      <w:tr w:rsidR="00761F04" w:rsidRPr="00B73F51" w:rsidTr="001150E2">
        <w:trPr>
          <w:trHeight w:val="680"/>
        </w:trPr>
        <w:tc>
          <w:tcPr>
            <w:tcW w:w="490" w:type="dxa"/>
            <w:vAlign w:val="center"/>
          </w:tcPr>
          <w:p w:rsidR="00761F04" w:rsidRPr="00B73F51" w:rsidRDefault="00761F04" w:rsidP="001D2E49">
            <w:pPr>
              <w:jc w:val="center"/>
            </w:pPr>
            <w:r w:rsidRPr="00B73F51">
              <w:t>1</w:t>
            </w:r>
          </w:p>
        </w:tc>
        <w:tc>
          <w:tcPr>
            <w:tcW w:w="4364" w:type="dxa"/>
            <w:vAlign w:val="center"/>
          </w:tcPr>
          <w:p w:rsidR="00761F04" w:rsidRPr="00B73F51" w:rsidRDefault="00761F04" w:rsidP="001D2E49">
            <w:pPr>
              <w:jc w:val="both"/>
            </w:pPr>
            <w:proofErr w:type="spellStart"/>
            <w:r w:rsidRPr="00B73F51">
              <w:t>Planobogen</w:t>
            </w:r>
            <w:proofErr w:type="spellEnd"/>
            <w:r w:rsidRPr="00B73F51">
              <w:t xml:space="preserve"> falzen</w:t>
            </w:r>
          </w:p>
        </w:tc>
        <w:tc>
          <w:tcPr>
            <w:tcW w:w="2442" w:type="dxa"/>
            <w:vAlign w:val="center"/>
          </w:tcPr>
          <w:p w:rsidR="00761F04" w:rsidRPr="00B73F51" w:rsidRDefault="00761F04" w:rsidP="001D2E49">
            <w:proofErr w:type="spellStart"/>
            <w:r w:rsidRPr="00B73F51">
              <w:t>Planobogen</w:t>
            </w:r>
            <w:proofErr w:type="spellEnd"/>
          </w:p>
        </w:tc>
        <w:tc>
          <w:tcPr>
            <w:tcW w:w="2343" w:type="dxa"/>
            <w:vAlign w:val="center"/>
          </w:tcPr>
          <w:p w:rsidR="00761F04" w:rsidRPr="00B73F51" w:rsidRDefault="00761F04" w:rsidP="001D2E49">
            <w:r w:rsidRPr="00B73F51">
              <w:t>Falzbein</w:t>
            </w:r>
          </w:p>
        </w:tc>
      </w:tr>
      <w:tr w:rsidR="00761F04" w:rsidRPr="00B73F51" w:rsidTr="001150E2">
        <w:trPr>
          <w:trHeight w:val="680"/>
        </w:trPr>
        <w:tc>
          <w:tcPr>
            <w:tcW w:w="490" w:type="dxa"/>
            <w:vAlign w:val="center"/>
          </w:tcPr>
          <w:p w:rsidR="00761F04" w:rsidRPr="00B73F51" w:rsidRDefault="00761F04" w:rsidP="001D2E49">
            <w:pPr>
              <w:jc w:val="center"/>
            </w:pPr>
            <w:r w:rsidRPr="00B73F51">
              <w:t>2</w:t>
            </w:r>
          </w:p>
        </w:tc>
        <w:tc>
          <w:tcPr>
            <w:tcW w:w="4364" w:type="dxa"/>
            <w:vAlign w:val="center"/>
          </w:tcPr>
          <w:p w:rsidR="00761F04" w:rsidRPr="00B73F51" w:rsidRDefault="00761F04" w:rsidP="001D2E49">
            <w:r w:rsidRPr="00B73F51">
              <w:t>Umschlag rillen und falzen</w:t>
            </w:r>
          </w:p>
        </w:tc>
        <w:tc>
          <w:tcPr>
            <w:tcW w:w="2442" w:type="dxa"/>
            <w:vAlign w:val="center"/>
          </w:tcPr>
          <w:p w:rsidR="00761F04" w:rsidRPr="00B73F51" w:rsidRDefault="00761F04" w:rsidP="001D2E49">
            <w:r w:rsidRPr="00B73F51">
              <w:t>Umschlag</w:t>
            </w:r>
          </w:p>
        </w:tc>
        <w:tc>
          <w:tcPr>
            <w:tcW w:w="2343" w:type="dxa"/>
            <w:vAlign w:val="center"/>
          </w:tcPr>
          <w:p w:rsidR="00761F04" w:rsidRPr="00B73F51" w:rsidRDefault="00761F04" w:rsidP="001D2E49">
            <w:proofErr w:type="spellStart"/>
            <w:r w:rsidRPr="00B73F51">
              <w:t>Rillmaschine</w:t>
            </w:r>
            <w:proofErr w:type="spellEnd"/>
            <w:r w:rsidRPr="00B73F51">
              <w:t>, Falzbein</w:t>
            </w:r>
          </w:p>
        </w:tc>
      </w:tr>
      <w:tr w:rsidR="00761F04" w:rsidRPr="00B73F51" w:rsidTr="001150E2">
        <w:trPr>
          <w:trHeight w:val="680"/>
        </w:trPr>
        <w:tc>
          <w:tcPr>
            <w:tcW w:w="490" w:type="dxa"/>
            <w:vAlign w:val="center"/>
          </w:tcPr>
          <w:p w:rsidR="00761F04" w:rsidRPr="00B73F51" w:rsidRDefault="00761F04" w:rsidP="001D2E49">
            <w:pPr>
              <w:jc w:val="center"/>
            </w:pPr>
            <w:r w:rsidRPr="00B73F51">
              <w:t>3</w:t>
            </w:r>
          </w:p>
        </w:tc>
        <w:tc>
          <w:tcPr>
            <w:tcW w:w="4364" w:type="dxa"/>
            <w:vAlign w:val="center"/>
          </w:tcPr>
          <w:p w:rsidR="00761F04" w:rsidRPr="00B73F51" w:rsidRDefault="00761F04" w:rsidP="001D2E49">
            <w:r w:rsidRPr="00B73F51">
              <w:t>Falzbogen und Umschlag zu einer Lage sammeln</w:t>
            </w:r>
          </w:p>
        </w:tc>
        <w:tc>
          <w:tcPr>
            <w:tcW w:w="2442" w:type="dxa"/>
            <w:vAlign w:val="center"/>
          </w:tcPr>
          <w:p w:rsidR="00761F04" w:rsidRPr="00B73F51" w:rsidRDefault="00761F04" w:rsidP="001D2E49">
            <w:r w:rsidRPr="00B73F51">
              <w:t>Falzbogen, Umschlag</w:t>
            </w:r>
          </w:p>
        </w:tc>
        <w:tc>
          <w:tcPr>
            <w:tcW w:w="2343" w:type="dxa"/>
            <w:vAlign w:val="center"/>
          </w:tcPr>
          <w:p w:rsidR="00761F04" w:rsidRPr="00B73F51" w:rsidRDefault="00761F04" w:rsidP="001D2E49">
            <w:r w:rsidRPr="00B73F51">
              <w:t>-----</w:t>
            </w:r>
          </w:p>
        </w:tc>
      </w:tr>
      <w:tr w:rsidR="00761F04" w:rsidRPr="00B73F51" w:rsidTr="001150E2">
        <w:trPr>
          <w:trHeight w:val="680"/>
        </w:trPr>
        <w:tc>
          <w:tcPr>
            <w:tcW w:w="490" w:type="dxa"/>
            <w:vAlign w:val="center"/>
          </w:tcPr>
          <w:p w:rsidR="00761F04" w:rsidRPr="00B73F51" w:rsidRDefault="00761F04" w:rsidP="001D2E49">
            <w:pPr>
              <w:jc w:val="center"/>
            </w:pPr>
            <w:r w:rsidRPr="00B73F51">
              <w:t>4</w:t>
            </w:r>
          </w:p>
        </w:tc>
        <w:tc>
          <w:tcPr>
            <w:tcW w:w="4364" w:type="dxa"/>
            <w:vAlign w:val="center"/>
          </w:tcPr>
          <w:p w:rsidR="00761F04" w:rsidRPr="00B73F51" w:rsidRDefault="00761F04" w:rsidP="001D2E49">
            <w:r w:rsidRPr="00B73F51">
              <w:t>Lage mit zwei Klammern durch den Bund heften</w:t>
            </w:r>
          </w:p>
        </w:tc>
        <w:tc>
          <w:tcPr>
            <w:tcW w:w="2442" w:type="dxa"/>
            <w:vAlign w:val="center"/>
          </w:tcPr>
          <w:p w:rsidR="00761F04" w:rsidRPr="00B73F51" w:rsidRDefault="00761F04" w:rsidP="001D2E49">
            <w:r w:rsidRPr="00B73F51">
              <w:t>Draht, Lage</w:t>
            </w:r>
          </w:p>
        </w:tc>
        <w:tc>
          <w:tcPr>
            <w:tcW w:w="2343" w:type="dxa"/>
            <w:vAlign w:val="center"/>
          </w:tcPr>
          <w:p w:rsidR="00761F04" w:rsidRPr="00B73F51" w:rsidRDefault="00761F04" w:rsidP="001D2E49">
            <w:r w:rsidRPr="00B73F51">
              <w:t>Klopfer</w:t>
            </w:r>
          </w:p>
        </w:tc>
      </w:tr>
      <w:tr w:rsidR="00761F04" w:rsidRPr="00B73F51" w:rsidTr="001150E2">
        <w:trPr>
          <w:trHeight w:val="680"/>
        </w:trPr>
        <w:tc>
          <w:tcPr>
            <w:tcW w:w="490" w:type="dxa"/>
            <w:vAlign w:val="center"/>
          </w:tcPr>
          <w:p w:rsidR="00761F04" w:rsidRPr="00B73F51" w:rsidRDefault="00761F04" w:rsidP="001D2E49">
            <w:pPr>
              <w:jc w:val="center"/>
            </w:pPr>
            <w:r w:rsidRPr="00B73F51">
              <w:t>5</w:t>
            </w:r>
          </w:p>
        </w:tc>
        <w:tc>
          <w:tcPr>
            <w:tcW w:w="4364" w:type="dxa"/>
            <w:vAlign w:val="center"/>
          </w:tcPr>
          <w:p w:rsidR="00761F04" w:rsidRPr="00B73F51" w:rsidRDefault="00761F04" w:rsidP="001D2E49">
            <w:r w:rsidRPr="00B73F51">
              <w:t>Drahtrückstichbroschur 3-seitig beschneiden</w:t>
            </w:r>
          </w:p>
        </w:tc>
        <w:tc>
          <w:tcPr>
            <w:tcW w:w="2442" w:type="dxa"/>
            <w:vAlign w:val="center"/>
          </w:tcPr>
          <w:p w:rsidR="00761F04" w:rsidRPr="00B73F51" w:rsidRDefault="00761F04" w:rsidP="001D2E49">
            <w:r w:rsidRPr="00B73F51">
              <w:t>fertige Broschur</w:t>
            </w:r>
          </w:p>
        </w:tc>
        <w:tc>
          <w:tcPr>
            <w:tcW w:w="2343" w:type="dxa"/>
            <w:vAlign w:val="center"/>
          </w:tcPr>
          <w:p w:rsidR="00761F04" w:rsidRPr="00B73F51" w:rsidRDefault="00761F04" w:rsidP="001D2E49">
            <w:r w:rsidRPr="00B73F51">
              <w:t>Planschneider</w:t>
            </w:r>
          </w:p>
        </w:tc>
      </w:tr>
    </w:tbl>
    <w:p w:rsidR="00B73F51" w:rsidRPr="00B73F51" w:rsidRDefault="00B73F51" w:rsidP="00B73F51">
      <w:pPr>
        <w:spacing w:line="240" w:lineRule="exact"/>
      </w:pPr>
    </w:p>
    <w:p w:rsidR="00B73F51" w:rsidRPr="00B73F51" w:rsidRDefault="00B73F51" w:rsidP="00B73F51">
      <w:pPr>
        <w:spacing w:line="240" w:lineRule="exact"/>
        <w:rPr>
          <w:rFonts w:ascii="Arial" w:eastAsia="Times New Roman" w:hAnsi="Arial"/>
          <w:b/>
          <w:bCs/>
          <w:sz w:val="28"/>
          <w:szCs w:val="28"/>
          <w:lang w:eastAsia="de-DE"/>
        </w:rPr>
      </w:pPr>
      <w:r w:rsidRPr="00B73F51">
        <w:rPr>
          <w:b/>
          <w:bCs/>
          <w:sz w:val="28"/>
          <w:szCs w:val="28"/>
        </w:rPr>
        <w:br w:type="page"/>
      </w:r>
    </w:p>
    <w:p w:rsidR="00B73F51" w:rsidRPr="002508FD" w:rsidRDefault="00B73F51" w:rsidP="00B73F51">
      <w:pPr>
        <w:spacing w:before="100" w:beforeAutospacing="1" w:after="57" w:line="276" w:lineRule="auto"/>
        <w:rPr>
          <w:rFonts w:eastAsia="Times New Roman"/>
          <w:b/>
          <w:bCs/>
          <w:sz w:val="28"/>
          <w:szCs w:val="28"/>
          <w:lang w:eastAsia="de-DE"/>
        </w:rPr>
      </w:pPr>
      <w:r w:rsidRPr="002508FD">
        <w:rPr>
          <w:rFonts w:eastAsia="Times New Roman"/>
          <w:b/>
          <w:bCs/>
          <w:sz w:val="28"/>
          <w:szCs w:val="28"/>
          <w:lang w:eastAsia="de-DE"/>
        </w:rPr>
        <w:lastRenderedPageBreak/>
        <w:t xml:space="preserve">Einlagenbroschuren </w:t>
      </w:r>
      <w:r w:rsidRPr="002508FD">
        <w:rPr>
          <w:rFonts w:eastAsia="Times New Roman"/>
          <w:b/>
          <w:bCs/>
          <w:sz w:val="28"/>
          <w:szCs w:val="28"/>
          <w:lang w:eastAsia="de-DE"/>
        </w:rPr>
        <w:br/>
        <w:t>„Qualitätsmerkmale und -prüfung“</w:t>
      </w:r>
    </w:p>
    <w:p w:rsidR="00B73F51" w:rsidRPr="002508FD" w:rsidRDefault="00B73F51" w:rsidP="001150E2">
      <w:pPr>
        <w:pStyle w:val="Marginaliegrau"/>
        <w:framePr w:wrap="around" w:y="782"/>
        <w:rPr>
          <w:lang w:eastAsia="de-DE"/>
        </w:rPr>
      </w:pPr>
      <w:r w:rsidRPr="002508FD">
        <w:rPr>
          <w:lang w:eastAsia="de-DE"/>
        </w:rPr>
        <w:t>Gehen Sie die einzelnen Punkte der Reihe nach durch. Notieren Sie gefu</w:t>
      </w:r>
      <w:r w:rsidRPr="002508FD">
        <w:rPr>
          <w:lang w:eastAsia="de-DE"/>
        </w:rPr>
        <w:t>n</w:t>
      </w:r>
      <w:r w:rsidRPr="002508FD">
        <w:rPr>
          <w:lang w:eastAsia="de-DE"/>
        </w:rPr>
        <w:t>dene Fehler sofort auf eine Karte und heften Sie die Karte an eine Stellwand.</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noProof/>
          <w:sz w:val="24"/>
          <w:szCs w:val="24"/>
          <w:lang w:eastAsia="de-DE"/>
        </w:rPr>
        <w:drawing>
          <wp:anchor distT="0" distB="0" distL="114300" distR="114300" simplePos="0" relativeHeight="251849728" behindDoc="0" locked="0" layoutInCell="0" allowOverlap="1" wp14:anchorId="3F430BC9" wp14:editId="0A27F1A5">
            <wp:simplePos x="0" y="0"/>
            <wp:positionH relativeFrom="rightMargin">
              <wp:posOffset>128421</wp:posOffset>
            </wp:positionH>
            <wp:positionV relativeFrom="paragraph">
              <wp:posOffset>116006</wp:posOffset>
            </wp:positionV>
            <wp:extent cx="323850" cy="323850"/>
            <wp:effectExtent l="0" t="0" r="0" b="0"/>
            <wp:wrapNone/>
            <wp:docPr id="223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08FD">
        <w:rPr>
          <w:rFonts w:eastAsia="Times New Roman"/>
          <w:sz w:val="24"/>
          <w:szCs w:val="24"/>
          <w:lang w:eastAsia="de-DE"/>
        </w:rPr>
        <w:t>Inhaltsbogen und Umschlag auf Zusammenstellung und Vollstä</w:t>
      </w:r>
      <w:r w:rsidRPr="002508FD">
        <w:rPr>
          <w:rFonts w:eastAsia="Times New Roman"/>
          <w:sz w:val="24"/>
          <w:szCs w:val="24"/>
          <w:lang w:eastAsia="de-DE"/>
        </w:rPr>
        <w:t>n</w:t>
      </w:r>
      <w:r w:rsidRPr="002508FD">
        <w:rPr>
          <w:rFonts w:eastAsia="Times New Roman"/>
          <w:sz w:val="24"/>
          <w:szCs w:val="24"/>
          <w:lang w:eastAsia="de-DE"/>
        </w:rPr>
        <w:t xml:space="preserve">digkeit überprüfen </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Endformat nachmessen  </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Schnittkanten der Broschur auf Sauberkeit und Beschädigungen überprüfen (keine Scharten, keine Verschmutzungen) </w:t>
      </w:r>
    </w:p>
    <w:p w:rsidR="00B73F51" w:rsidRPr="002508FD" w:rsidRDefault="000C1C52"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a</w:t>
      </w:r>
      <w:r w:rsidR="00B73F51" w:rsidRPr="002508FD">
        <w:rPr>
          <w:rFonts w:eastAsia="Times New Roman"/>
          <w:sz w:val="24"/>
          <w:szCs w:val="24"/>
          <w:lang w:eastAsia="de-DE"/>
        </w:rPr>
        <w:t>uf geraden Schnitt (winkelgerecht) achten</w:t>
      </w:r>
    </w:p>
    <w:p w:rsidR="00B73F51" w:rsidRPr="002508FD" w:rsidRDefault="000C1C52"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g</w:t>
      </w:r>
      <w:r w:rsidR="00B73F51" w:rsidRPr="002508FD">
        <w:rPr>
          <w:rFonts w:eastAsia="Times New Roman"/>
          <w:sz w:val="24"/>
          <w:szCs w:val="24"/>
          <w:lang w:eastAsia="de-DE"/>
        </w:rPr>
        <w:t xml:space="preserve">gf. </w:t>
      </w:r>
      <w:proofErr w:type="spellStart"/>
      <w:r w:rsidR="00B73F51" w:rsidRPr="002508FD">
        <w:rPr>
          <w:rFonts w:eastAsia="Times New Roman"/>
          <w:sz w:val="24"/>
          <w:szCs w:val="24"/>
          <w:lang w:eastAsia="de-DE"/>
        </w:rPr>
        <w:t>Rillung</w:t>
      </w:r>
      <w:proofErr w:type="spellEnd"/>
      <w:r w:rsidR="00B73F51" w:rsidRPr="002508FD">
        <w:rPr>
          <w:rFonts w:eastAsia="Times New Roman"/>
          <w:sz w:val="24"/>
          <w:szCs w:val="24"/>
          <w:lang w:eastAsia="de-DE"/>
        </w:rPr>
        <w:t xml:space="preserve"> des Umschlages kontrollieren</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Einreißen des Umschlages am </w:t>
      </w:r>
      <w:proofErr w:type="spellStart"/>
      <w:r w:rsidRPr="002508FD">
        <w:rPr>
          <w:rFonts w:eastAsia="Times New Roman"/>
          <w:sz w:val="24"/>
          <w:szCs w:val="24"/>
          <w:lang w:eastAsia="de-DE"/>
        </w:rPr>
        <w:t>Broschurenrücken</w:t>
      </w:r>
      <w:proofErr w:type="spellEnd"/>
      <w:r w:rsidRPr="002508FD">
        <w:rPr>
          <w:rFonts w:eastAsia="Times New Roman"/>
          <w:sz w:val="24"/>
          <w:szCs w:val="24"/>
          <w:lang w:eastAsia="de-DE"/>
        </w:rPr>
        <w:t xml:space="preserve"> oben und unten beim Schneiden vermeiden</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Anzah</w:t>
      </w:r>
      <w:r w:rsidR="000C1C52" w:rsidRPr="002508FD">
        <w:rPr>
          <w:rFonts w:eastAsia="Times New Roman"/>
          <w:sz w:val="24"/>
          <w:szCs w:val="24"/>
          <w:lang w:eastAsia="de-DE"/>
        </w:rPr>
        <w:t xml:space="preserve">l und Qualität </w:t>
      </w:r>
      <w:r w:rsidRPr="002508FD">
        <w:rPr>
          <w:rFonts w:eastAsia="Times New Roman"/>
          <w:sz w:val="24"/>
          <w:szCs w:val="24"/>
          <w:lang w:eastAsia="de-DE"/>
        </w:rPr>
        <w:t>der Drahtklammern (z. B. Klammerschluss, Verformung) überprüfen</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Heftklammerstand nachmessen (insbesondere bei der </w:t>
      </w:r>
      <w:proofErr w:type="spellStart"/>
      <w:r w:rsidRPr="002508FD">
        <w:rPr>
          <w:rFonts w:eastAsia="Times New Roman"/>
          <w:sz w:val="24"/>
          <w:szCs w:val="24"/>
          <w:lang w:eastAsia="de-DE"/>
        </w:rPr>
        <w:t>Ri</w:t>
      </w:r>
      <w:r w:rsidR="000C1C52" w:rsidRPr="002508FD">
        <w:rPr>
          <w:rFonts w:eastAsia="Times New Roman"/>
          <w:sz w:val="24"/>
          <w:szCs w:val="24"/>
          <w:lang w:eastAsia="de-DE"/>
        </w:rPr>
        <w:t>n</w:t>
      </w:r>
      <w:r w:rsidRPr="002508FD">
        <w:rPr>
          <w:rFonts w:eastAsia="Times New Roman"/>
          <w:sz w:val="24"/>
          <w:szCs w:val="24"/>
          <w:lang w:eastAsia="de-DE"/>
        </w:rPr>
        <w:t>göse</w:t>
      </w:r>
      <w:r w:rsidRPr="002508FD">
        <w:rPr>
          <w:rFonts w:eastAsia="Times New Roman"/>
          <w:sz w:val="24"/>
          <w:szCs w:val="24"/>
          <w:lang w:eastAsia="de-DE"/>
        </w:rPr>
        <w:t>n</w:t>
      </w:r>
      <w:r w:rsidRPr="002508FD">
        <w:rPr>
          <w:rFonts w:eastAsia="Times New Roman"/>
          <w:sz w:val="24"/>
          <w:szCs w:val="24"/>
          <w:lang w:eastAsia="de-DE"/>
        </w:rPr>
        <w:t>heftung</w:t>
      </w:r>
      <w:proofErr w:type="spellEnd"/>
      <w:r w:rsidRPr="002508FD">
        <w:rPr>
          <w:rFonts w:eastAsia="Times New Roman"/>
          <w:sz w:val="24"/>
          <w:szCs w:val="24"/>
          <w:lang w:eastAsia="de-DE"/>
        </w:rPr>
        <w:t>)</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Produkte auf Flecke, Druckstellen und weitere Beschädigungen überprüfen</w:t>
      </w:r>
    </w:p>
    <w:p w:rsidR="00B73F51" w:rsidRPr="00B73F51" w:rsidRDefault="00B73F51" w:rsidP="00B73F51">
      <w:pPr>
        <w:spacing w:before="100" w:beforeAutospacing="1" w:line="319" w:lineRule="auto"/>
        <w:rPr>
          <w:rFonts w:ascii="Arial" w:eastAsia="Times New Roman" w:hAnsi="Arial"/>
          <w:lang w:eastAsia="de-DE"/>
        </w:rPr>
      </w:pPr>
    </w:p>
    <w:p w:rsidR="00B73F51" w:rsidRPr="00B73F51" w:rsidRDefault="00B73F51" w:rsidP="00B73F51">
      <w:pPr>
        <w:spacing w:line="240" w:lineRule="exact"/>
      </w:pPr>
    </w:p>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Herstellung einer Drahtrückstichbroschur mit </w:t>
            </w:r>
            <w:proofErr w:type="spellStart"/>
            <w:r w:rsidRPr="00B73F51">
              <w:rPr>
                <w:b/>
              </w:rPr>
              <w:t>Ringösen</w:t>
            </w:r>
            <w:proofErr w:type="spellEnd"/>
            <w:r w:rsidRPr="00B73F51">
              <w:rPr>
                <w:b/>
              </w:rPr>
              <w:t xml:space="preserve">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4.03.02</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r w:rsidR="000C1C52">
              <w:rPr>
                <w:sz w:val="16"/>
              </w:rPr>
              <w:t>.</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942397"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Herstellung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t xml:space="preserve">Drahtrückstichbroschur mit </w:t>
      </w:r>
      <w:proofErr w:type="spellStart"/>
      <w:r w:rsidRPr="00B73F51">
        <w:rPr>
          <w:rFonts w:ascii="Source Sans Pro Semibold" w:eastAsia="Times New Roman" w:hAnsi="Source Sans Pro Semibold" w:cs="Times New Roman"/>
          <w:bCs/>
          <w:sz w:val="26"/>
          <w:szCs w:val="26"/>
          <w:lang w:eastAsia="de-DE"/>
        </w:rPr>
        <w:t>Ringösen</w:t>
      </w:r>
      <w:proofErr w:type="spellEnd"/>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noProof/>
          <w:sz w:val="24"/>
          <w:lang w:eastAsia="de-DE"/>
        </w:rPr>
        <w:drawing>
          <wp:anchor distT="0" distB="0" distL="114300" distR="114300" simplePos="0" relativeHeight="251827200" behindDoc="0" locked="0" layoutInCell="0" allowOverlap="1" wp14:anchorId="7A29D662" wp14:editId="32127705">
            <wp:simplePos x="0" y="0"/>
            <wp:positionH relativeFrom="rightMargin">
              <wp:posOffset>155296</wp:posOffset>
            </wp:positionH>
            <wp:positionV relativeFrom="paragraph">
              <wp:posOffset>632688</wp:posOffset>
            </wp:positionV>
            <wp:extent cx="323850" cy="323850"/>
            <wp:effectExtent l="0" t="0" r="0" b="0"/>
            <wp:wrapNone/>
            <wp:docPr id="224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lang w:eastAsia="de-DE"/>
        </w:rPr>
        <w:drawing>
          <wp:anchor distT="0" distB="0" distL="114300" distR="114300" simplePos="0" relativeHeight="251826176" behindDoc="0" locked="0" layoutInCell="0" allowOverlap="1" wp14:anchorId="096CD9C1" wp14:editId="2FEA79E9">
            <wp:simplePos x="0" y="0"/>
            <wp:positionH relativeFrom="rightMargin">
              <wp:posOffset>125425</wp:posOffset>
            </wp:positionH>
            <wp:positionV relativeFrom="paragraph">
              <wp:posOffset>245110</wp:posOffset>
            </wp:positionV>
            <wp:extent cx="345440" cy="323850"/>
            <wp:effectExtent l="0" t="0" r="0" b="0"/>
            <wp:wrapNone/>
            <wp:docPr id="224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sz w:val="22"/>
          <w:lang w:eastAsia="de-DE"/>
        </w:rPr>
        <w:t>Arbeitsaufgabe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AECD8D4" wp14:editId="3B46FE81">
                  <wp:extent cx="302701" cy="324000"/>
                  <wp:effectExtent l="0" t="0" r="2540" b="0"/>
                  <wp:docPr id="22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8880" behindDoc="0" locked="0" layoutInCell="1" allowOverlap="1" wp14:anchorId="2D9E6B43" wp14:editId="3185BF5C">
                  <wp:simplePos x="0" y="0"/>
                  <wp:positionH relativeFrom="column">
                    <wp:posOffset>3657600</wp:posOffset>
                  </wp:positionH>
                  <wp:positionV relativeFrom="paragraph">
                    <wp:posOffset>63500</wp:posOffset>
                  </wp:positionV>
                  <wp:extent cx="323850" cy="323850"/>
                  <wp:effectExtent l="0" t="0" r="0" b="0"/>
                  <wp:wrapNone/>
                  <wp:docPr id="1505" name="Grafik 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Ergänzen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30AF3FA" wp14:editId="063EA992">
                  <wp:extent cx="648335" cy="318770"/>
                  <wp:effectExtent l="0" t="0" r="0" b="0"/>
                  <wp:docPr id="224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 xml:space="preserve">Tauschen Sie sich anschließend über Ihre Zeit-schätzungen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2CFC014F" wp14:editId="5ACB012C">
                  <wp:extent cx="302701" cy="324000"/>
                  <wp:effectExtent l="0" t="0" r="2540" b="0"/>
                  <wp:docPr id="22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8F8EE25" wp14:editId="40D4D044">
                  <wp:extent cx="532800" cy="324000"/>
                  <wp:effectExtent l="0" t="0" r="635" b="0"/>
                  <wp:docPr id="224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Vergleichen Sie Ihr Vorgehen untereinander und bewerten Sie die Qualität Ihrer Broschuren anhand der </w:t>
            </w:r>
            <w:r w:rsidRPr="00B73F51">
              <w:rPr>
                <w:noProof/>
                <w:lang w:eastAsia="de-DE"/>
              </w:rPr>
              <w:lastRenderedPageBreak/>
              <w:t>Liste „Qualitätsmerkmale und –prüfung“.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Notieren Sie gefundene Fehler auf Karten und heften Sie diese an eine Stellwand. Tauschen</w:t>
            </w:r>
            <w:r w:rsidR="00A812E7">
              <w:rPr>
                <w:noProof/>
                <w:lang w:eastAsia="de-DE"/>
              </w:rPr>
              <w:t xml:space="preserve"> </w:t>
            </w:r>
            <w:r w:rsidRPr="00B73F51">
              <w:rPr>
                <w:noProof/>
                <w:lang w:eastAsia="de-DE"/>
              </w:rPr>
              <w:t xml:space="preserve">Sie sich über die Entstehung von Fehlern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3F469DD7" wp14:editId="1322127B">
                  <wp:extent cx="648335" cy="318770"/>
                  <wp:effectExtent l="0" t="0" r="0" b="0"/>
                  <wp:docPr id="224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mit einem Partner kritisch Ihre Vorgehens-weise. An welchen Stellen können Sie Ihren Arbeits-ablauf verbessern und Fehler vermeiden? </w:t>
            </w:r>
          </w:p>
          <w:p w:rsidR="00B73F51" w:rsidRPr="00B73F51" w:rsidRDefault="00B73F51" w:rsidP="00B73F51">
            <w:pPr>
              <w:jc w:val="both"/>
              <w:rPr>
                <w:noProof/>
                <w:lang w:eastAsia="de-DE"/>
              </w:rPr>
            </w:pPr>
            <w:r w:rsidRPr="00B73F51">
              <w:rPr>
                <w:noProof/>
                <w:lang w:eastAsia="de-DE"/>
              </w:rPr>
              <w:t>Halten Sie Ihre Ergebnisse schriftlich fest.</w:t>
            </w:r>
          </w:p>
        </w:tc>
      </w:tr>
    </w:tbl>
    <w:p w:rsidR="00B73F51" w:rsidRPr="00B73F51" w:rsidRDefault="00B73F51" w:rsidP="00B73F51">
      <w:pPr>
        <w:jc w:val="both"/>
        <w:rPr>
          <w:sz w:val="16"/>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noProof/>
                <w:sz w:val="24"/>
                <w:lang w:eastAsia="de-DE"/>
              </w:rPr>
              <w:drawing>
                <wp:anchor distT="0" distB="0" distL="114300" distR="114300" simplePos="0" relativeHeight="251831296" behindDoc="0" locked="0" layoutInCell="0" allowOverlap="1" wp14:anchorId="1D2BB634" wp14:editId="30F9A13D">
                  <wp:simplePos x="0" y="0"/>
                  <wp:positionH relativeFrom="rightMargin">
                    <wp:posOffset>107950</wp:posOffset>
                  </wp:positionH>
                  <wp:positionV relativeFrom="paragraph">
                    <wp:posOffset>0</wp:posOffset>
                  </wp:positionV>
                  <wp:extent cx="345440" cy="323850"/>
                  <wp:effectExtent l="0" t="0" r="0" b="0"/>
                  <wp:wrapNone/>
                  <wp:docPr id="22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FEB0F7" wp14:editId="01D7D6B7">
                  <wp:extent cx="302701" cy="324000"/>
                  <wp:effectExtent l="0" t="0" r="2540" b="0"/>
                  <wp:docPr id="224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900928" behindDoc="0" locked="0" layoutInCell="1" allowOverlap="1" wp14:anchorId="5054DC02" wp14:editId="6289150A">
                  <wp:simplePos x="0" y="0"/>
                  <wp:positionH relativeFrom="column">
                    <wp:posOffset>3613785</wp:posOffset>
                  </wp:positionH>
                  <wp:positionV relativeFrom="paragraph">
                    <wp:posOffset>81915</wp:posOffset>
                  </wp:positionV>
                  <wp:extent cx="323850" cy="323850"/>
                  <wp:effectExtent l="0" t="0" r="0" b="0"/>
                  <wp:wrapNone/>
                  <wp:docPr id="1506" name="Grafik 1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FF90915" wp14:editId="4FDE4C69">
                  <wp:extent cx="648335" cy="318770"/>
                  <wp:effectExtent l="0" t="0" r="0" b="0"/>
                  <wp:docPr id="22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1E26338F" wp14:editId="3A94BF81">
                  <wp:extent cx="302701" cy="324000"/>
                  <wp:effectExtent l="0" t="0" r="2540" b="0"/>
                  <wp:docPr id="22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783876F" wp14:editId="0BEFA9C9">
                  <wp:extent cx="532800" cy="324000"/>
                  <wp:effectExtent l="0" t="0" r="635" b="0"/>
                  <wp:docPr id="225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0C1C52">
              <w:rPr>
                <w:noProof/>
                <w:lang w:eastAsia="de-DE"/>
              </w:rPr>
              <w:t>r 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Notieren Sie gefundene Fehler auf Karten und heften Sie diese an eine Stellwand. Tauschen</w:t>
            </w:r>
            <w:r w:rsidR="000C1C52">
              <w:rPr>
                <w:noProof/>
                <w:lang w:eastAsia="de-DE"/>
              </w:rPr>
              <w:t xml:space="preserve"> </w:t>
            </w:r>
            <w:r w:rsidRPr="00B73F51">
              <w:rPr>
                <w:noProof/>
                <w:lang w:eastAsia="de-DE"/>
              </w:rPr>
              <w:t>Sie sich über die Entstehung von Fehlern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4512C43" wp14:editId="391BA835">
                  <wp:extent cx="302701" cy="324000"/>
                  <wp:effectExtent l="0" t="0" r="2540" b="0"/>
                  <wp:docPr id="22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Bewerten Sie kritisch Ihre Vorgehensweise und planen Sie Verbesserungen sowie die notwen</w:t>
            </w:r>
            <w:r w:rsidR="000C1C52">
              <w:rPr>
                <w:noProof/>
                <w:lang w:eastAsia="de-DE"/>
              </w:rPr>
              <w:t>d</w:t>
            </w:r>
            <w:r w:rsidRPr="00B73F51">
              <w:rPr>
                <w:noProof/>
                <w:lang w:eastAsia="de-DE"/>
              </w:rPr>
              <w:t xml:space="preserve">igen Qualitäts-kontrollen ein. </w:t>
            </w:r>
            <w:r w:rsidRPr="00B73F51">
              <w:rPr>
                <w:noProof/>
              </w:rPr>
              <w:t>Halten Sie Ihre Ergebnisse schriftlich fest.</w:t>
            </w:r>
          </w:p>
        </w:tc>
      </w:tr>
    </w:tbl>
    <w:p w:rsidR="00B73F51" w:rsidRPr="00B73F51" w:rsidRDefault="00B73F51" w:rsidP="00B73F51">
      <w:pPr>
        <w:jc w:val="both"/>
        <w:rPr>
          <w:lang w:eastAsia="de-DE"/>
        </w:rPr>
      </w:pPr>
      <w:r w:rsidRPr="00B73F51">
        <w:rPr>
          <w:noProof/>
          <w:lang w:eastAsia="de-DE"/>
        </w:rPr>
        <w:drawing>
          <wp:anchor distT="0" distB="0" distL="114300" distR="114300" simplePos="0" relativeHeight="251829248" behindDoc="0" locked="0" layoutInCell="0" allowOverlap="1" wp14:anchorId="7510D6FC" wp14:editId="22148AAB">
            <wp:simplePos x="0" y="0"/>
            <wp:positionH relativeFrom="rightMargin">
              <wp:posOffset>139370</wp:posOffset>
            </wp:positionH>
            <wp:positionV relativeFrom="paragraph">
              <wp:posOffset>-3943070</wp:posOffset>
            </wp:positionV>
            <wp:extent cx="323850" cy="323850"/>
            <wp:effectExtent l="0" t="0" r="0" b="0"/>
            <wp:wrapNone/>
            <wp:docPr id="225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834368" behindDoc="0" locked="0" layoutInCell="0" allowOverlap="1" wp14:anchorId="09188530" wp14:editId="0CBA255C">
            <wp:simplePos x="0" y="0"/>
            <wp:positionH relativeFrom="rightMargin">
              <wp:posOffset>122580</wp:posOffset>
            </wp:positionH>
            <wp:positionV relativeFrom="paragraph">
              <wp:posOffset>555955</wp:posOffset>
            </wp:positionV>
            <wp:extent cx="323850" cy="323850"/>
            <wp:effectExtent l="0" t="0" r="0" b="0"/>
            <wp:wrapNone/>
            <wp:docPr id="225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49"/>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r w:rsidRPr="00B73F51">
              <w:rPr>
                <w:rFonts w:eastAsia="Times New Roman" w:cs="Times New Roman"/>
                <w:b/>
                <w:noProof/>
                <w:sz w:val="24"/>
                <w:lang w:eastAsia="de-DE"/>
              </w:rPr>
              <w:drawing>
                <wp:anchor distT="0" distB="0" distL="114300" distR="114300" simplePos="0" relativeHeight="251832320" behindDoc="0" locked="0" layoutInCell="0" allowOverlap="1" wp14:anchorId="5C37E042" wp14:editId="66A339C3">
                  <wp:simplePos x="0" y="0"/>
                  <wp:positionH relativeFrom="rightMargin">
                    <wp:posOffset>107950</wp:posOffset>
                  </wp:positionH>
                  <wp:positionV relativeFrom="paragraph">
                    <wp:posOffset>0</wp:posOffset>
                  </wp:positionV>
                  <wp:extent cx="345440" cy="323850"/>
                  <wp:effectExtent l="0" t="0" r="0" b="0"/>
                  <wp:wrapNone/>
                  <wp:docPr id="22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81F4D45" wp14:editId="23E42CD4">
                  <wp:extent cx="302701" cy="324000"/>
                  <wp:effectExtent l="0" t="0" r="2540" b="0"/>
                  <wp:docPr id="22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902976" behindDoc="0" locked="0" layoutInCell="1" allowOverlap="1" wp14:anchorId="039895EA" wp14:editId="0FBBDDC5">
                  <wp:simplePos x="0" y="0"/>
                  <wp:positionH relativeFrom="column">
                    <wp:posOffset>3601720</wp:posOffset>
                  </wp:positionH>
                  <wp:positionV relativeFrom="paragraph">
                    <wp:posOffset>109855</wp:posOffset>
                  </wp:positionV>
                  <wp:extent cx="323850" cy="323850"/>
                  <wp:effectExtent l="0" t="0" r="0" b="0"/>
                  <wp:wrapNone/>
                  <wp:docPr id="1507" name="Grafik 1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537850A" wp14:editId="2DF7AC7F">
                  <wp:extent cx="648335" cy="318770"/>
                  <wp:effectExtent l="0" t="0" r="0" b="0"/>
                  <wp:docPr id="22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11A15224" wp14:editId="74D8E5EC">
                  <wp:extent cx="302701" cy="324000"/>
                  <wp:effectExtent l="0" t="0" r="2540" b="0"/>
                  <wp:docPr id="22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FF98D70" wp14:editId="63B3E185">
                  <wp:extent cx="532800" cy="324000"/>
                  <wp:effectExtent l="0" t="0" r="635" b="0"/>
                  <wp:docPr id="226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0C1C52">
              <w:rPr>
                <w:noProof/>
                <w:lang w:eastAsia="de-DE"/>
              </w:rPr>
              <w:t xml:space="preserve">r </w:t>
            </w:r>
            <w:r w:rsidR="000C1C52">
              <w:rPr>
                <w:noProof/>
                <w:lang w:eastAsia="de-DE"/>
              </w:rPr>
              <w:lastRenderedPageBreak/>
              <w:t>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rPr>
                <w:noProof/>
                <w:lang w:eastAsia="de-DE"/>
              </w:rPr>
            </w:pPr>
            <w:r w:rsidRPr="00B73F51">
              <w:rPr>
                <w:noProof/>
                <w:lang w:eastAsia="de-DE"/>
              </w:rPr>
              <w:t>Notieren Sie gefundene Fehler auf Karten und heften Sie diese an eine Stellwand. Tauschen</w:t>
            </w:r>
            <w:r w:rsidR="000C1C52">
              <w:rPr>
                <w:noProof/>
                <w:lang w:eastAsia="de-DE"/>
              </w:rPr>
              <w:t xml:space="preserve"> </w:t>
            </w:r>
            <w:r w:rsidRPr="00B73F51">
              <w:rPr>
                <w:noProof/>
                <w:lang w:eastAsia="de-DE"/>
              </w:rPr>
              <w:t>Sie sich über die Entstehung von Fehlern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06DF915F" wp14:editId="49D8AC1F">
                  <wp:extent cx="302701" cy="324000"/>
                  <wp:effectExtent l="0" t="0" r="2540" b="0"/>
                  <wp:docPr id="22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kritisch Ihre Vorgehensweise und planen Sie Verbesserungen sowie die notwendigen Qualitäts-kontrollen ein. Stellen Sie Überlegungen zu möglichen Rationalisierungsmaßnahmen an und halten Sie diese schriftlich fest. </w:t>
            </w:r>
          </w:p>
        </w:tc>
      </w:tr>
    </w:tbl>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t xml:space="preserve">Auftrag: Drahtrückstichbroschur </w:t>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8464" behindDoc="0" locked="0" layoutInCell="0" allowOverlap="1" wp14:anchorId="18500D76" wp14:editId="5221266E">
            <wp:simplePos x="0" y="0"/>
            <wp:positionH relativeFrom="rightMargin">
              <wp:posOffset>828040</wp:posOffset>
            </wp:positionH>
            <wp:positionV relativeFrom="paragraph">
              <wp:posOffset>0</wp:posOffset>
            </wp:positionV>
            <wp:extent cx="349200" cy="320400"/>
            <wp:effectExtent l="0" t="0" r="0" b="3810"/>
            <wp:wrapNone/>
            <wp:docPr id="22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7440" behindDoc="0" locked="0" layoutInCell="0" allowOverlap="1" wp14:anchorId="5CCC3D80" wp14:editId="226034CA">
            <wp:simplePos x="0" y="0"/>
            <wp:positionH relativeFrom="rightMargin">
              <wp:posOffset>467995</wp:posOffset>
            </wp:positionH>
            <wp:positionV relativeFrom="paragraph">
              <wp:posOffset>0</wp:posOffset>
            </wp:positionV>
            <wp:extent cx="349885" cy="320675"/>
            <wp:effectExtent l="0" t="0" r="0" b="3175"/>
            <wp:wrapNone/>
            <wp:docPr id="22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6416" behindDoc="0" locked="0" layoutInCell="0" allowOverlap="1" wp14:anchorId="5FD5E254" wp14:editId="2B588C28">
            <wp:simplePos x="0" y="0"/>
            <wp:positionH relativeFrom="rightMargin">
              <wp:posOffset>107950</wp:posOffset>
            </wp:positionH>
            <wp:positionV relativeFrom="paragraph">
              <wp:posOffset>0</wp:posOffset>
            </wp:positionV>
            <wp:extent cx="349885" cy="320675"/>
            <wp:effectExtent l="0" t="0" r="0" b="3175"/>
            <wp:wrapNone/>
            <wp:docPr id="22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5392" behindDoc="0" locked="0" layoutInCell="0" allowOverlap="1" wp14:anchorId="7F0593A0" wp14:editId="13FD4AB4">
            <wp:simplePos x="0" y="0"/>
            <wp:positionH relativeFrom="rightMargin">
              <wp:posOffset>107950</wp:posOffset>
            </wp:positionH>
            <wp:positionV relativeFrom="paragraph">
              <wp:posOffset>0</wp:posOffset>
            </wp:positionV>
            <wp:extent cx="345440" cy="323850"/>
            <wp:effectExtent l="0" t="0" r="0" b="0"/>
            <wp:wrapNone/>
            <wp:docPr id="22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sz w:val="26"/>
          <w:szCs w:val="26"/>
          <w:lang w:eastAsia="de-DE"/>
        </w:rPr>
        <w:t xml:space="preserve"> mit </w:t>
      </w:r>
      <w:proofErr w:type="spellStart"/>
      <w:r w:rsidRPr="00B73F51">
        <w:rPr>
          <w:rFonts w:ascii="Source Sans Pro Semibold" w:eastAsia="Times New Roman" w:hAnsi="Source Sans Pro Semibold" w:cs="Times New Roman"/>
          <w:bCs/>
          <w:sz w:val="26"/>
          <w:szCs w:val="26"/>
          <w:lang w:eastAsia="de-DE"/>
        </w:rPr>
        <w:t>Ringösen</w:t>
      </w:r>
      <w:proofErr w:type="spellEnd"/>
    </w:p>
    <w:p w:rsidR="00B73F51" w:rsidRDefault="00B73F51" w:rsidP="00B73F51">
      <w:pPr>
        <w:keepNext/>
        <w:keepLines/>
        <w:suppressAutoHyphens/>
        <w:spacing w:before="160" w:after="80"/>
        <w:outlineLvl w:val="3"/>
        <w:rPr>
          <w:rFonts w:ascii="Source Sans Pro Semibold" w:eastAsia="Times New Roman" w:hAnsi="Source Sans Pro Semibold" w:cs="Times New Roman"/>
          <w:bCs/>
          <w:iCs/>
          <w:lang w:eastAsia="de-DE"/>
        </w:rPr>
      </w:pPr>
      <w:r w:rsidRPr="00B73F51">
        <w:rPr>
          <w:rFonts w:ascii="Source Sans Pro Semibold" w:eastAsia="Times New Roman" w:hAnsi="Source Sans Pro Semibold" w:cs="Times New Roman"/>
          <w:bCs/>
          <w:iCs/>
          <w:noProof/>
          <w:sz w:val="24"/>
          <w:lang w:eastAsia="de-DE"/>
        </w:rPr>
        <w:drawing>
          <wp:anchor distT="0" distB="0" distL="114300" distR="114300" simplePos="0" relativeHeight="251839488" behindDoc="0" locked="0" layoutInCell="0" allowOverlap="1" wp14:anchorId="77278C51" wp14:editId="433EF0B8">
            <wp:simplePos x="0" y="0"/>
            <wp:positionH relativeFrom="rightMargin">
              <wp:posOffset>101510</wp:posOffset>
            </wp:positionH>
            <wp:positionV relativeFrom="paragraph">
              <wp:posOffset>213226</wp:posOffset>
            </wp:positionV>
            <wp:extent cx="323850" cy="323850"/>
            <wp:effectExtent l="0" t="0" r="0" b="0"/>
            <wp:wrapNone/>
            <wp:docPr id="226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iCs/>
          <w:lang w:eastAsia="de-DE"/>
        </w:rPr>
        <w:t>Produktdaten</w:t>
      </w:r>
    </w:p>
    <w:p w:rsidR="00347461" w:rsidRPr="00B73F51" w:rsidRDefault="00347461" w:rsidP="00347461">
      <w:pPr>
        <w:pStyle w:val="Abstandszeile"/>
      </w:pPr>
    </w:p>
    <w:tbl>
      <w:tblPr>
        <w:tblStyle w:val="Tabellenraster"/>
        <w:tblW w:w="7366" w:type="dxa"/>
        <w:tblLook w:val="04A0" w:firstRow="1" w:lastRow="0" w:firstColumn="1" w:lastColumn="0" w:noHBand="0" w:noVBand="1"/>
      </w:tblPr>
      <w:tblGrid>
        <w:gridCol w:w="1838"/>
        <w:gridCol w:w="5528"/>
      </w:tblGrid>
      <w:tr w:rsidR="00B73F51" w:rsidRPr="00B73F51" w:rsidTr="00B73F51">
        <w:tc>
          <w:tcPr>
            <w:tcW w:w="1838" w:type="dxa"/>
          </w:tcPr>
          <w:p w:rsidR="00B73F51" w:rsidRPr="00B73F51" w:rsidRDefault="00B73F51" w:rsidP="00B73F51">
            <w:r w:rsidRPr="00B73F51">
              <w:t>Format:</w:t>
            </w:r>
          </w:p>
        </w:tc>
        <w:tc>
          <w:tcPr>
            <w:tcW w:w="5528" w:type="dxa"/>
          </w:tcPr>
          <w:p w:rsidR="00B73F51" w:rsidRPr="00B73F51" w:rsidRDefault="00B73F51" w:rsidP="00B73F51">
            <w:r w:rsidRPr="00B73F51">
              <w:t>14,8</w:t>
            </w:r>
            <w:r w:rsidR="000C1C52">
              <w:t xml:space="preserve"> </w:t>
            </w:r>
            <w:r w:rsidR="006712FC">
              <w:t>cm</w:t>
            </w:r>
            <w:r w:rsidRPr="00B73F51">
              <w:t xml:space="preserve"> x 21</w:t>
            </w:r>
            <w:r w:rsidR="000C1C52">
              <w:t xml:space="preserve"> </w:t>
            </w:r>
            <w:r w:rsidR="006712FC">
              <w:t>cm</w:t>
            </w:r>
          </w:p>
        </w:tc>
      </w:tr>
      <w:tr w:rsidR="00B73F51" w:rsidRPr="00B73F51" w:rsidTr="00B73F51">
        <w:tc>
          <w:tcPr>
            <w:tcW w:w="1838" w:type="dxa"/>
          </w:tcPr>
          <w:p w:rsidR="00B73F51" w:rsidRPr="00B73F51" w:rsidRDefault="00B73F51" w:rsidP="00B73F51">
            <w:r w:rsidRPr="00B73F51">
              <w:t>Umfang:</w:t>
            </w:r>
          </w:p>
        </w:tc>
        <w:tc>
          <w:tcPr>
            <w:tcW w:w="5528" w:type="dxa"/>
          </w:tcPr>
          <w:p w:rsidR="00B73F51" w:rsidRPr="00B73F51" w:rsidRDefault="00B73F51" w:rsidP="00B73F51">
            <w:r w:rsidRPr="00B73F51">
              <w:t>32 Seiten</w:t>
            </w:r>
          </w:p>
          <w:p w:rsidR="00B73F51" w:rsidRPr="00B73F51" w:rsidRDefault="00B73F51" w:rsidP="00B73F51">
            <w:r w:rsidRPr="00B73F51">
              <w:t>4 Bogen a 8 Seiten; Offsetpapier mit 100 g/m²</w:t>
            </w:r>
          </w:p>
          <w:p w:rsidR="00B73F51" w:rsidRPr="00B73F51" w:rsidRDefault="00B73F51" w:rsidP="00B73F51">
            <w:r w:rsidRPr="00B73F51">
              <w:t>Druckbogenformat: 30,6</w:t>
            </w:r>
            <w:r w:rsidR="000C1C52">
              <w:t xml:space="preserve"> </w:t>
            </w:r>
            <w:r w:rsidR="006712FC">
              <w:t>cm</w:t>
            </w:r>
            <w:r w:rsidRPr="00B73F51">
              <w:t xml:space="preserve"> x 44</w:t>
            </w:r>
            <w:r w:rsidR="000C1C52">
              <w:t xml:space="preserve"> </w:t>
            </w:r>
            <w:r w:rsidR="006712FC">
              <w:t>cm</w:t>
            </w:r>
          </w:p>
        </w:tc>
      </w:tr>
      <w:tr w:rsidR="00B73F51" w:rsidRPr="00B73F51" w:rsidTr="00B73F51">
        <w:tc>
          <w:tcPr>
            <w:tcW w:w="1838" w:type="dxa"/>
          </w:tcPr>
          <w:p w:rsidR="00B73F51" w:rsidRPr="00B73F51" w:rsidRDefault="00B73F51" w:rsidP="00B73F51">
            <w:r w:rsidRPr="00B73F51">
              <w:t>Umschlag:</w:t>
            </w:r>
          </w:p>
        </w:tc>
        <w:tc>
          <w:tcPr>
            <w:tcW w:w="5528" w:type="dxa"/>
          </w:tcPr>
          <w:p w:rsidR="00B73F51" w:rsidRPr="00B73F51" w:rsidRDefault="00B73F51" w:rsidP="00B73F51">
            <w:r w:rsidRPr="00B73F51">
              <w:t>4 Seiten; 1 x gerillt; Karton mit 250 g/m²</w:t>
            </w:r>
          </w:p>
        </w:tc>
      </w:tr>
      <w:tr w:rsidR="00B73F51" w:rsidRPr="00B73F51" w:rsidTr="00B73F51">
        <w:tc>
          <w:tcPr>
            <w:tcW w:w="1838" w:type="dxa"/>
          </w:tcPr>
          <w:p w:rsidR="00B73F51" w:rsidRPr="00B73F51" w:rsidRDefault="00B73F51" w:rsidP="00B73F51">
            <w:r w:rsidRPr="00B73F51">
              <w:t>Bindung:</w:t>
            </w:r>
          </w:p>
        </w:tc>
        <w:tc>
          <w:tcPr>
            <w:tcW w:w="5528" w:type="dxa"/>
          </w:tcPr>
          <w:p w:rsidR="00B73F51" w:rsidRPr="00B73F51" w:rsidRDefault="00B73F51" w:rsidP="00B73F51">
            <w:r w:rsidRPr="00B73F51">
              <w:t xml:space="preserve">Drahtrückstichheftung mit </w:t>
            </w:r>
            <w:proofErr w:type="spellStart"/>
            <w:r w:rsidRPr="00B73F51">
              <w:t>Ringösen</w:t>
            </w:r>
            <w:proofErr w:type="spellEnd"/>
          </w:p>
        </w:tc>
      </w:tr>
      <w:tr w:rsidR="00B73F51" w:rsidRPr="00B73F51" w:rsidTr="00B73F51">
        <w:tc>
          <w:tcPr>
            <w:tcW w:w="1838" w:type="dxa"/>
          </w:tcPr>
          <w:p w:rsidR="00B73F51" w:rsidRPr="00B73F51" w:rsidRDefault="00B73F51" w:rsidP="00B73F51">
            <w:r w:rsidRPr="00B73F51">
              <w:t>weitere Angaben:</w:t>
            </w:r>
          </w:p>
        </w:tc>
        <w:tc>
          <w:tcPr>
            <w:tcW w:w="5528" w:type="dxa"/>
          </w:tcPr>
          <w:p w:rsidR="00B73F51" w:rsidRPr="00B73F51" w:rsidRDefault="00B73F51" w:rsidP="00B73F51">
            <w:r w:rsidRPr="00B73F51">
              <w:t>Beschnitt: 5</w:t>
            </w:r>
            <w:r w:rsidR="000C1C52">
              <w:t xml:space="preserve"> </w:t>
            </w:r>
            <w:r w:rsidR="006712FC">
              <w:t>mm</w:t>
            </w:r>
          </w:p>
        </w:tc>
      </w:tr>
    </w:tbl>
    <w:p w:rsidR="00B73F51" w:rsidRPr="00B73F51" w:rsidRDefault="00B73F51" w:rsidP="00B73F51">
      <w:pPr>
        <w:keepNext/>
        <w:keepLines/>
        <w:suppressAutoHyphens/>
        <w:spacing w:before="160" w:after="80"/>
        <w:jc w:val="both"/>
        <w:outlineLvl w:val="3"/>
        <w:rPr>
          <w:rFonts w:ascii="Source Sans Pro Semibold" w:eastAsia="Times New Roman" w:hAnsi="Source Sans Pro Semibold" w:cs="Times New Roman"/>
          <w:bCs/>
          <w:iCs/>
          <w:lang w:eastAsia="de-DE"/>
        </w:rPr>
      </w:pPr>
      <w:r w:rsidRPr="00B73F51">
        <w:rPr>
          <w:rFonts w:ascii="Source Sans Pro Semibold" w:eastAsia="Times New Roman" w:hAnsi="Source Sans Pro Semibold" w:cs="Times New Roman"/>
          <w:bCs/>
          <w:iCs/>
          <w:lang w:eastAsia="de-DE"/>
        </w:rPr>
        <w:t>Beschreibung</w:t>
      </w:r>
    </w:p>
    <w:p w:rsidR="00B73F51" w:rsidRPr="00B73F51" w:rsidRDefault="00B73F51" w:rsidP="00B73F51">
      <w:pPr>
        <w:jc w:val="both"/>
      </w:pPr>
      <w:r w:rsidRPr="00B73F51">
        <w:t xml:space="preserve">Eine Drahtrückstichbroschur mit </w:t>
      </w:r>
      <w:proofErr w:type="spellStart"/>
      <w:r w:rsidRPr="00B73F51">
        <w:t>Ringösen</w:t>
      </w:r>
      <w:proofErr w:type="spellEnd"/>
      <w:r w:rsidRPr="00B73F51">
        <w:t xml:space="preserve"> hat den gleichen Aufbau wie eine normale Drahtrückstichbroschur. Der einzige Unterschied zwischen diesen beiden Broschuren besteht darin, dass die Drahtklammern bei der Broschur mit </w:t>
      </w:r>
      <w:proofErr w:type="spellStart"/>
      <w:r w:rsidRPr="00B73F51">
        <w:t>Ringösen</w:t>
      </w:r>
      <w:proofErr w:type="spellEnd"/>
      <w:r w:rsidRPr="00B73F51">
        <w:t xml:space="preserve"> mit einem Bogen versehen sind. Diesen Bogen bezeichnet man als </w:t>
      </w:r>
      <w:proofErr w:type="spellStart"/>
      <w:r w:rsidRPr="00B73F51">
        <w:t>Ringöse</w:t>
      </w:r>
      <w:proofErr w:type="spellEnd"/>
      <w:r w:rsidRPr="00B73F51">
        <w:t xml:space="preserve">. Mit Hilfe dieser </w:t>
      </w:r>
      <w:proofErr w:type="spellStart"/>
      <w:r w:rsidRPr="00B73F51">
        <w:t>Ringösen</w:t>
      </w:r>
      <w:proofErr w:type="spellEnd"/>
      <w:r w:rsidRPr="00B73F51">
        <w:t xml:space="preserve"> kö</w:t>
      </w:r>
      <w:r w:rsidRPr="00B73F51">
        <w:t>n</w:t>
      </w:r>
      <w:r w:rsidRPr="00B73F51">
        <w:t>nen die Broschuren in einen</w:t>
      </w:r>
      <w:r w:rsidR="00BF2749">
        <w:t xml:space="preserve"> Ringordner eingeheftet werden.</w:t>
      </w:r>
    </w:p>
    <w:p w:rsidR="00B73F51" w:rsidRPr="00B73F51" w:rsidRDefault="00B73F51" w:rsidP="00B73F51">
      <w:pPr>
        <w:keepNext/>
        <w:keepLines/>
        <w:suppressAutoHyphens/>
        <w:spacing w:before="160" w:after="80"/>
        <w:jc w:val="both"/>
        <w:outlineLvl w:val="3"/>
        <w:rPr>
          <w:rFonts w:ascii="Source Sans Pro Semibold" w:eastAsia="Times New Roman" w:hAnsi="Source Sans Pro Semibold" w:cs="Times New Roman"/>
          <w:bCs/>
          <w:iCs/>
          <w:u w:val="single"/>
          <w:lang w:eastAsia="de-DE"/>
        </w:rPr>
      </w:pPr>
      <w:r w:rsidRPr="00B73F51">
        <w:rPr>
          <w:rFonts w:ascii="Source Sans Pro Semibold" w:eastAsia="Times New Roman" w:hAnsi="Source Sans Pro Semibold" w:cs="Times New Roman"/>
          <w:bCs/>
          <w:iCs/>
          <w:lang w:eastAsia="de-DE"/>
        </w:rPr>
        <w:t>Arbeitsablauf</w:t>
      </w:r>
    </w:p>
    <w:p w:rsidR="00B73F51" w:rsidRPr="00B73F51" w:rsidRDefault="00B73F51" w:rsidP="00B73F51">
      <w:pPr>
        <w:jc w:val="both"/>
      </w:pPr>
      <w:r w:rsidRPr="00B73F51">
        <w:t xml:space="preserve">Zuerst müssen Sie die Inhaltsbogen im 2-Bruch-Kreuzfalz falzen. Halbieren Sie hierzu die längere Bogenseite und ziehen Sie einen scharfkantigen Falz. Der zweite Bruch wird im 90 </w:t>
      </w:r>
      <w:r w:rsidRPr="00B73F51">
        <w:rPr>
          <w:vertAlign w:val="superscript"/>
        </w:rPr>
        <w:t>0</w:t>
      </w:r>
      <w:r w:rsidRPr="00B73F51">
        <w:t xml:space="preserve"> Winkel zum ersten hergestellt, es wird wieder die längere Seite halbiert. </w:t>
      </w:r>
    </w:p>
    <w:p w:rsidR="00B73F51" w:rsidRPr="00B73F51" w:rsidRDefault="00B73F51" w:rsidP="00B73F51">
      <w:pPr>
        <w:jc w:val="both"/>
      </w:pPr>
      <w:r w:rsidRPr="00B73F51">
        <w:t>Nachdem Sie alle Inhaltbogen gefalzt haben</w:t>
      </w:r>
      <w:r w:rsidR="000C1C52">
        <w:t>,</w:t>
      </w:r>
      <w:r w:rsidRPr="00B73F51">
        <w:t xml:space="preserve"> können Sie den Umschlag herstellen. Je nach Materialstärke müssen Sie den Umschlag zuerst rillen, anschließend können Sie ihn mit dem Falzbein in der Rille falzen. </w:t>
      </w:r>
    </w:p>
    <w:p w:rsidR="00B73F51" w:rsidRPr="00B73F51" w:rsidRDefault="00B73F51" w:rsidP="00B73F51">
      <w:pPr>
        <w:jc w:val="both"/>
        <w:rPr>
          <w:lang w:eastAsia="de-DE"/>
        </w:rPr>
      </w:pPr>
      <w:r w:rsidRPr="00B73F51">
        <w:rPr>
          <w:lang w:eastAsia="de-DE"/>
        </w:rPr>
        <w:t>Sammeln Sie nun alle Bogenteile und den Umschlag. Stoßen Sie die gesammelte Lage am Kopf auf</w:t>
      </w:r>
      <w:r w:rsidR="000C1C52">
        <w:rPr>
          <w:lang w:eastAsia="de-DE"/>
        </w:rPr>
        <w:t>,</w:t>
      </w:r>
      <w:r w:rsidRPr="00B73F51">
        <w:rPr>
          <w:lang w:eastAsia="de-DE"/>
        </w:rPr>
        <w:t xml:space="preserve"> um eine Anlage zu erhalten. Jetzt können Sie am Klopfer die Drahtkla</w:t>
      </w:r>
      <w:r w:rsidRPr="00B73F51">
        <w:rPr>
          <w:lang w:eastAsia="de-DE"/>
        </w:rPr>
        <w:t>m</w:t>
      </w:r>
      <w:r w:rsidRPr="00B73F51">
        <w:rPr>
          <w:lang w:eastAsia="de-DE"/>
        </w:rPr>
        <w:t xml:space="preserve">mern anbringen. Ermitteln Sie dazu die Mitte des Produktes. Die </w:t>
      </w:r>
      <w:proofErr w:type="spellStart"/>
      <w:r w:rsidRPr="00B73F51">
        <w:rPr>
          <w:lang w:eastAsia="de-DE"/>
        </w:rPr>
        <w:t>Ringösenmitten</w:t>
      </w:r>
      <w:proofErr w:type="spellEnd"/>
      <w:r w:rsidRPr="00B73F51">
        <w:rPr>
          <w:lang w:eastAsia="de-DE"/>
        </w:rPr>
        <w:t xml:space="preserve"> mü</w:t>
      </w:r>
      <w:r w:rsidRPr="00B73F51">
        <w:rPr>
          <w:lang w:eastAsia="de-DE"/>
        </w:rPr>
        <w:t>s</w:t>
      </w:r>
      <w:r w:rsidRPr="00B73F51">
        <w:rPr>
          <w:lang w:eastAsia="de-DE"/>
        </w:rPr>
        <w:t>sen nun genau 40</w:t>
      </w:r>
      <w:r w:rsidR="000C1C52">
        <w:rPr>
          <w:lang w:eastAsia="de-DE"/>
        </w:rPr>
        <w:t xml:space="preserve"> </w:t>
      </w:r>
      <w:r w:rsidR="006712FC">
        <w:rPr>
          <w:lang w:eastAsia="de-DE"/>
        </w:rPr>
        <w:t>mm</w:t>
      </w:r>
      <w:r w:rsidRPr="00B73F51">
        <w:rPr>
          <w:lang w:eastAsia="de-DE"/>
        </w:rPr>
        <w:t xml:space="preserve"> von der Bogenmitte platziert werden, sonst können sie später nicht in einen Ringordner eingeheftet werden. Wenn Sie die Klammern an der richtigen Position angebracht haben, müssen Sie mit dem Planschneider das Produkt noch 3-seitig beschneiden.</w:t>
      </w:r>
    </w:p>
    <w:p w:rsidR="00B73F51" w:rsidRPr="00B73F51" w:rsidRDefault="00942397" w:rsidP="00B73F51">
      <w:pPr>
        <w:jc w:val="both"/>
      </w:pPr>
      <w:r w:rsidRPr="00B73F51">
        <w:rPr>
          <w:noProof/>
          <w:sz w:val="16"/>
          <w:szCs w:val="16"/>
          <w:lang w:eastAsia="de-DE"/>
        </w:rPr>
        <mc:AlternateContent>
          <mc:Choice Requires="wpg">
            <w:drawing>
              <wp:anchor distT="0" distB="0" distL="114300" distR="114300" simplePos="0" relativeHeight="251699200" behindDoc="0" locked="0" layoutInCell="1" allowOverlap="1" wp14:anchorId="60A58EE5" wp14:editId="4A67CF0B">
                <wp:simplePos x="0" y="0"/>
                <wp:positionH relativeFrom="column">
                  <wp:posOffset>3810</wp:posOffset>
                </wp:positionH>
                <wp:positionV relativeFrom="paragraph">
                  <wp:posOffset>102870</wp:posOffset>
                </wp:positionV>
                <wp:extent cx="3187700" cy="1840865"/>
                <wp:effectExtent l="19050" t="0" r="31750" b="26035"/>
                <wp:wrapNone/>
                <wp:docPr id="2172" name="Gruppieren 2172"/>
                <wp:cNvGraphicFramePr/>
                <a:graphic xmlns:a="http://schemas.openxmlformats.org/drawingml/2006/main">
                  <a:graphicData uri="http://schemas.microsoft.com/office/word/2010/wordprocessingGroup">
                    <wpg:wgp>
                      <wpg:cNvGrpSpPr/>
                      <wpg:grpSpPr>
                        <a:xfrm>
                          <a:off x="0" y="0"/>
                          <a:ext cx="3187700" cy="1840865"/>
                          <a:chOff x="0" y="0"/>
                          <a:chExt cx="3187816" cy="1841327"/>
                        </a:xfrm>
                      </wpg:grpSpPr>
                      <wpg:grpSp>
                        <wpg:cNvPr id="2173" name="Gruppieren 2173"/>
                        <wpg:cNvGrpSpPr/>
                        <wpg:grpSpPr>
                          <a:xfrm>
                            <a:off x="0" y="136236"/>
                            <a:ext cx="3187816" cy="1705091"/>
                            <a:chOff x="0" y="0"/>
                            <a:chExt cx="3187816" cy="1705091"/>
                          </a:xfrm>
                        </wpg:grpSpPr>
                        <wps:wsp>
                          <wps:cNvPr id="2174" name="Trapezoid 2174"/>
                          <wps:cNvSpPr/>
                          <wps:spPr>
                            <a:xfrm>
                              <a:off x="1535546" y="265546"/>
                              <a:ext cx="1652270" cy="1439545"/>
                            </a:xfrm>
                            <a:prstGeom prst="trapezoid">
                              <a:avLst/>
                            </a:prstGeom>
                            <a:solidFill>
                              <a:srgbClr val="5B9BD5">
                                <a:lumMod val="40000"/>
                                <a:lumOff val="6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5" name="Parallelogramm 2175"/>
                          <wps:cNvSpPr/>
                          <wps:spPr>
                            <a:xfrm>
                              <a:off x="0" y="265546"/>
                              <a:ext cx="2821940" cy="1439545"/>
                            </a:xfrm>
                            <a:prstGeom prst="parallelogram">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6" name="Runde Klammer links 2176"/>
                          <wps:cNvSpPr/>
                          <wps:spPr>
                            <a:xfrm rot="5400000">
                              <a:off x="1078346" y="127000"/>
                              <a:ext cx="105410" cy="15748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7" name="Gerader Verbinder 22"/>
                          <wps:cNvCnPr/>
                          <wps:spPr>
                            <a:xfrm flipH="1">
                              <a:off x="972128" y="247073"/>
                              <a:ext cx="80010" cy="0"/>
                            </a:xfrm>
                            <a:prstGeom prst="line">
                              <a:avLst/>
                            </a:prstGeom>
                            <a:noFill/>
                            <a:ln w="25400" cap="flat" cmpd="sng" algn="ctr">
                              <a:solidFill>
                                <a:srgbClr val="FF0000"/>
                              </a:solidFill>
                              <a:prstDash val="solid"/>
                              <a:miter lim="800000"/>
                            </a:ln>
                            <a:effectLst/>
                          </wps:spPr>
                          <wps:bodyPr/>
                        </wps:wsp>
                        <wps:wsp>
                          <wps:cNvPr id="2178" name="Gerader Verbinder 23"/>
                          <wps:cNvCnPr/>
                          <wps:spPr>
                            <a:xfrm flipH="1">
                              <a:off x="1207655" y="244764"/>
                              <a:ext cx="80010" cy="0"/>
                            </a:xfrm>
                            <a:prstGeom prst="line">
                              <a:avLst/>
                            </a:prstGeom>
                            <a:noFill/>
                            <a:ln w="25400" cap="flat" cmpd="sng" algn="ctr">
                              <a:solidFill>
                                <a:srgbClr val="FF0000"/>
                              </a:solidFill>
                              <a:prstDash val="solid"/>
                              <a:miter lim="800000"/>
                            </a:ln>
                            <a:effectLst/>
                          </wps:spPr>
                          <wps:bodyPr/>
                        </wps:wsp>
                        <wps:wsp>
                          <wps:cNvPr id="2179" name="Runde Klammer links 2179"/>
                          <wps:cNvSpPr/>
                          <wps:spPr>
                            <a:xfrm rot="5400000">
                              <a:off x="2006601" y="120072"/>
                              <a:ext cx="105410" cy="15748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0" name="Gerader Verbinder 25"/>
                          <wps:cNvCnPr/>
                          <wps:spPr>
                            <a:xfrm flipH="1">
                              <a:off x="1900382" y="240146"/>
                              <a:ext cx="80010" cy="0"/>
                            </a:xfrm>
                            <a:prstGeom prst="line">
                              <a:avLst/>
                            </a:prstGeom>
                            <a:noFill/>
                            <a:ln w="25400" cap="flat" cmpd="sng" algn="ctr">
                              <a:solidFill>
                                <a:srgbClr val="FF0000"/>
                              </a:solidFill>
                              <a:prstDash val="solid"/>
                              <a:miter lim="800000"/>
                            </a:ln>
                            <a:effectLst/>
                          </wps:spPr>
                          <wps:bodyPr/>
                        </wps:wsp>
                        <wps:wsp>
                          <wps:cNvPr id="2181" name="Gerader Verbinder 26"/>
                          <wps:cNvCnPr/>
                          <wps:spPr>
                            <a:xfrm flipH="1">
                              <a:off x="2135909" y="237836"/>
                              <a:ext cx="80010" cy="0"/>
                            </a:xfrm>
                            <a:prstGeom prst="line">
                              <a:avLst/>
                            </a:prstGeom>
                            <a:noFill/>
                            <a:ln w="25400" cap="flat" cmpd="sng" algn="ctr">
                              <a:solidFill>
                                <a:srgbClr val="FF0000"/>
                              </a:solidFill>
                              <a:prstDash val="solid"/>
                              <a:miter lim="800000"/>
                            </a:ln>
                            <a:effectLst/>
                          </wps:spPr>
                          <wps:bodyPr/>
                        </wps:wsp>
                        <wps:wsp>
                          <wps:cNvPr id="2182" name="Gerade Verbindung mit Pfeil 2182"/>
                          <wps:cNvCnPr/>
                          <wps:spPr>
                            <a:xfrm>
                              <a:off x="367146" y="0"/>
                              <a:ext cx="1223645" cy="0"/>
                            </a:xfrm>
                            <a:prstGeom prst="straightConnector1">
                              <a:avLst/>
                            </a:prstGeom>
                            <a:noFill/>
                            <a:ln w="6350" cap="flat" cmpd="sng" algn="ctr">
                              <a:solidFill>
                                <a:srgbClr val="5B9BD5"/>
                              </a:solidFill>
                              <a:prstDash val="solid"/>
                              <a:miter lim="800000"/>
                              <a:headEnd type="triangle"/>
                              <a:tailEnd type="triangle"/>
                            </a:ln>
                            <a:effectLst/>
                          </wps:spPr>
                          <wps:bodyPr/>
                        </wps:wsp>
                        <wps:wsp>
                          <wps:cNvPr id="2183" name="Gerade Verbindung mit Pfeil 2183"/>
                          <wps:cNvCnPr/>
                          <wps:spPr>
                            <a:xfrm flipH="1">
                              <a:off x="1122219" y="115455"/>
                              <a:ext cx="469265" cy="0"/>
                            </a:xfrm>
                            <a:prstGeom prst="straightConnector1">
                              <a:avLst/>
                            </a:prstGeom>
                            <a:noFill/>
                            <a:ln w="6350" cap="flat" cmpd="sng" algn="ctr">
                              <a:solidFill>
                                <a:srgbClr val="5B9BD5"/>
                              </a:solidFill>
                              <a:prstDash val="solid"/>
                              <a:miter lim="800000"/>
                              <a:headEnd type="triangle"/>
                              <a:tailEnd type="triangle"/>
                            </a:ln>
                            <a:effectLst/>
                          </wps:spPr>
                          <wps:bodyPr/>
                        </wps:wsp>
                        <wps:wsp>
                          <wps:cNvPr id="2184" name="Gerade Verbindung mit Pfeil 2184"/>
                          <wps:cNvCnPr/>
                          <wps:spPr>
                            <a:xfrm flipH="1">
                              <a:off x="1593273" y="117764"/>
                              <a:ext cx="469265" cy="0"/>
                            </a:xfrm>
                            <a:prstGeom prst="straightConnector1">
                              <a:avLst/>
                            </a:prstGeom>
                            <a:noFill/>
                            <a:ln w="6350" cap="flat" cmpd="sng" algn="ctr">
                              <a:solidFill>
                                <a:srgbClr val="5B9BD5"/>
                              </a:solidFill>
                              <a:prstDash val="solid"/>
                              <a:miter lim="800000"/>
                              <a:headEnd type="triangle"/>
                              <a:tailEnd type="triangle"/>
                            </a:ln>
                            <a:effectLst/>
                          </wps:spPr>
                          <wps:bodyPr/>
                        </wps:wsp>
                      </wpg:grpSp>
                      <wps:wsp>
                        <wps:cNvPr id="2185" name="Textfeld 2"/>
                        <wps:cNvSpPr txBox="1">
                          <a:spLocks noChangeArrowheads="1"/>
                        </wps:cNvSpPr>
                        <wps:spPr bwMode="auto">
                          <a:xfrm>
                            <a:off x="766563" y="0"/>
                            <a:ext cx="565396" cy="187960"/>
                          </a:xfrm>
                          <a:prstGeom prst="rect">
                            <a:avLst/>
                          </a:prstGeom>
                          <a:noFill/>
                          <a:ln w="9525">
                            <a:noFill/>
                            <a:miter lim="800000"/>
                            <a:headEnd/>
                            <a:tailEnd/>
                          </a:ln>
                        </wps:spPr>
                        <wps:txbx>
                          <w:txbxContent>
                            <w:p w:rsidR="00955A1A" w:rsidRPr="00B02C8E" w:rsidRDefault="00955A1A" w:rsidP="00B73F51">
                              <w:pPr>
                                <w:rPr>
                                  <w:sz w:val="10"/>
                                  <w:szCs w:val="10"/>
                                </w:rPr>
                              </w:pPr>
                              <w:r>
                                <w:rPr>
                                  <w:sz w:val="10"/>
                                  <w:szCs w:val="10"/>
                                </w:rPr>
                                <w:t>Bogenmitte</w:t>
                              </w:r>
                            </w:p>
                          </w:txbxContent>
                        </wps:txbx>
                        <wps:bodyPr rot="0" vert="horz" wrap="square" lIns="91440" tIns="45720" rIns="91440" bIns="45720" anchor="t" anchorCtr="0">
                          <a:noAutofit/>
                        </wps:bodyPr>
                      </wps:wsp>
                      <wps:wsp>
                        <wps:cNvPr id="2186" name="Textfeld 2"/>
                        <wps:cNvSpPr txBox="1">
                          <a:spLocks noChangeArrowheads="1"/>
                        </wps:cNvSpPr>
                        <wps:spPr bwMode="auto">
                          <a:xfrm>
                            <a:off x="1163782" y="115454"/>
                            <a:ext cx="382905" cy="161290"/>
                          </a:xfrm>
                          <a:prstGeom prst="rect">
                            <a:avLst/>
                          </a:prstGeom>
                          <a:noFill/>
                          <a:ln w="9525">
                            <a:noFill/>
                            <a:miter lim="800000"/>
                            <a:headEnd/>
                            <a:tailEnd/>
                          </a:ln>
                        </wps:spPr>
                        <wps:txbx>
                          <w:txbxContent>
                            <w:p w:rsidR="00955A1A" w:rsidRPr="00B02C8E" w:rsidRDefault="00955A1A" w:rsidP="00B73F51">
                              <w:pPr>
                                <w:rPr>
                                  <w:sz w:val="10"/>
                                  <w:szCs w:val="10"/>
                                </w:rPr>
                              </w:pPr>
                              <w:r w:rsidRPr="00B02C8E">
                                <w:rPr>
                                  <w:sz w:val="10"/>
                                  <w:szCs w:val="10"/>
                                </w:rPr>
                                <w:t>40</w:t>
                              </w:r>
                              <w:r>
                                <w:rPr>
                                  <w:sz w:val="10"/>
                                  <w:szCs w:val="10"/>
                                </w:rPr>
                                <w:t>mm</w:t>
                              </w:r>
                            </w:p>
                          </w:txbxContent>
                        </wps:txbx>
                        <wps:bodyPr rot="0" vert="horz" wrap="square" lIns="91440" tIns="45720" rIns="91440" bIns="45720" anchor="t" anchorCtr="0">
                          <a:noAutofit/>
                        </wps:bodyPr>
                      </wps:wsp>
                      <wps:wsp>
                        <wps:cNvPr id="2187" name="Textfeld 2"/>
                        <wps:cNvSpPr txBox="1">
                          <a:spLocks noChangeArrowheads="1"/>
                        </wps:cNvSpPr>
                        <wps:spPr bwMode="auto">
                          <a:xfrm>
                            <a:off x="1630219" y="115454"/>
                            <a:ext cx="382905" cy="161290"/>
                          </a:xfrm>
                          <a:prstGeom prst="rect">
                            <a:avLst/>
                          </a:prstGeom>
                          <a:noFill/>
                          <a:ln w="9525">
                            <a:noFill/>
                            <a:miter lim="800000"/>
                            <a:headEnd/>
                            <a:tailEnd/>
                          </a:ln>
                        </wps:spPr>
                        <wps:txbx>
                          <w:txbxContent>
                            <w:p w:rsidR="00955A1A" w:rsidRPr="00B02C8E" w:rsidRDefault="00955A1A" w:rsidP="00B73F51">
                              <w:pPr>
                                <w:rPr>
                                  <w:sz w:val="10"/>
                                  <w:szCs w:val="10"/>
                                </w:rPr>
                              </w:pPr>
                              <w:r w:rsidRPr="00B02C8E">
                                <w:rPr>
                                  <w:sz w:val="10"/>
                                  <w:szCs w:val="10"/>
                                </w:rPr>
                                <w:t>40</w:t>
                              </w:r>
                              <w:r>
                                <w:rPr>
                                  <w:sz w:val="10"/>
                                  <w:szCs w:val="10"/>
                                </w:rPr>
                                <w:t>mm</w:t>
                              </w:r>
                            </w:p>
                          </w:txbxContent>
                        </wps:txbx>
                        <wps:bodyPr rot="0" vert="horz" wrap="square" lIns="91440" tIns="45720" rIns="91440" bIns="45720" anchor="t" anchorCtr="0">
                          <a:noAutofit/>
                        </wps:bodyPr>
                      </wps:wsp>
                    </wpg:wgp>
                  </a:graphicData>
                </a:graphic>
              </wp:anchor>
            </w:drawing>
          </mc:Choice>
          <mc:Fallback>
            <w:pict>
              <v:group id="Gruppieren 2172" o:spid="_x0000_s1114" style="position:absolute;left:0;text-align:left;margin-left:.3pt;margin-top:8.1pt;width:251pt;height:144.95pt;z-index:251699200" coordsize="31878,18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">
                <v:group id="Gruppieren 2173" o:spid="_x0000_s1115" style="position:absolute;top:1362;width:31878;height:17051" coordsize="31878,17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jF9uXFAAAA3QAA&#10;AA8AAAAAAAAAAAAAAAAAqgIAAGRycy9kb3ducmV2LnhtbFBLBQYAAAAABAAEAPoAAACcAwAAAAA=&#10;">
                  <v:shape id="Trapezoid 2174" o:spid="_x0000_s1116" style="position:absolute;left:15355;top:2655;width:16523;height:14395;visibility:visible;mso-wrap-style:square;v-text-anchor:middle" coordsize="1652270,1439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QdH8YA&#10;AADdAAAADwAAAGRycy9kb3ducmV2LnhtbESPQWvCQBSE74L/YXkFL6IbQ7E2dRUVpHqwpVbo9ZF9&#10;TUKyb8PuVtN/7wqCx2FmvmHmy8404kzOV5YVTMYJCOLc6ooLBafv7WgGwgdkjY1lUvBPHpaLfm+O&#10;mbYX/qLzMRQiQthnqKAMoc2k9HlJBv3YtsTR+7XOYIjSFVI7vES4aWSaJFNpsOK4UGJLm5Ly+vhn&#10;FPzU73Lo9Gb9mX7s3Wn6qpNtfVBq8NSt3kAE6sIjfG/vtIJ08vIMtzfxCc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QdH8YAAADdAAAADwAAAAAAAAAAAAAAAACYAgAAZHJz&#10;L2Rvd25yZXYueG1sUEsFBgAAAAAEAAQA9QAAAIsDAAAAAA==&#10;" path="m,1439545l359886,r932498,l1652270,1439545,,1439545xe" fillcolor="#bdd7ee" strokecolor="#41719c" strokeweight="1pt">
                    <v:stroke joinstyle="miter"/>
                    <v:path arrowok="t" o:connecttype="custom" o:connectlocs="0,1439545;359886,0;1292384,0;1652270,1439545;0,1439545" o:connectangles="0,0,0,0,0"/>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2175" o:spid="_x0000_s1117" type="#_x0000_t7" style="position:absolute;top:2655;width:28219;height:143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DP8UA&#10;AADdAAAADwAAAGRycy9kb3ducmV2LnhtbESPQWvCQBSE74L/YXmCt7pJsLakrmJbpNKTter5kX1N&#10;gtm32+wa47/vFgSPw8x8w8yXvWlER62vLStIJwkI4sLqmksF++/1wzMIH5A1NpZJwZU8LBfDwRxz&#10;bS/8Rd0ulCJC2OeooArB5VL6oiKDfmIdcfR+bGswRNmWUrd4iXDTyCxJZtJgzXGhQkdvFRWn3dko&#10;2HYu0x/vM/fqt4fp5+/BpElxVGo86lcvIAL14R6+tTdaQZY+PcL/m/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4oM/xQAAAN0AAAAPAAAAAAAAAAAAAAAAAJgCAABkcnMv&#10;ZG93bnJldi54bWxQSwUGAAAAAAQABAD1AAAAigMAAAAA&#10;" adj="2755" fillcolor="#5b9bd5" strokecolor="#41719c" strokeweight="1p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Runde Klammer links 2176" o:spid="_x0000_s1118" type="#_x0000_t85" style="position:absolute;left:10783;top:1270;width:1054;height:15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rFKsUA&#10;AADdAAAADwAAAGRycy9kb3ducmV2LnhtbESPzWrDMBCE74G+g9hCb4nsFJLiRjElbSGQU+w8wNba&#10;2ibWykjyT/v0UaGQ4zAz3zC7fDadGMn51rKCdJWAIK6sbrlWcCk/ly8gfEDW2FkmBT/kId8/LHaY&#10;aTvxmcYi1CJC2GeooAmhz6T0VUMG/cr2xNH7ts5giNLVUjucItx0cp0kG2mw5bjQYE+HhqprMRgF&#10;7uu5HnVhuC+P22p4/72eDvpDqafH+e0VRKA53MP/7aNWsE63G/h7E5+A3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qsUqxQAAAN0AAAAPAAAAAAAAAAAAAAAAAJgCAABkcnMv&#10;ZG93bnJldi54bWxQSwUGAAAAAAQABAD1AAAAigMAAAAA&#10;" adj="1205" strokecolor="red" strokeweight="2pt">
                    <v:stroke joinstyle="miter"/>
                  </v:shape>
                  <v:line id="Gerader Verbinder 22" o:spid="_x0000_s1119" style="position:absolute;flip:x;visibility:visible;mso-wrap-style:square" from="9721,2470" to="10521,2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38Z8QAAADdAAAADwAAAGRycy9kb3ducmV2LnhtbESPQYvCMBSE78L+h/AEb5rWgy5dY1lk&#10;BVl7WesPeDTPtrR5KU2sXX+9EQSPw8x8w2zS0bRioN7VlhXEiwgEcWF1zaWCc76ff4JwHllja5kU&#10;/JODdPsx2WCi7Y3/aDj5UgQIuwQVVN53iZSuqMigW9iOOHgX2xv0Qfal1D3eAty0chlFK2mw5rBQ&#10;YUe7iormdDUKivqem+vv8MNDFttjxlneXJxSs+n4/QXC0+jf4Vf7oBUs4/Uanm/CE5Db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fxnxAAAAN0AAAAPAAAAAAAAAAAA&#10;AAAAAKECAABkcnMvZG93bnJldi54bWxQSwUGAAAAAAQABAD5AAAAkgMAAAAA&#10;" strokecolor="red" strokeweight="2pt">
                    <v:stroke joinstyle="miter"/>
                  </v:line>
                  <v:line id="Gerader Verbinder 23" o:spid="_x0000_s1120" style="position:absolute;flip:x;visibility:visible;mso-wrap-style:square" from="12076,2447" to="12876,2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JoFcAAAADdAAAADwAAAGRycy9kb3ducmV2LnhtbERPzYrCMBC+C75DmAVvNq0Hla5RlkVB&#10;tBetDzA0Y1tsJqWJtfr05iB4/Pj+V5vBNKKnztWWFSRRDIK4sLrmUsEl302XIJxH1thYJgVPcrBZ&#10;j0crTLV98In6sy9FCGGXooLK+zaV0hUVGXSRbYkDd7WdQR9gV0rd4SOEm0bO4nguDdYcGips6b+i&#10;4na+GwVF/crN/dBvuc8Se8w4y29Xp9TkZ/j7BeFp8F/xx73XCmbJIswNb8ITkOs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5CaBXAAAAA3QAAAA8AAAAAAAAAAAAAAAAA&#10;oQIAAGRycy9kb3ducmV2LnhtbFBLBQYAAAAABAAEAPkAAACOAwAAAAA=&#10;" strokecolor="red" strokeweight="2pt">
                    <v:stroke joinstyle="miter"/>
                  </v:line>
                  <v:shape id="Runde Klammer links 2179" o:spid="_x0000_s1121" type="#_x0000_t85" style="position:absolute;left:20066;top:1200;width:1054;height:157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VRWMUA&#10;AADdAAAADwAAAGRycy9kb3ducmV2LnhtbESPwWrDMBBE74X8g9hCbo1sB5rEjRJC2oChpzr5gK21&#10;tU2slZEU2+nXV4VCj8PMvGG2+8l0YiDnW8sK0kUCgriyuuVaweV8elqD8AFZY2eZFNzJw343e9hi&#10;ru3IHzSUoRYRwj5HBU0IfS6lrxoy6Be2J47el3UGQ5SultrhGOGmk1mSPEuDLceFBns6NlRdy5tR&#10;4D6X9aBLw/25WFW31+/r+1G/KTV/nA4vIAJN4T/81y60gixdbeD3TXw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VFYxQAAAN0AAAAPAAAAAAAAAAAAAAAAAJgCAABkcnMv&#10;ZG93bnJldi54bWxQSwUGAAAAAAQABAD1AAAAigMAAAAA&#10;" adj="1205" strokecolor="red" strokeweight="2pt">
                    <v:stroke joinstyle="miter"/>
                  </v:shape>
                  <v:line id="Gerader Verbinder 25" o:spid="_x0000_s1122" style="position:absolute;flip:x;visibility:visible;mso-wrap-style:square" from="19003,2401" to="19803,2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EUNL0AAADdAAAADwAAAGRycy9kb3ducmV2LnhtbERPSwrCMBDdC94hjOBO07oQqUYRURDt&#10;RusBhmZsi82kNLFWT28WgsvH+682valFR62rLCuIpxEI4tzqigsFt+wwWYBwHlljbZkUvMnBZj0c&#10;rDDR9sUX6q6+ECGEXYIKSu+bREqXl2TQTW1DHLi7bQ36ANtC6hZfIdzUchZFc2mw4tBQYkO7kvLH&#10;9WkU5NUnM89Tt+cuje055TR73J1S41G/XYLw1Pu/+Oc+agWzeBH2hzfhCcj1F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XhFDS9AAAA3QAAAA8AAAAAAAAAAAAAAAAAoQIA&#10;AGRycy9kb3ducmV2LnhtbFBLBQYAAAAABAAEAPkAAACLAwAAAAA=&#10;" strokecolor="red" strokeweight="2pt">
                    <v:stroke joinstyle="miter"/>
                  </v:line>
                  <v:line id="Gerader Verbinder 26" o:spid="_x0000_s1123" style="position:absolute;flip:x;visibility:visible;mso-wrap-style:square" from="21359,2378" to="22159,2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2xr8MAAADdAAAADwAAAGRycy9kb3ducmV2LnhtbESPQYvCMBSE74L/ITzBm6b1INI1FRGF&#10;Ze1l7f6AR/NsS5uX0sRa/fVGEPY4zMw3zHY3mlYM1LvasoJ4GYEgLqyuuVTwl58WGxDOI2tsLZOC&#10;BznYpdPJFhNt7/xLw8WXIkDYJaig8r5LpHRFRQbd0nbEwbva3qAPsi+l7vEe4KaVqyhaS4M1h4UK&#10;OzpUVDSXm1FQ1M/c3H6GIw9ZbM8ZZ3lzdUrNZ+P+C4Sn0f+HP+1vrWAVb2J4vwlPQKY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qtsa/DAAAA3QAAAA8AAAAAAAAAAAAA&#10;AAAAoQIAAGRycy9kb3ducmV2LnhtbFBLBQYAAAAABAAEAPkAAACRAwAAAAA=&#10;" strokecolor="red" strokeweight="2pt">
                    <v:stroke joinstyle="miter"/>
                  </v:line>
                  <v:shape id="Gerade Verbindung mit Pfeil 2182" o:spid="_x0000_s1124" type="#_x0000_t32" style="position:absolute;left:3671;width:1223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gASMYAAADdAAAADwAAAGRycy9kb3ducmV2LnhtbESPQUvDQBSE74L/YXlCb3bTHEqM3ZYi&#10;KC0UimkPentmn0k0+zZkX5P037uC4HGYmW+Y1WZyrRqoD41nA4t5Aoq49LbhysD59HyfgQqCbLH1&#10;TAauFGCzvr1ZYW79yK80FFKpCOGQo4FapMu1DmVNDsPcd8TR+/S9Q4myr7TtcYxw1+o0SZbaYcNx&#10;ocaOnmoqv4uLM7BtX4p99fE+fI3LgwzZ28PxyGLM7G7aPoISmuQ//NfeWQPpIkvh9018Anr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cYAEjGAAAA3QAAAA8AAAAAAAAA&#10;AAAAAAAAoQIAAGRycy9kb3ducmV2LnhtbFBLBQYAAAAABAAEAPkAAACUAwAAAAA=&#10;" strokecolor="#5b9bd5" strokeweight=".5pt">
                    <v:stroke startarrow="block" endarrow="block" joinstyle="miter"/>
                  </v:shape>
                  <v:shape id="Gerade Verbindung mit Pfeil 2183" o:spid="_x0000_s1125" type="#_x0000_t32" style="position:absolute;left:11222;top:1154;width:469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qpl8UAAADdAAAADwAAAGRycy9kb3ducmV2LnhtbESPT4vCMBTE78J+h/CEvWmq4irVKIvg&#10;6mnBPwe9vTbPtti81CbW+u03woLHYWZ+w8yXrSlFQ7UrLCsY9CMQxKnVBWcKjod1bwrCeWSNpWVS&#10;8CQHy8VHZ46xtg/eUbP3mQgQdjEqyL2vYildmpNB17cVcfAutjbog6wzqWt8BLgp5TCKvqTBgsNC&#10;jhWtckqv+7tRUG7wfFwlp5/b2FxHdE8S/G0mSn122+8ZCE+tf4f/21utYDiYjuD1Jjw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xqpl8UAAADdAAAADwAAAAAAAAAA&#10;AAAAAAChAgAAZHJzL2Rvd25yZXYueG1sUEsFBgAAAAAEAAQA+QAAAJMDAAAAAA==&#10;" strokecolor="#5b9bd5" strokeweight=".5pt">
                    <v:stroke startarrow="block" endarrow="block" joinstyle="miter"/>
                  </v:shape>
                  <v:shape id="Gerade Verbindung mit Pfeil 2184" o:spid="_x0000_s1126" type="#_x0000_t32" style="position:absolute;left:15932;top:1177;width:469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Mx48YAAADdAAAADwAAAGRycy9kb3ducmV2LnhtbESPQWvCQBSE74X+h+UJvdWNtlaJWaUI&#10;tj0JWg96e8k+k5Ds25hdY/rvu4LgcZiZb5hk2ZtadNS60rKC0TACQZxZXXKuYP+7fp2BcB5ZY22Z&#10;FPyRg+Xi+SnBWNsrb6nb+VwECLsYFRTeN7GULivIoBvahjh4J9sa9EG2udQtXgPc1HIcRR/SYMlh&#10;ocCGVgVl1e5iFNTfeNyv0sPXeWKqN7qkKW66qVIvg/5zDsJT7x/he/tHKxiPZu9wexOegFz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zzMePGAAAA3QAAAA8AAAAAAAAA&#10;AAAAAAAAoQIAAGRycy9kb3ducmV2LnhtbFBLBQYAAAAABAAEAPkAAACUAwAAAAA=&#10;" strokecolor="#5b9bd5" strokeweight=".5pt">
                    <v:stroke startarrow="block" endarrow="block" joinstyle="miter"/>
                  </v:shape>
                </v:group>
                <v:shape id="_x0000_s1127" type="#_x0000_t202" style="position:absolute;left:7665;width:5654;height:1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a1ZcQA&#10;AADdAAAADwAAAGRycy9kb3ducmV2LnhtbESPT4vCMBTE7wt+h/AEb2ui6KJdo4gieFLWPwt7ezTP&#10;tmzzUppo67c3guBxmJnfMLNFa0txo9oXjjUM+goEcepMwZmG03HzOQHhA7LB0jFpuJOHxbzzMcPE&#10;uIZ/6HYImYgQ9glqyEOoEil9mpNF33cVcfQurrYYoqwzaWpsItyWcqjUl7RYcFzIsaJVTun/4Wo1&#10;nHeXv9+R2mdrO64a1yrJdiq17nXb5TeIQG14h1/trdEwHEzG8HwTn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GtWXEAAAA3QAAAA8AAAAAAAAAAAAAAAAAmAIAAGRycy9k&#10;b3ducmV2LnhtbFBLBQYAAAAABAAEAPUAAACJAwAAAAA=&#10;" filled="f" stroked="f">
                  <v:textbox>
                    <w:txbxContent>
                      <w:p w:rsidR="00955A1A" w:rsidRPr="00B02C8E" w:rsidRDefault="00955A1A" w:rsidP="00B73F51">
                        <w:pPr>
                          <w:rPr>
                            <w:sz w:val="10"/>
                            <w:szCs w:val="10"/>
                          </w:rPr>
                        </w:pPr>
                        <w:r>
                          <w:rPr>
                            <w:sz w:val="10"/>
                            <w:szCs w:val="10"/>
                          </w:rPr>
                          <w:t>Bogenmitte</w:t>
                        </w:r>
                      </w:p>
                    </w:txbxContent>
                  </v:textbox>
                </v:shape>
                <v:shape id="_x0000_s1128" type="#_x0000_t202" style="position:absolute;left:11637;top:1154;width:3829;height:1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QrEsQA&#10;AADdAAAADwAAAGRycy9kb3ducmV2LnhtbESPT4vCMBTE7wt+h/AEb2uiqGjXKKIInpT1z8LeHs2z&#10;Ldu8lCba+u2NsOBxmJnfMPNla0txp9oXjjUM+goEcepMwZmG82n7OQXhA7LB0jFpeJCH5aLzMcfE&#10;uIa/6X4MmYgQ9glqyEOoEil9mpNF33cVcfSurrYYoqwzaWpsItyWcqjURFosOC7kWNE6p/TveLMa&#10;Lvvr789IHbKNHVeNa5VkO5Na97rt6gtEoDa8w//tndEwHEwn8HoTn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UKxLEAAAA3QAAAA8AAAAAAAAAAAAAAAAAmAIAAGRycy9k&#10;b3ducmV2LnhtbFBLBQYAAAAABAAEAPUAAACJAwAAAAA=&#10;" filled="f" stroked="f">
                  <v:textbox>
                    <w:txbxContent>
                      <w:p w:rsidR="00955A1A" w:rsidRPr="00B02C8E" w:rsidRDefault="00955A1A" w:rsidP="00B73F51">
                        <w:pPr>
                          <w:rPr>
                            <w:sz w:val="10"/>
                            <w:szCs w:val="10"/>
                          </w:rPr>
                        </w:pPr>
                        <w:r w:rsidRPr="00B02C8E">
                          <w:rPr>
                            <w:sz w:val="10"/>
                            <w:szCs w:val="10"/>
                          </w:rPr>
                          <w:t>40</w:t>
                        </w:r>
                        <w:r>
                          <w:rPr>
                            <w:sz w:val="10"/>
                            <w:szCs w:val="10"/>
                          </w:rPr>
                          <w:t>mm</w:t>
                        </w:r>
                      </w:p>
                    </w:txbxContent>
                  </v:textbox>
                </v:shape>
                <v:shape id="_x0000_s1129" type="#_x0000_t202" style="position:absolute;left:16302;top:1154;width:3829;height:1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iOicUA&#10;AADdAAAADwAAAGRycy9kb3ducmV2LnhtbESPT2sCMRTE74LfIbxCb5oordXtRhGl0FPFrQq9PTZv&#10;/9DNy7JJ3e23bwqCx2FmfsOkm8E24kqdrx1rmE0VCOLcmZpLDafPt8kShA/IBhvHpOGXPGzW41GK&#10;iXE9H+mahVJECPsENVQhtImUPq/Iop+6ljh6hesshii7UpoO+wi3jZwrtZAWa44LFba0qyj/zn6s&#10;hvNH8XV5Uodyb5/b3g1Ksl1JrR8fhu0riEBDuIdv7XejYT5bvsD/m/g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mI6JxQAAAN0AAAAPAAAAAAAAAAAAAAAAAJgCAABkcnMv&#10;ZG93bnJldi54bWxQSwUGAAAAAAQABAD1AAAAigMAAAAA&#10;" filled="f" stroked="f">
                  <v:textbox>
                    <w:txbxContent>
                      <w:p w:rsidR="00955A1A" w:rsidRPr="00B02C8E" w:rsidRDefault="00955A1A" w:rsidP="00B73F51">
                        <w:pPr>
                          <w:rPr>
                            <w:sz w:val="10"/>
                            <w:szCs w:val="10"/>
                          </w:rPr>
                        </w:pPr>
                        <w:r w:rsidRPr="00B02C8E">
                          <w:rPr>
                            <w:sz w:val="10"/>
                            <w:szCs w:val="10"/>
                          </w:rPr>
                          <w:t>40</w:t>
                        </w:r>
                        <w:r>
                          <w:rPr>
                            <w:sz w:val="10"/>
                            <w:szCs w:val="10"/>
                          </w:rPr>
                          <w:t>mm</w:t>
                        </w:r>
                      </w:p>
                    </w:txbxContent>
                  </v:textbox>
                </v:shape>
              </v:group>
            </w:pict>
          </mc:Fallback>
        </mc:AlternateConten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Position der Drah</w:t>
      </w:r>
      <w:r w:rsidRPr="00B73F51">
        <w:rPr>
          <w:sz w:val="18"/>
        </w:rPr>
        <w:t>t</w:t>
      </w:r>
      <w:r w:rsidR="000C1C52">
        <w:rPr>
          <w:sz w:val="18"/>
        </w:rPr>
        <w:t>kla</w:t>
      </w:r>
      <w:r w:rsidRPr="00B73F51">
        <w:rPr>
          <w:sz w:val="18"/>
        </w:rPr>
        <w:t xml:space="preserve">mmern mit </w:t>
      </w:r>
      <w:proofErr w:type="spellStart"/>
      <w:r w:rsidRPr="00B73F51">
        <w:rPr>
          <w:sz w:val="18"/>
        </w:rPr>
        <w:t>Ringösen</w:t>
      </w:r>
      <w:proofErr w:type="spellEnd"/>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42560" behindDoc="0" locked="0" layoutInCell="0" allowOverlap="1" wp14:anchorId="0B7EA966" wp14:editId="15355DB6">
            <wp:simplePos x="0" y="0"/>
            <wp:positionH relativeFrom="rightMargin">
              <wp:posOffset>107950</wp:posOffset>
            </wp:positionH>
            <wp:positionV relativeFrom="paragraph">
              <wp:posOffset>0</wp:posOffset>
            </wp:positionV>
            <wp:extent cx="345440" cy="323850"/>
            <wp:effectExtent l="0" t="0" r="0" b="0"/>
            <wp:wrapNone/>
            <wp:docPr id="22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Falzbein</w:t>
            </w: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Umschlag</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r w:rsidRPr="00B73F51">
              <w:t>Falzbogen und Umschlag zu einer Lage sammeln</w:t>
            </w:r>
          </w:p>
        </w:tc>
        <w:tc>
          <w:tcPr>
            <w:tcW w:w="2457"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Draht, Lage</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Planschneider</w:t>
            </w: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41536" behindDoc="0" locked="0" layoutInCell="1" allowOverlap="1" wp14:anchorId="3B58D6AD" wp14:editId="5A30703B">
                <wp:simplePos x="0" y="0"/>
                <wp:positionH relativeFrom="margin">
                  <wp:posOffset>64278</wp:posOffset>
                </wp:positionH>
                <wp:positionV relativeFrom="paragraph">
                  <wp:posOffset>5715</wp:posOffset>
                </wp:positionV>
                <wp:extent cx="148107" cy="270456"/>
                <wp:effectExtent l="19050" t="0" r="23495" b="34925"/>
                <wp:wrapNone/>
                <wp:docPr id="317" name="Pfeil nach unten 317"/>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7" o:spid="_x0000_s1026" type="#_x0000_t67" style="position:absolute;margin-left:5.05pt;margin-top:.45pt;width:11.65pt;height:21.3pt;z-index:2518415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G0UjA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40512" behindDoc="0" locked="0" layoutInCell="1" allowOverlap="1" wp14:anchorId="0F4E68EB" wp14:editId="4E1BBEE9">
                <wp:simplePos x="0" y="0"/>
                <wp:positionH relativeFrom="column">
                  <wp:posOffset>1533605</wp:posOffset>
                </wp:positionH>
                <wp:positionV relativeFrom="paragraph">
                  <wp:posOffset>7799</wp:posOffset>
                </wp:positionV>
                <wp:extent cx="148107" cy="270456"/>
                <wp:effectExtent l="19050" t="0" r="23495" b="34925"/>
                <wp:wrapNone/>
                <wp:docPr id="318" name="Pfeil nach unten 318"/>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8" o:spid="_x0000_s1026" type="#_x0000_t67" style="position:absolute;margin-left:120.75pt;margin-top:.6pt;width:11.65pt;height:21.3pt;z-index:251840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BemI4aNAgAALg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_____</w:t>
            </w:r>
            <w:r w:rsidR="000C1C52">
              <w:t xml:space="preserve"> </w:t>
            </w:r>
            <w:r w:rsidRPr="00B73F51">
              <w:t xml:space="preserve"> Minuten</w:t>
            </w:r>
          </w:p>
          <w:p w:rsidR="00B73F51" w:rsidRPr="00B73F51" w:rsidRDefault="00BF6B73" w:rsidP="00B73F51">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0C1C52" w:rsidP="00B73F51">
            <w:proofErr w:type="spellStart"/>
            <w:r>
              <w:t>Planobogen</w:t>
            </w:r>
            <w:proofErr w:type="spellEnd"/>
            <w:r>
              <w:t xml:space="preserve"> </w:t>
            </w:r>
            <w:r w:rsidR="00B73F51" w:rsidRPr="00B73F51">
              <w:t xml:space="preserve">** Lage mit zwei </w:t>
            </w:r>
            <w:proofErr w:type="spellStart"/>
            <w:r w:rsidR="00B73F51" w:rsidRPr="00B73F51">
              <w:t>Ringösenklammern</w:t>
            </w:r>
            <w:proofErr w:type="spellEnd"/>
            <w:r w:rsidR="00B73F51" w:rsidRPr="00B73F51">
              <w:t xml:space="preserve">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w:t>
            </w:r>
          </w:p>
          <w:p w:rsidR="00B73F51" w:rsidRPr="00B73F51" w:rsidRDefault="00B73F51" w:rsidP="00B73F51"/>
        </w:tc>
      </w:tr>
    </w:tbl>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45632" behindDoc="0" locked="0" layoutInCell="0" allowOverlap="1" wp14:anchorId="1977CBAF" wp14:editId="23CDC6A7">
            <wp:simplePos x="0" y="0"/>
            <wp:positionH relativeFrom="rightMargin">
              <wp:posOffset>107950</wp:posOffset>
            </wp:positionH>
            <wp:positionV relativeFrom="paragraph">
              <wp:posOffset>0</wp:posOffset>
            </wp:positionV>
            <wp:extent cx="345440" cy="323850"/>
            <wp:effectExtent l="0" t="0" r="0" b="0"/>
            <wp:wrapNone/>
            <wp:docPr id="22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44608" behindDoc="0" locked="0" layoutInCell="1" allowOverlap="1" wp14:anchorId="284AB27C" wp14:editId="54AE1344">
                <wp:simplePos x="0" y="0"/>
                <wp:positionH relativeFrom="margin">
                  <wp:posOffset>64278</wp:posOffset>
                </wp:positionH>
                <wp:positionV relativeFrom="paragraph">
                  <wp:posOffset>5715</wp:posOffset>
                </wp:positionV>
                <wp:extent cx="148107" cy="270456"/>
                <wp:effectExtent l="19050" t="0" r="23495" b="34925"/>
                <wp:wrapNone/>
                <wp:docPr id="319" name="Pfeil nach unten 319"/>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9" o:spid="_x0000_s1026" type="#_x0000_t67" style="position:absolute;margin-left:5.05pt;margin-top:.45pt;width:11.65pt;height:21.3pt;z-index:2518446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43584" behindDoc="0" locked="0" layoutInCell="1" allowOverlap="1" wp14:anchorId="3525F7D6" wp14:editId="0CA1A84F">
                <wp:simplePos x="0" y="0"/>
                <wp:positionH relativeFrom="column">
                  <wp:posOffset>1533605</wp:posOffset>
                </wp:positionH>
                <wp:positionV relativeFrom="paragraph">
                  <wp:posOffset>7799</wp:posOffset>
                </wp:positionV>
                <wp:extent cx="148107" cy="270456"/>
                <wp:effectExtent l="19050" t="0" r="23495" b="34925"/>
                <wp:wrapNone/>
                <wp:docPr id="320" name="Pfeil nach unten 320"/>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20" o:spid="_x0000_s1026" type="#_x0000_t67" style="position:absolute;margin-left:120.75pt;margin-top:.6pt;width:11.65pt;height:21.3pt;z-index:251843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GepjA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73F51" w:rsidP="00BF6B73">
            <w:pPr>
              <w:jc w:val="both"/>
            </w:pPr>
            <w:r w:rsidRPr="00B73F51">
              <w:t>tatsächlich benötigte Zeit:</w:t>
            </w:r>
            <w:r w:rsidR="00BF6B73">
              <w:tab/>
            </w:r>
            <w:r w:rsidRPr="00B73F51">
              <w:t xml:space="preserve">_____ </w:t>
            </w:r>
            <w:r w:rsidR="000C1C52">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F6B73">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0C1C52" w:rsidP="00B73F51">
            <w:proofErr w:type="spellStart"/>
            <w:r>
              <w:t>Planobogen</w:t>
            </w:r>
            <w:proofErr w:type="spellEnd"/>
            <w:r>
              <w:t xml:space="preserve"> </w:t>
            </w:r>
            <w:r w:rsidR="00B73F51" w:rsidRPr="00B73F51">
              <w:t xml:space="preserve">** Lage mit zwei </w:t>
            </w:r>
            <w:proofErr w:type="spellStart"/>
            <w:r w:rsidR="00B73F51" w:rsidRPr="00B73F51">
              <w:t>Ringösenklammern</w:t>
            </w:r>
            <w:proofErr w:type="spellEnd"/>
            <w:r w:rsidR="00B73F51" w:rsidRPr="00B73F51">
              <w:t xml:space="preserve">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 ** Planschneider ** Lage ** Falzbogen und Umschlag zu einer Lage sammeln *</w:t>
            </w:r>
            <w:r w:rsidR="000C1C52">
              <w:t xml:space="preserve">* </w:t>
            </w:r>
            <w:r w:rsidRPr="00B73F51">
              <w:t>Umschlag ** Draht ** Falzbein</w:t>
            </w:r>
          </w:p>
          <w:p w:rsidR="00B73F51" w:rsidRPr="00B73F51" w:rsidRDefault="00B73F51" w:rsidP="00B73F51"/>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48704" behindDoc="0" locked="0" layoutInCell="0" allowOverlap="1" wp14:anchorId="30C290D4" wp14:editId="333ADC59">
            <wp:simplePos x="0" y="0"/>
            <wp:positionH relativeFrom="rightMargin">
              <wp:posOffset>107950</wp:posOffset>
            </wp:positionH>
            <wp:positionV relativeFrom="paragraph">
              <wp:posOffset>0</wp:posOffset>
            </wp:positionV>
            <wp:extent cx="345440" cy="323850"/>
            <wp:effectExtent l="0" t="0" r="0" b="0"/>
            <wp:wrapNone/>
            <wp:docPr id="22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47680" behindDoc="0" locked="0" layoutInCell="1" allowOverlap="1" wp14:anchorId="7424192C" wp14:editId="27E69AD5">
                <wp:simplePos x="0" y="0"/>
                <wp:positionH relativeFrom="margin">
                  <wp:posOffset>64278</wp:posOffset>
                </wp:positionH>
                <wp:positionV relativeFrom="paragraph">
                  <wp:posOffset>5715</wp:posOffset>
                </wp:positionV>
                <wp:extent cx="148107" cy="270456"/>
                <wp:effectExtent l="19050" t="0" r="23495" b="34925"/>
                <wp:wrapNone/>
                <wp:docPr id="321" name="Pfeil nach unten 321"/>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21" o:spid="_x0000_s1026" type="#_x0000_t67" style="position:absolute;margin-left:5.05pt;margin-top:.45pt;width:11.65pt;height:21.3pt;z-index:2518476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46656" behindDoc="0" locked="0" layoutInCell="1" allowOverlap="1" wp14:anchorId="54CE9BF1" wp14:editId="15416018">
                <wp:simplePos x="0" y="0"/>
                <wp:positionH relativeFrom="column">
                  <wp:posOffset>1533605</wp:posOffset>
                </wp:positionH>
                <wp:positionV relativeFrom="paragraph">
                  <wp:posOffset>7799</wp:posOffset>
                </wp:positionV>
                <wp:extent cx="148107" cy="270456"/>
                <wp:effectExtent l="19050" t="0" r="23495" b="34925"/>
                <wp:wrapNone/>
                <wp:docPr id="322" name="Pfeil nach unten 322"/>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22" o:spid="_x0000_s1026" type="#_x0000_t67" style="position:absolute;margin-left:120.75pt;margin-top:.6pt;width:11.65pt;height:21.3pt;z-index:251846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VXxjQ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JmFVfGNAgAALg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tcPr>
          <w:p w:rsidR="00B73F51" w:rsidRPr="00B73F51" w:rsidRDefault="00B73F51" w:rsidP="00B73F51">
            <w:pPr>
              <w:jc w:val="center"/>
              <w:rPr>
                <w:b/>
              </w:rPr>
            </w:pPr>
            <w:r w:rsidRPr="00B73F51">
              <w:rPr>
                <w:b/>
              </w:rPr>
              <w:t>Nr.</w:t>
            </w:r>
          </w:p>
        </w:tc>
        <w:tc>
          <w:tcPr>
            <w:tcW w:w="4448" w:type="dxa"/>
          </w:tcPr>
          <w:p w:rsidR="00B73F51" w:rsidRPr="00B73F51" w:rsidRDefault="00B73F51" w:rsidP="00B73F51">
            <w:pPr>
              <w:jc w:val="center"/>
              <w:rPr>
                <w:b/>
              </w:rPr>
            </w:pPr>
            <w:r w:rsidRPr="00B73F51">
              <w:rPr>
                <w:b/>
              </w:rPr>
              <w:t>Zeitplanung in Minuten</w:t>
            </w:r>
          </w:p>
        </w:tc>
        <w:tc>
          <w:tcPr>
            <w:tcW w:w="4697" w:type="dxa"/>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73F51" w:rsidP="00BF6B73">
            <w:pPr>
              <w:jc w:val="both"/>
            </w:pPr>
            <w:r w:rsidRPr="00B73F51">
              <w:t>tatsächlich benötigte Zeit:</w:t>
            </w:r>
            <w:r w:rsidR="00BF6B73">
              <w:tab/>
            </w:r>
            <w:r w:rsidRPr="00B73F51">
              <w:t xml:space="preserve">_____ </w:t>
            </w:r>
            <w:r w:rsidR="00353BE9">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_____</w:t>
            </w:r>
            <w:r w:rsidR="00353BE9">
              <w:t xml:space="preserve"> </w:t>
            </w:r>
            <w:r w:rsidRPr="00B73F51">
              <w:t xml:space="preserve"> 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42397" w:rsidRPr="00B51DE9" w:rsidTr="001D2E49">
        <w:trPr>
          <w:trHeight w:val="523"/>
        </w:trPr>
        <w:tc>
          <w:tcPr>
            <w:tcW w:w="3119" w:type="dxa"/>
            <w:tcBorders>
              <w:left w:val="single" w:sz="4" w:space="0" w:color="auto"/>
              <w:bottom w:val="single" w:sz="4" w:space="0" w:color="auto"/>
              <w:right w:val="single" w:sz="4" w:space="0" w:color="auto"/>
            </w:tcBorders>
            <w:shd w:val="clear" w:color="auto" w:fill="D9D9D9"/>
            <w:hideMark/>
          </w:tcPr>
          <w:p w:rsidR="00942397" w:rsidRDefault="00942397" w:rsidP="001D2E49">
            <w:pPr>
              <w:pStyle w:val="Tabelle6pt"/>
              <w:rPr>
                <w:color w:val="000000"/>
              </w:rPr>
            </w:pPr>
            <w:r>
              <w:lastRenderedPageBreak/>
              <w:br w:type="page"/>
              <w:t>Lernfeld</w:t>
            </w:r>
          </w:p>
          <w:p w:rsidR="00942397" w:rsidRDefault="00942397"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hideMark/>
          </w:tcPr>
          <w:p w:rsidR="00942397" w:rsidRPr="00B73F51" w:rsidRDefault="00942397" w:rsidP="001D2E49">
            <w:pPr>
              <w:spacing w:before="40" w:after="60" w:line="160" w:lineRule="exact"/>
              <w:rPr>
                <w:color w:val="000000"/>
                <w:sz w:val="12"/>
              </w:rPr>
            </w:pPr>
            <w:r w:rsidRPr="00B73F51">
              <w:rPr>
                <w:sz w:val="12"/>
              </w:rPr>
              <w:t>Titel</w:t>
            </w:r>
          </w:p>
          <w:p w:rsidR="00942397" w:rsidRPr="00B73F51" w:rsidRDefault="00942397" w:rsidP="001D2E49">
            <w:pPr>
              <w:rPr>
                <w:b/>
              </w:rPr>
            </w:pPr>
            <w:r w:rsidRPr="00B73F51">
              <w:rPr>
                <w:b/>
              </w:rPr>
              <w:t xml:space="preserve">Herstellung einer Drahtrückstichbroschur mit </w:t>
            </w:r>
            <w:proofErr w:type="spellStart"/>
            <w:r w:rsidRPr="00B73F51">
              <w:rPr>
                <w:b/>
              </w:rPr>
              <w:t>Ringösen</w:t>
            </w:r>
            <w:proofErr w:type="spellEnd"/>
            <w:r w:rsidRPr="00B73F51">
              <w:rPr>
                <w:b/>
              </w:rPr>
              <w:t xml:space="preserve">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942397" w:rsidRPr="00B73F51" w:rsidRDefault="00942397" w:rsidP="001D2E4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42397" w:rsidRPr="00B73F51" w:rsidRDefault="00942397" w:rsidP="001D2E49">
            <w:pPr>
              <w:spacing w:before="40" w:after="60" w:line="160" w:lineRule="exact"/>
              <w:rPr>
                <w:sz w:val="12"/>
              </w:rPr>
            </w:pPr>
          </w:p>
          <w:p w:rsidR="00942397" w:rsidRPr="00B73F51" w:rsidRDefault="00942397" w:rsidP="001D2E49">
            <w:pPr>
              <w:jc w:val="center"/>
              <w:rPr>
                <w:rFonts w:eastAsia="Times New Roman" w:cs="Times New Roman"/>
                <w:b/>
                <w:lang w:eastAsia="de-DE"/>
              </w:rPr>
            </w:pPr>
            <w:r w:rsidRPr="00B73F51">
              <w:rPr>
                <w:rFonts w:eastAsia="Times New Roman" w:cs="Times New Roman"/>
                <w:b/>
                <w:lang w:eastAsia="de-DE"/>
              </w:rPr>
              <w:t>Drucktechnik</w:t>
            </w:r>
          </w:p>
          <w:p w:rsidR="00942397" w:rsidRPr="00B73F51" w:rsidRDefault="00443964" w:rsidP="001D2E49">
            <w:pPr>
              <w:jc w:val="center"/>
              <w:rPr>
                <w:rFonts w:eastAsia="Calibri" w:cs="Times New Roman"/>
                <w:b/>
                <w:lang w:eastAsia="de-DE"/>
              </w:rPr>
            </w:pPr>
            <w:r>
              <w:rPr>
                <w:rFonts w:eastAsia="Times New Roman" w:cs="Times New Roman"/>
                <w:b/>
                <w:lang w:eastAsia="de-DE"/>
              </w:rPr>
              <w:t>DR0</w:t>
            </w:r>
            <w:r w:rsidR="00942397" w:rsidRPr="00B73F51">
              <w:rPr>
                <w:rFonts w:eastAsia="Times New Roman" w:cs="Times New Roman"/>
                <w:b/>
                <w:lang w:eastAsia="de-DE"/>
              </w:rPr>
              <w:t>4.03.0</w:t>
            </w:r>
            <w:r w:rsidR="00942397">
              <w:rPr>
                <w:rFonts w:eastAsia="Times New Roman" w:cs="Times New Roman"/>
                <w:b/>
                <w:lang w:eastAsia="de-DE"/>
              </w:rPr>
              <w:t>2</w:t>
            </w:r>
          </w:p>
        </w:tc>
      </w:tr>
      <w:tr w:rsidR="00942397" w:rsidRPr="00B51DE9" w:rsidTr="001D2E49">
        <w:tc>
          <w:tcPr>
            <w:tcW w:w="7348" w:type="dxa"/>
            <w:gridSpan w:val="2"/>
            <w:tcBorders>
              <w:left w:val="single" w:sz="4" w:space="0" w:color="auto"/>
              <w:bottom w:val="single" w:sz="4" w:space="0" w:color="auto"/>
              <w:right w:val="single" w:sz="4" w:space="0" w:color="auto"/>
            </w:tcBorders>
            <w:hideMark/>
          </w:tcPr>
          <w:p w:rsidR="00942397" w:rsidRPr="004B658C" w:rsidRDefault="00942397" w:rsidP="001D2E49">
            <w:pPr>
              <w:pStyle w:val="Tabelle6pt"/>
            </w:pPr>
            <w:r>
              <w:t>Kompetenzbereiche:</w:t>
            </w:r>
          </w:p>
          <w:p w:rsidR="00942397" w:rsidRPr="00B73F51" w:rsidRDefault="00942397" w:rsidP="008F1F5C">
            <w:pPr>
              <w:numPr>
                <w:ilvl w:val="0"/>
                <w:numId w:val="5"/>
              </w:numPr>
              <w:ind w:left="227" w:hanging="170"/>
              <w:rPr>
                <w:sz w:val="16"/>
              </w:rPr>
            </w:pPr>
            <w:r w:rsidRPr="00B73F51">
              <w:rPr>
                <w:sz w:val="16"/>
              </w:rPr>
              <w:t>Ich kann Kundenmuster unter Verwendung geeigneter Werkstoffe herstellen</w:t>
            </w:r>
            <w:r w:rsidR="00D24461">
              <w:rPr>
                <w:sz w:val="16"/>
              </w:rPr>
              <w:t>.</w:t>
            </w:r>
          </w:p>
          <w:p w:rsidR="00942397" w:rsidRPr="00942397" w:rsidRDefault="00942397" w:rsidP="008F1F5C">
            <w:pPr>
              <w:numPr>
                <w:ilvl w:val="0"/>
                <w:numId w:val="5"/>
              </w:numPr>
              <w:ind w:left="227" w:hanging="170"/>
              <w:rPr>
                <w:sz w:val="16"/>
              </w:rPr>
            </w:pPr>
            <w:r w:rsidRPr="00B73F51">
              <w:rPr>
                <w:sz w:val="16"/>
              </w:rPr>
              <w:t>Ich kann die richtigen Werkzeuge und Geräte für verschiedene Arbeitstechniken auswählen</w:t>
            </w:r>
            <w:r w:rsidR="00D24461">
              <w:rPr>
                <w:sz w:val="16"/>
              </w:rPr>
              <w:t>.</w:t>
            </w:r>
          </w:p>
          <w:p w:rsidR="00942397" w:rsidRDefault="00942397" w:rsidP="00942397">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942397" w:rsidRDefault="00942397"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42397" w:rsidRPr="00B51DE9" w:rsidTr="001D2E49">
              <w:trPr>
                <w:trHeight w:val="284"/>
              </w:trPr>
              <w:tc>
                <w:tcPr>
                  <w:tcW w:w="2090" w:type="dxa"/>
                  <w:shd w:val="clear" w:color="auto" w:fill="D9D9D9" w:themeFill="background1" w:themeFillShade="D9"/>
                </w:tcPr>
                <w:p w:rsidR="00942397" w:rsidRPr="00B51DE9" w:rsidRDefault="00942397" w:rsidP="001D2E49">
                  <w:pPr>
                    <w:pStyle w:val="TabelleKopfmitte"/>
                  </w:pPr>
                  <w:r w:rsidRPr="00B51DE9">
                    <w:t>L</w:t>
                  </w:r>
                  <w:r>
                    <w:t>ösung</w:t>
                  </w:r>
                </w:p>
              </w:tc>
            </w:tr>
          </w:tbl>
          <w:p w:rsidR="00942397" w:rsidRPr="00B51DE9" w:rsidRDefault="00942397" w:rsidP="001D2E49"/>
        </w:tc>
      </w:tr>
    </w:tbl>
    <w:p w:rsidR="00B73F51" w:rsidRPr="00B73F51" w:rsidRDefault="00B73F51" w:rsidP="00942397">
      <w:pPr>
        <w:pStyle w:val="Textkrper"/>
      </w:pPr>
    </w:p>
    <w:tbl>
      <w:tblPr>
        <w:tblStyle w:val="Tabellenraster"/>
        <w:tblW w:w="9634" w:type="dxa"/>
        <w:tblInd w:w="108" w:type="dxa"/>
        <w:tblLook w:val="04A0" w:firstRow="1" w:lastRow="0" w:firstColumn="1" w:lastColumn="0" w:noHBand="0" w:noVBand="1"/>
      </w:tblPr>
      <w:tblGrid>
        <w:gridCol w:w="489"/>
        <w:gridCol w:w="4448"/>
        <w:gridCol w:w="2457"/>
        <w:gridCol w:w="2240"/>
      </w:tblGrid>
      <w:tr w:rsidR="00B73F51" w:rsidRPr="00B73F51" w:rsidTr="00942397">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rPr>
                <w:b/>
              </w:rPr>
            </w:pPr>
            <w:r w:rsidRPr="00B73F51">
              <w:rPr>
                <w:b/>
              </w:rPr>
              <w:t>Beschreibung des Arbeitsschrittes</w:t>
            </w:r>
          </w:p>
        </w:tc>
        <w:tc>
          <w:tcPr>
            <w:tcW w:w="2457" w:type="dxa"/>
            <w:vAlign w:val="center"/>
          </w:tcPr>
          <w:p w:rsidR="00B73F51" w:rsidRPr="00B73F51" w:rsidRDefault="00B73F51" w:rsidP="00B73F51">
            <w:pPr>
              <w:rPr>
                <w:b/>
              </w:rPr>
            </w:pPr>
            <w:r w:rsidRPr="00B73F51">
              <w:rPr>
                <w:b/>
              </w:rPr>
              <w:t>Material/Teilprodukt</w:t>
            </w:r>
          </w:p>
        </w:tc>
        <w:tc>
          <w:tcPr>
            <w:tcW w:w="2240" w:type="dxa"/>
            <w:vAlign w:val="center"/>
          </w:tcPr>
          <w:p w:rsidR="00B73F51" w:rsidRPr="00B73F51" w:rsidRDefault="00B73F51" w:rsidP="00B73F51">
            <w:pPr>
              <w:rPr>
                <w:b/>
              </w:rPr>
            </w:pPr>
            <w:r w:rsidRPr="00B73F51">
              <w:rPr>
                <w:b/>
              </w:rPr>
              <w:t>Werkzeug/Maschine</w:t>
            </w:r>
          </w:p>
        </w:tc>
      </w:tr>
      <w:tr w:rsidR="00B73F51" w:rsidRPr="00B73F51" w:rsidTr="00942397">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proofErr w:type="spellStart"/>
            <w:r w:rsidRPr="00B73F51">
              <w:t>Planobogen</w:t>
            </w:r>
            <w:proofErr w:type="spellEnd"/>
            <w:r w:rsidRPr="00B73F51">
              <w:t xml:space="preserve"> falzen</w:t>
            </w:r>
          </w:p>
        </w:tc>
        <w:tc>
          <w:tcPr>
            <w:tcW w:w="2457" w:type="dxa"/>
            <w:vAlign w:val="center"/>
          </w:tcPr>
          <w:p w:rsidR="00B73F51" w:rsidRPr="00B73F51" w:rsidRDefault="00B73F51" w:rsidP="00B73F51">
            <w:proofErr w:type="spellStart"/>
            <w:r w:rsidRPr="00B73F51">
              <w:t>Planobogen</w:t>
            </w:r>
            <w:proofErr w:type="spellEnd"/>
          </w:p>
        </w:tc>
        <w:tc>
          <w:tcPr>
            <w:tcW w:w="2240" w:type="dxa"/>
            <w:vAlign w:val="center"/>
          </w:tcPr>
          <w:p w:rsidR="00B73F51" w:rsidRPr="00B73F51" w:rsidRDefault="00B73F51" w:rsidP="00B73F51">
            <w:r w:rsidRPr="00B73F51">
              <w:t>Falzbein</w:t>
            </w:r>
          </w:p>
        </w:tc>
      </w:tr>
      <w:tr w:rsidR="00B73F51" w:rsidRPr="00B73F51" w:rsidTr="00942397">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r w:rsidRPr="00B73F51">
              <w:t>Umschlag rillen und falzen</w:t>
            </w:r>
          </w:p>
        </w:tc>
        <w:tc>
          <w:tcPr>
            <w:tcW w:w="2457" w:type="dxa"/>
            <w:vAlign w:val="center"/>
          </w:tcPr>
          <w:p w:rsidR="00B73F51" w:rsidRPr="00B73F51" w:rsidRDefault="00B73F51" w:rsidP="00B73F51">
            <w:r w:rsidRPr="00B73F51">
              <w:t>Umschlag</w:t>
            </w:r>
          </w:p>
        </w:tc>
        <w:tc>
          <w:tcPr>
            <w:tcW w:w="2240" w:type="dxa"/>
            <w:vAlign w:val="center"/>
          </w:tcPr>
          <w:p w:rsidR="00B73F51" w:rsidRPr="00B73F51" w:rsidRDefault="00B73F51" w:rsidP="00B73F51">
            <w:proofErr w:type="spellStart"/>
            <w:r w:rsidRPr="00B73F51">
              <w:t>Rillmaschine</w:t>
            </w:r>
            <w:proofErr w:type="spellEnd"/>
            <w:r w:rsidRPr="00B73F51">
              <w:t>, Falzbein</w:t>
            </w:r>
          </w:p>
        </w:tc>
      </w:tr>
      <w:tr w:rsidR="00B73F51" w:rsidRPr="00B73F51" w:rsidTr="00942397">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r w:rsidRPr="00B73F51">
              <w:t>Falzbogen und Umschlag zu einer Lage sammeln</w:t>
            </w:r>
          </w:p>
        </w:tc>
        <w:tc>
          <w:tcPr>
            <w:tcW w:w="2457" w:type="dxa"/>
            <w:vAlign w:val="center"/>
          </w:tcPr>
          <w:p w:rsidR="00B73F51" w:rsidRPr="00B73F51" w:rsidRDefault="00B73F51" w:rsidP="00B73F51">
            <w:r w:rsidRPr="00B73F51">
              <w:t>Falzbogen, Umschlag</w:t>
            </w:r>
          </w:p>
        </w:tc>
        <w:tc>
          <w:tcPr>
            <w:tcW w:w="2240" w:type="dxa"/>
            <w:vAlign w:val="center"/>
          </w:tcPr>
          <w:p w:rsidR="00B73F51" w:rsidRPr="00B73F51" w:rsidRDefault="00B73F51" w:rsidP="00B73F51">
            <w:r w:rsidRPr="00B73F51">
              <w:t>-----</w:t>
            </w:r>
          </w:p>
        </w:tc>
      </w:tr>
      <w:tr w:rsidR="00B73F51" w:rsidRPr="00B73F51" w:rsidTr="00942397">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r w:rsidRPr="00B73F51">
              <w:t xml:space="preserve">Lage mit zwei </w:t>
            </w:r>
            <w:proofErr w:type="spellStart"/>
            <w:r w:rsidRPr="00B73F51">
              <w:t>Ringösenklammern</w:t>
            </w:r>
            <w:proofErr w:type="spellEnd"/>
            <w:r w:rsidRPr="00B73F51">
              <w:t xml:space="preserve"> durch den Bund heften</w:t>
            </w:r>
          </w:p>
        </w:tc>
        <w:tc>
          <w:tcPr>
            <w:tcW w:w="2457" w:type="dxa"/>
            <w:vAlign w:val="center"/>
          </w:tcPr>
          <w:p w:rsidR="00B73F51" w:rsidRPr="00B73F51" w:rsidRDefault="00B73F51" w:rsidP="00B73F51">
            <w:r w:rsidRPr="00B73F51">
              <w:t>Draht, Lage</w:t>
            </w:r>
          </w:p>
        </w:tc>
        <w:tc>
          <w:tcPr>
            <w:tcW w:w="2240" w:type="dxa"/>
            <w:vAlign w:val="center"/>
          </w:tcPr>
          <w:p w:rsidR="00B73F51" w:rsidRPr="00B73F51" w:rsidRDefault="00B73F51" w:rsidP="00B73F51">
            <w:r w:rsidRPr="00B73F51">
              <w:t>Klopfer</w:t>
            </w:r>
          </w:p>
        </w:tc>
      </w:tr>
      <w:tr w:rsidR="00B73F51" w:rsidRPr="00B73F51" w:rsidTr="00942397">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r w:rsidRPr="00B73F51">
              <w:t>Drahtrückstichbroschur 3-seitig beschneiden</w:t>
            </w:r>
          </w:p>
        </w:tc>
        <w:tc>
          <w:tcPr>
            <w:tcW w:w="2457" w:type="dxa"/>
            <w:vAlign w:val="center"/>
          </w:tcPr>
          <w:p w:rsidR="00B73F51" w:rsidRPr="00B73F51" w:rsidRDefault="00B73F51" w:rsidP="00B73F51">
            <w:r w:rsidRPr="00B73F51">
              <w:t>fertige Broschur</w:t>
            </w:r>
          </w:p>
        </w:tc>
        <w:tc>
          <w:tcPr>
            <w:tcW w:w="2240" w:type="dxa"/>
            <w:vAlign w:val="center"/>
          </w:tcPr>
          <w:p w:rsidR="00B73F51" w:rsidRPr="00B73F51" w:rsidRDefault="00B73F51" w:rsidP="00B73F51">
            <w:r w:rsidRPr="00B73F51">
              <w:t>Planschneider</w:t>
            </w:r>
          </w:p>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p>
    <w:p w:rsidR="00B73F51" w:rsidRPr="00B73F51" w:rsidRDefault="00B73F51" w:rsidP="00B73F51">
      <w:pPr>
        <w:spacing w:line="240" w:lineRule="exact"/>
        <w:rPr>
          <w:rFonts w:ascii="Arial" w:eastAsia="Times New Roman" w:hAnsi="Arial"/>
          <w:b/>
          <w:bCs/>
          <w:sz w:val="28"/>
          <w:szCs w:val="28"/>
          <w:lang w:eastAsia="de-DE"/>
        </w:rPr>
      </w:pPr>
      <w:r w:rsidRPr="00B73F51">
        <w:rPr>
          <w:b/>
          <w:bCs/>
          <w:sz w:val="28"/>
          <w:szCs w:val="28"/>
        </w:rPr>
        <w:br w:type="page"/>
      </w:r>
    </w:p>
    <w:p w:rsidR="00B73F51" w:rsidRPr="00B73F51" w:rsidRDefault="00B73F51" w:rsidP="00942397">
      <w:pPr>
        <w:pStyle w:val="berschrift1"/>
      </w:pPr>
      <w:r w:rsidRPr="00B73F51">
        <w:lastRenderedPageBreak/>
        <w:t>Einlagenbroschuren „Qualitätsmerkmale und -prüfung“</w:t>
      </w:r>
    </w:p>
    <w:p w:rsidR="00B73F51" w:rsidRPr="00B73F51" w:rsidRDefault="00B73F51" w:rsidP="008F1F5C">
      <w:pPr>
        <w:pStyle w:val="Listenabsatz"/>
        <w:numPr>
          <w:ilvl w:val="0"/>
          <w:numId w:val="19"/>
        </w:numPr>
        <w:rPr>
          <w:lang w:eastAsia="de-DE"/>
        </w:rPr>
      </w:pPr>
      <w:r w:rsidRPr="00B73F51">
        <w:rPr>
          <w:noProof/>
          <w:lang w:eastAsia="de-DE"/>
        </w:rPr>
        <w:drawing>
          <wp:anchor distT="0" distB="0" distL="114300" distR="114300" simplePos="0" relativeHeight="251850752" behindDoc="0" locked="0" layoutInCell="0" allowOverlap="1" wp14:anchorId="4BA47913" wp14:editId="7FC5B5D3">
            <wp:simplePos x="0" y="0"/>
            <wp:positionH relativeFrom="rightMargin">
              <wp:posOffset>128421</wp:posOffset>
            </wp:positionH>
            <wp:positionV relativeFrom="paragraph">
              <wp:posOffset>116006</wp:posOffset>
            </wp:positionV>
            <wp:extent cx="323850" cy="323850"/>
            <wp:effectExtent l="0" t="0" r="0" b="0"/>
            <wp:wrapNone/>
            <wp:docPr id="227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lang w:eastAsia="de-DE"/>
        </w:rPr>
        <w:t>Inhaltsbogen und Umschlag auf Zusammenstellung und Vollständigkeit übe</w:t>
      </w:r>
      <w:r w:rsidRPr="00B73F51">
        <w:rPr>
          <w:lang w:eastAsia="de-DE"/>
        </w:rPr>
        <w:t>r</w:t>
      </w:r>
      <w:r w:rsidRPr="00B73F51">
        <w:rPr>
          <w:lang w:eastAsia="de-DE"/>
        </w:rPr>
        <w:t xml:space="preserve">prüfen </w:t>
      </w:r>
    </w:p>
    <w:p w:rsidR="00B73F51" w:rsidRPr="00B73F51" w:rsidRDefault="00942397" w:rsidP="008F1F5C">
      <w:pPr>
        <w:pStyle w:val="Listenabsatz"/>
        <w:numPr>
          <w:ilvl w:val="0"/>
          <w:numId w:val="19"/>
        </w:numPr>
        <w:rPr>
          <w:lang w:eastAsia="de-DE"/>
        </w:rPr>
      </w:pPr>
      <w:r>
        <w:rPr>
          <w:lang w:eastAsia="de-DE"/>
        </w:rPr>
        <w:t>Endformat nachmessen</w:t>
      </w:r>
    </w:p>
    <w:p w:rsidR="00942397" w:rsidRPr="00B73F51" w:rsidRDefault="00942397" w:rsidP="00942397">
      <w:pPr>
        <w:pStyle w:val="Marginaliegrau"/>
        <w:framePr w:wrap="around" w:x="8713" w:y="133"/>
        <w:rPr>
          <w:lang w:eastAsia="de-DE"/>
        </w:rPr>
      </w:pPr>
      <w:r w:rsidRPr="00B73F51">
        <w:rPr>
          <w:lang w:eastAsia="de-DE"/>
        </w:rPr>
        <w:t>Gehen Sie die einzelnen Punkte der Reihe nach durch. Notieren Sie gefu</w:t>
      </w:r>
      <w:r w:rsidRPr="00B73F51">
        <w:rPr>
          <w:lang w:eastAsia="de-DE"/>
        </w:rPr>
        <w:t>n</w:t>
      </w:r>
      <w:r w:rsidRPr="00B73F51">
        <w:rPr>
          <w:lang w:eastAsia="de-DE"/>
        </w:rPr>
        <w:t>dene Fehler sofort auf eine Karte und heften Sie die Karte an eine Stellwand.</w:t>
      </w:r>
    </w:p>
    <w:p w:rsidR="00B73F51" w:rsidRPr="00B73F51" w:rsidRDefault="00B73F51" w:rsidP="008F1F5C">
      <w:pPr>
        <w:pStyle w:val="Listenabsatz"/>
        <w:numPr>
          <w:ilvl w:val="0"/>
          <w:numId w:val="19"/>
        </w:numPr>
        <w:rPr>
          <w:lang w:eastAsia="de-DE"/>
        </w:rPr>
      </w:pPr>
      <w:r w:rsidRPr="00B73F51">
        <w:rPr>
          <w:lang w:eastAsia="de-DE"/>
        </w:rPr>
        <w:t xml:space="preserve">Schnittkanten der Broschur auf Sauberkeit und Beschädigungen überprüfen (keine Scharten, keine Verschmutzungen) </w:t>
      </w:r>
    </w:p>
    <w:p w:rsidR="00B73F51" w:rsidRPr="00B73F51" w:rsidRDefault="00B73F51" w:rsidP="008F1F5C">
      <w:pPr>
        <w:pStyle w:val="Listenabsatz"/>
        <w:numPr>
          <w:ilvl w:val="0"/>
          <w:numId w:val="19"/>
        </w:numPr>
        <w:rPr>
          <w:lang w:eastAsia="de-DE"/>
        </w:rPr>
      </w:pPr>
      <w:r w:rsidRPr="00B73F51">
        <w:rPr>
          <w:lang w:eastAsia="de-DE"/>
        </w:rPr>
        <w:t>auf geraden Schnitt (winkelgerecht) achten</w:t>
      </w:r>
    </w:p>
    <w:p w:rsidR="00B73F51" w:rsidRPr="00B73F51" w:rsidRDefault="00B73F51" w:rsidP="008F1F5C">
      <w:pPr>
        <w:pStyle w:val="Listenabsatz"/>
        <w:numPr>
          <w:ilvl w:val="0"/>
          <w:numId w:val="19"/>
        </w:numPr>
        <w:rPr>
          <w:lang w:eastAsia="de-DE"/>
        </w:rPr>
      </w:pPr>
      <w:r w:rsidRPr="00B73F51">
        <w:rPr>
          <w:lang w:eastAsia="de-DE"/>
        </w:rPr>
        <w:t xml:space="preserve">ggf. </w:t>
      </w:r>
      <w:proofErr w:type="spellStart"/>
      <w:r w:rsidRPr="00B73F51">
        <w:rPr>
          <w:lang w:eastAsia="de-DE"/>
        </w:rPr>
        <w:t>Rillung</w:t>
      </w:r>
      <w:proofErr w:type="spellEnd"/>
      <w:r w:rsidRPr="00B73F51">
        <w:rPr>
          <w:lang w:eastAsia="de-DE"/>
        </w:rPr>
        <w:t xml:space="preserve"> des Umschlages kontrollieren</w:t>
      </w:r>
    </w:p>
    <w:p w:rsidR="00B73F51" w:rsidRPr="00B73F51" w:rsidRDefault="00B73F51" w:rsidP="008F1F5C">
      <w:pPr>
        <w:pStyle w:val="Listenabsatz"/>
        <w:numPr>
          <w:ilvl w:val="0"/>
          <w:numId w:val="19"/>
        </w:numPr>
        <w:rPr>
          <w:lang w:eastAsia="de-DE"/>
        </w:rPr>
      </w:pPr>
      <w:r w:rsidRPr="00B73F51">
        <w:rPr>
          <w:lang w:eastAsia="de-DE"/>
        </w:rPr>
        <w:t xml:space="preserve">Einreißen des Umschlages am </w:t>
      </w:r>
      <w:proofErr w:type="spellStart"/>
      <w:r w:rsidRPr="00B73F51">
        <w:rPr>
          <w:lang w:eastAsia="de-DE"/>
        </w:rPr>
        <w:t>Broschurenrücken</w:t>
      </w:r>
      <w:proofErr w:type="spellEnd"/>
      <w:r w:rsidRPr="00B73F51">
        <w:rPr>
          <w:lang w:eastAsia="de-DE"/>
        </w:rPr>
        <w:t xml:space="preserve"> oben und unten beim Schne</w:t>
      </w:r>
      <w:r w:rsidRPr="00B73F51">
        <w:rPr>
          <w:lang w:eastAsia="de-DE"/>
        </w:rPr>
        <w:t>i</w:t>
      </w:r>
      <w:r w:rsidRPr="00B73F51">
        <w:rPr>
          <w:lang w:eastAsia="de-DE"/>
        </w:rPr>
        <w:t>den vermeiden</w:t>
      </w:r>
    </w:p>
    <w:p w:rsidR="00B73F51" w:rsidRPr="00B73F51" w:rsidRDefault="00B73F51" w:rsidP="008F1F5C">
      <w:pPr>
        <w:pStyle w:val="Listenabsatz"/>
        <w:numPr>
          <w:ilvl w:val="0"/>
          <w:numId w:val="19"/>
        </w:numPr>
        <w:rPr>
          <w:lang w:eastAsia="de-DE"/>
        </w:rPr>
      </w:pPr>
      <w:r w:rsidRPr="00B73F51">
        <w:rPr>
          <w:lang w:eastAsia="de-DE"/>
        </w:rPr>
        <w:t>Anzahl und Qualität  der Drahtklammern (z. B. Klammerschluss, Verformung) überprüfen</w:t>
      </w:r>
    </w:p>
    <w:p w:rsidR="00B73F51" w:rsidRPr="00B73F51" w:rsidRDefault="00B73F51" w:rsidP="008F1F5C">
      <w:pPr>
        <w:pStyle w:val="Listenabsatz"/>
        <w:numPr>
          <w:ilvl w:val="0"/>
          <w:numId w:val="19"/>
        </w:numPr>
        <w:rPr>
          <w:lang w:eastAsia="de-DE"/>
        </w:rPr>
      </w:pPr>
      <w:r w:rsidRPr="00B73F51">
        <w:rPr>
          <w:lang w:eastAsia="de-DE"/>
        </w:rPr>
        <w:t xml:space="preserve">Heftklammerstand nachmessen (insbesondere bei der </w:t>
      </w:r>
      <w:proofErr w:type="spellStart"/>
      <w:r w:rsidRPr="00B73F51">
        <w:rPr>
          <w:lang w:eastAsia="de-DE"/>
        </w:rPr>
        <w:t>Ringösenheftung</w:t>
      </w:r>
      <w:proofErr w:type="spellEnd"/>
      <w:r w:rsidRPr="00B73F51">
        <w:rPr>
          <w:lang w:eastAsia="de-DE"/>
        </w:rPr>
        <w:t>)</w:t>
      </w:r>
    </w:p>
    <w:p w:rsidR="00B73F51" w:rsidRPr="00B73F51" w:rsidRDefault="00B73F51" w:rsidP="008F1F5C">
      <w:pPr>
        <w:pStyle w:val="Listenabsatz"/>
        <w:numPr>
          <w:ilvl w:val="0"/>
          <w:numId w:val="19"/>
        </w:numPr>
        <w:rPr>
          <w:lang w:eastAsia="de-DE"/>
        </w:rPr>
      </w:pPr>
      <w:r w:rsidRPr="00B73F51">
        <w:rPr>
          <w:lang w:eastAsia="de-DE"/>
        </w:rPr>
        <w:t>Produkte auf Flecke, Druckstellen und weitere Beschädigungen überprüfen</w:t>
      </w:r>
    </w:p>
    <w:p w:rsidR="00B73F51" w:rsidRPr="00B73F51" w:rsidRDefault="00B73F51" w:rsidP="00B73F51">
      <w:pPr>
        <w:spacing w:line="240" w:lineRule="exact"/>
      </w:pPr>
    </w:p>
    <w:p w:rsidR="00B73F51" w:rsidRPr="00B73F51" w:rsidRDefault="00B73F51" w:rsidP="00B73F51">
      <w:pPr>
        <w:keepNext/>
        <w:suppressAutoHyphens/>
        <w:spacing w:before="240" w:after="160"/>
        <w:outlineLvl w:val="0"/>
        <w:rPr>
          <w:rFonts w:asciiTheme="minorHAnsi" w:eastAsia="Times New Roman" w:hAnsiTheme="minorHAnsi" w:cstheme="minorBidi"/>
          <w:bCs/>
          <w:sz w:val="22"/>
          <w:szCs w:val="22"/>
          <w:lang w:eastAsia="de-DE"/>
        </w:rPr>
      </w:pPr>
      <w:r w:rsidRPr="00B73F51">
        <w:rPr>
          <w:rFonts w:ascii="Source Sans Pro Semibold" w:eastAsia="Times New Roman" w:hAnsi="Source Sans Pro Semibold" w:cs="Times New Roman"/>
          <w:bCs/>
          <w:sz w:val="30"/>
          <w:szCs w:val="28"/>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Fadenrückstichheftung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4.03.03</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Herstellung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noProof/>
          <w:sz w:val="24"/>
          <w:szCs w:val="26"/>
          <w:u w:val="single"/>
          <w:lang w:eastAsia="de-DE"/>
        </w:rPr>
        <w:drawing>
          <wp:anchor distT="0" distB="0" distL="114300" distR="114300" simplePos="0" relativeHeight="251725824" behindDoc="0" locked="0" layoutInCell="0" allowOverlap="1" wp14:anchorId="5F138C7C" wp14:editId="0C015E85">
            <wp:simplePos x="0" y="0"/>
            <wp:positionH relativeFrom="rightMargin">
              <wp:posOffset>107950</wp:posOffset>
            </wp:positionH>
            <wp:positionV relativeFrom="paragraph">
              <wp:posOffset>384390</wp:posOffset>
            </wp:positionV>
            <wp:extent cx="345440" cy="323850"/>
            <wp:effectExtent l="0" t="0" r="0" b="0"/>
            <wp:wrapNone/>
            <wp:docPr id="22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sz w:val="26"/>
          <w:szCs w:val="26"/>
          <w:lang w:eastAsia="de-DE"/>
        </w:rPr>
        <w:t>Herstellen einer Fadenrückstichbroschur</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AEAF3E4" wp14:editId="529B5389">
                  <wp:extent cx="302701" cy="324000"/>
                  <wp:effectExtent l="0" t="0" r="2540" b="0"/>
                  <wp:docPr id="22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2BE08337" wp14:editId="5F16A3A7">
                  <wp:extent cx="302701" cy="324000"/>
                  <wp:effectExtent l="0" t="0" r="2540" b="0"/>
                  <wp:docPr id="22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291333C" wp14:editId="1767380D">
                  <wp:extent cx="648335" cy="318770"/>
                  <wp:effectExtent l="0" t="0" r="0" b="0"/>
                  <wp:docPr id="227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DDE077D" wp14:editId="79D2432A">
                  <wp:extent cx="302701" cy="324000"/>
                  <wp:effectExtent l="0" t="0" r="2540" b="0"/>
                  <wp:docPr id="22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2678CBC" wp14:editId="298EC01F">
                  <wp:extent cx="532800" cy="324000"/>
                  <wp:effectExtent l="0" t="0" r="635" b="0"/>
                  <wp:docPr id="227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Bewerten Sie</w:t>
            </w:r>
            <w:r w:rsidR="00441328">
              <w:rPr>
                <w:noProof/>
                <w:lang w:eastAsia="de-DE"/>
              </w:rPr>
              <w:t xml:space="preserve"> I</w:t>
            </w:r>
            <w:r w:rsidRPr="00B73F51">
              <w:rPr>
                <w:noProof/>
                <w:lang w:eastAsia="de-DE"/>
              </w:rPr>
              <w:t>hre Broschur nach verarbeitungstechnischen und ästhetischen Gesic</w:t>
            </w:r>
            <w:r w:rsidR="00441328">
              <w:rPr>
                <w:noProof/>
                <w:lang w:eastAsia="de-DE"/>
              </w:rPr>
              <w:t>htspunkten und vergleichen Sie I</w:t>
            </w:r>
            <w:r w:rsidRPr="00B73F51">
              <w:rPr>
                <w:noProof/>
                <w:lang w:eastAsia="de-DE"/>
              </w:rPr>
              <w:t xml:space="preserve">hr Vorgehen mit anderen </w:t>
            </w:r>
            <w:r w:rsidR="002D324E">
              <w:rPr>
                <w:noProof/>
                <w:lang w:eastAsia="de-DE"/>
              </w:rPr>
              <w:t>Produktionsplänen</w:t>
            </w:r>
            <w:r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646D2519" wp14:editId="4A3526FE">
                  <wp:extent cx="302701" cy="324000"/>
                  <wp:effectExtent l="0" t="0" r="2540" b="0"/>
                  <wp:docPr id="22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Arbeiten Sie Verbesserungen hinsichtlich ökologischer, wirtschaftlicher und fertigungstechnischer Kriterien in</w:t>
            </w:r>
            <w:r w:rsidR="00441328">
              <w:rPr>
                <w:noProof/>
                <w:lang w:eastAsia="de-DE"/>
              </w:rPr>
              <w:t xml:space="preserve"> I</w:t>
            </w:r>
            <w:r w:rsidRPr="00B73F51">
              <w:rPr>
                <w:noProof/>
                <w:lang w:eastAsia="de-DE"/>
              </w:rPr>
              <w:t>hrem Produktions</w:t>
            </w:r>
            <w:r w:rsidR="00441328">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425C23A" wp14:editId="679910BF">
                  <wp:extent cx="302701" cy="324000"/>
                  <wp:effectExtent l="0" t="0" r="2540" b="0"/>
                  <wp:docPr id="22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1D58EAF" wp14:editId="08CFB5EE">
                  <wp:extent cx="302701" cy="324000"/>
                  <wp:effectExtent l="0" t="0" r="2540" b="0"/>
                  <wp:docPr id="228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44132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3832396" wp14:editId="78F8E6D7">
                  <wp:extent cx="648335" cy="318770"/>
                  <wp:effectExtent l="0" t="0" r="0" b="0"/>
                  <wp:docPr id="22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FBCAC87" wp14:editId="0433C2F0">
                  <wp:extent cx="302701" cy="324000"/>
                  <wp:effectExtent l="0" t="0" r="2540" b="0"/>
                  <wp:docPr id="22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0CA2975" wp14:editId="76A55726">
                  <wp:extent cx="532800" cy="324000"/>
                  <wp:effectExtent l="0" t="0" r="635" b="0"/>
                  <wp:docPr id="228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Bewerten Sie ihre Broschur nach verarbeitungstechnischen und ästhetischen Gesic</w:t>
            </w:r>
            <w:r w:rsidR="00441328">
              <w:rPr>
                <w:noProof/>
                <w:lang w:eastAsia="de-DE"/>
              </w:rPr>
              <w:t>htspunkten und vergleichen Sie I</w:t>
            </w:r>
            <w:r w:rsidRPr="00B73F51">
              <w:rPr>
                <w:noProof/>
                <w:lang w:eastAsia="de-DE"/>
              </w:rPr>
              <w:t xml:space="preserve">hr Vorgehen mit anderen </w:t>
            </w:r>
            <w:r w:rsidR="002D324E">
              <w:rPr>
                <w:noProof/>
                <w:lang w:eastAsia="de-DE"/>
              </w:rPr>
              <w:t>Produktionsplänen</w:t>
            </w:r>
            <w:r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00D515A" wp14:editId="59F6CFF9">
                  <wp:extent cx="302701" cy="324000"/>
                  <wp:effectExtent l="0" t="0" r="2540" b="0"/>
                  <wp:docPr id="22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955AF9" wp14:editId="38CFE24B">
                  <wp:extent cx="302701" cy="324000"/>
                  <wp:effectExtent l="0" t="0" r="2540" b="0"/>
                  <wp:docPr id="22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55520" behindDoc="0" locked="0" layoutInCell="0" allowOverlap="1" wp14:anchorId="1A291703" wp14:editId="356497AC">
            <wp:simplePos x="0" y="0"/>
            <wp:positionH relativeFrom="rightMargin">
              <wp:posOffset>107950</wp:posOffset>
            </wp:positionH>
            <wp:positionV relativeFrom="paragraph">
              <wp:posOffset>167990</wp:posOffset>
            </wp:positionV>
            <wp:extent cx="345440" cy="323850"/>
            <wp:effectExtent l="0" t="0" r="0" b="0"/>
            <wp:wrapNone/>
            <wp:docPr id="22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54496" behindDoc="0" locked="0" layoutInCell="0" allowOverlap="1" wp14:anchorId="6F1B6332" wp14:editId="08B95A79">
            <wp:simplePos x="0" y="0"/>
            <wp:positionH relativeFrom="rightMargin">
              <wp:posOffset>107950</wp:posOffset>
            </wp:positionH>
            <wp:positionV relativeFrom="paragraph">
              <wp:posOffset>-3412800</wp:posOffset>
            </wp:positionV>
            <wp:extent cx="345440" cy="323850"/>
            <wp:effectExtent l="0" t="0" r="0" b="0"/>
            <wp:wrapNone/>
            <wp:docPr id="22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E9B90D6" wp14:editId="21102B06">
                  <wp:extent cx="302701" cy="324000"/>
                  <wp:effectExtent l="0" t="0" r="2540" b="0"/>
                  <wp:docPr id="22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44132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44F5163" wp14:editId="71F1EC06">
                  <wp:extent cx="648335" cy="318770"/>
                  <wp:effectExtent l="0" t="0" r="0" b="0"/>
                  <wp:docPr id="22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68F890B2" wp14:editId="22D3F9DF">
                  <wp:extent cx="302701" cy="324000"/>
                  <wp:effectExtent l="0" t="0" r="2540" b="0"/>
                  <wp:docPr id="22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25A77E" wp14:editId="7497718D">
                  <wp:extent cx="532800" cy="324000"/>
                  <wp:effectExtent l="0" t="0" r="635" b="0"/>
                  <wp:docPr id="229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0EC13D3" wp14:editId="2BC16B2F">
                  <wp:extent cx="648335" cy="318770"/>
                  <wp:effectExtent l="0" t="0" r="0" b="0"/>
                  <wp:docPr id="22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639A259" wp14:editId="5C15F39E">
                  <wp:extent cx="302701" cy="324000"/>
                  <wp:effectExtent l="0" t="0" r="2540" b="0"/>
                  <wp:docPr id="22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br w:type="page"/>
      </w:r>
    </w:p>
    <w:p w:rsidR="00B73F51" w:rsidRPr="00942397" w:rsidRDefault="00B73F51" w:rsidP="00942397">
      <w:pPr>
        <w:pStyle w:val="berschrift4"/>
      </w:pPr>
      <w:r w:rsidRPr="00942397">
        <w:lastRenderedPageBreak/>
        <w:t xml:space="preserve">Produktdaten </w:t>
      </w:r>
      <w:proofErr w:type="spellStart"/>
      <w:r w:rsidRPr="00942397">
        <w:t>Fadenrückksti</w:t>
      </w:r>
      <w:r w:rsidR="00623F2C" w:rsidRPr="00942397">
        <w:t>chheftung</w:t>
      </w:r>
      <w:proofErr w:type="spellEnd"/>
      <w:r w:rsidRPr="00942397">
        <w:rPr>
          <w:noProof/>
        </w:rPr>
        <w:drawing>
          <wp:anchor distT="0" distB="0" distL="114300" distR="114300" simplePos="0" relativeHeight="251770880" behindDoc="0" locked="0" layoutInCell="0" allowOverlap="1" wp14:anchorId="512FD295" wp14:editId="32AE8455">
            <wp:simplePos x="0" y="0"/>
            <wp:positionH relativeFrom="rightMargin">
              <wp:posOffset>828040</wp:posOffset>
            </wp:positionH>
            <wp:positionV relativeFrom="paragraph">
              <wp:posOffset>0</wp:posOffset>
            </wp:positionV>
            <wp:extent cx="349200" cy="320400"/>
            <wp:effectExtent l="0" t="0" r="0" b="3810"/>
            <wp:wrapNone/>
            <wp:docPr id="22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2397">
        <w:rPr>
          <w:noProof/>
        </w:rPr>
        <w:drawing>
          <wp:anchor distT="0" distB="0" distL="114300" distR="114300" simplePos="0" relativeHeight="251769856" behindDoc="0" locked="0" layoutInCell="0" allowOverlap="1" wp14:anchorId="6C17816D" wp14:editId="5CCD168D">
            <wp:simplePos x="0" y="0"/>
            <wp:positionH relativeFrom="rightMargin">
              <wp:posOffset>467995</wp:posOffset>
            </wp:positionH>
            <wp:positionV relativeFrom="paragraph">
              <wp:posOffset>0</wp:posOffset>
            </wp:positionV>
            <wp:extent cx="349885" cy="320675"/>
            <wp:effectExtent l="0" t="0" r="0" b="3175"/>
            <wp:wrapNone/>
            <wp:docPr id="22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2397">
        <w:rPr>
          <w:noProof/>
        </w:rPr>
        <w:drawing>
          <wp:anchor distT="0" distB="0" distL="114300" distR="114300" simplePos="0" relativeHeight="251768832" behindDoc="0" locked="0" layoutInCell="0" allowOverlap="1" wp14:anchorId="42E7050D" wp14:editId="33B997CB">
            <wp:simplePos x="0" y="0"/>
            <wp:positionH relativeFrom="rightMargin">
              <wp:posOffset>107950</wp:posOffset>
            </wp:positionH>
            <wp:positionV relativeFrom="paragraph">
              <wp:posOffset>0</wp:posOffset>
            </wp:positionV>
            <wp:extent cx="349885" cy="320675"/>
            <wp:effectExtent l="0" t="0" r="0" b="3175"/>
            <wp:wrapNone/>
            <wp:docPr id="22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F2749">
      <w:pPr>
        <w:pStyle w:val="Textkrper"/>
        <w:rPr>
          <w:rFonts w:asciiTheme="minorHAnsi" w:hAnsiTheme="minorHAnsi" w:cstheme="minorBidi"/>
          <w:sz w:val="22"/>
          <w:szCs w:val="22"/>
        </w:rPr>
      </w:pPr>
      <w:r w:rsidRPr="00942397">
        <w:t>Bei der Fadenrückstichheftung werden die Drahtklammern durch einen Faden ersetzt. In diesem Fall wird der Faden wie eine 8 durch den Rücken von innen nach außen und wieder nach innen geführt. Im Produktinneren wird der Faden verknotet. So entsteht eine Heftung die das Produkt edler aussehen lässt.</w:t>
      </w:r>
    </w:p>
    <w:p w:rsidR="00B73F51" w:rsidRPr="00B73F51" w:rsidRDefault="00B73F51" w:rsidP="00942397">
      <w:pPr>
        <w:pStyle w:val="berschrift4"/>
      </w:pPr>
      <w:r w:rsidRPr="00B73F51">
        <w:t>Herstellungsablauf</w:t>
      </w:r>
    </w:p>
    <w:p w:rsidR="00B73F51" w:rsidRPr="00B73F51" w:rsidRDefault="00B73F51" w:rsidP="00942397">
      <w:pPr>
        <w:pStyle w:val="Textkrper"/>
      </w:pPr>
      <w:r w:rsidRPr="00B73F51">
        <w:t xml:space="preserve">Zuerst müssen Sie die Inhaltbogen im 3-Bruch-Kreuzfalz falzen. Halbieren Sie hierzu die längere Bogenseite und ziehen Sie einen scharfkantigen Falz. Der zweite Bruch wird im 90 </w:t>
      </w:r>
      <w:r w:rsidRPr="00B73F51">
        <w:rPr>
          <w:vertAlign w:val="superscript"/>
        </w:rPr>
        <w:t>0</w:t>
      </w:r>
      <w:r w:rsidRPr="00B73F51">
        <w:t xml:space="preserve"> Winkel zum ersten hergestellt, es wird wieder die längere Seite halbiert. Bevor Sie den dritten Bruch falzen, müssen Sie zuerst den zweiten Bruch mit einem Messer zu ca. ¾ aufschneiden um Quetschfalten zu vermeiden. Nun können Sie den dritten Bruch, wieder im 90 </w:t>
      </w:r>
      <w:r w:rsidRPr="00B73F51">
        <w:rPr>
          <w:vertAlign w:val="superscript"/>
        </w:rPr>
        <w:t>0</w:t>
      </w:r>
      <w:r w:rsidRPr="00B73F51">
        <w:t xml:space="preserve"> Winkel zum zweiten Bruch, durchführen. Nachdem Sie alle Inhaltbogen gefalzt haben</w:t>
      </w:r>
      <w:r w:rsidR="00470D61">
        <w:t>,</w:t>
      </w:r>
      <w:r w:rsidRPr="00B73F51">
        <w:t xml:space="preserve"> können Sie sich um den Umschlag kümmern. Je nach Materialstärke müssen Sie den Umschlag zuerst rillen, anschließend können Sie ihn in der Rille falzen. Sammeln Sie nun alle Bogenteile. Stecken</w:t>
      </w:r>
      <w:r w:rsidR="00470D61">
        <w:t xml:space="preserve"> Sie hierzu alle Inhaltbogen in</w:t>
      </w:r>
      <w:r w:rsidRPr="00B73F51">
        <w:t>einander ein und fügen Sie den Umschlag als äußersten Teil zu. Stoßen Sie den zusammengetrag</w:t>
      </w:r>
      <w:r w:rsidRPr="00B73F51">
        <w:t>e</w:t>
      </w:r>
      <w:r w:rsidRPr="00B73F51">
        <w:t>nen Block am Kopf auf</w:t>
      </w:r>
      <w:r w:rsidR="00470D61">
        <w:t>,</w:t>
      </w:r>
      <w:r w:rsidRPr="00B73F51">
        <w:t xml:space="preserve"> um eine Planliegende Anlage zu erhalten. Nun können Sie die Löcher für den Faden vorstechen. Ermitteln Sie dazu die Mitte des Produktes. Messen Sie von der Produktmitte bis zum Kopf- bzw. Fußbeschnitt. Stechen Sie nun auf der halben Strecke von Produktmitte zu Kopf und Fuß und in der Mitte mit der Ahle ein Loch. Führen Sie den Faden durch das Produkt wie auf der Skizze beschrieben und ve</w:t>
      </w:r>
      <w:r w:rsidRPr="00B73F51">
        <w:t>r</w:t>
      </w:r>
      <w:r w:rsidRPr="00B73F51">
        <w:t>knoten Sie die beiden Fadenenden.</w:t>
      </w:r>
    </w:p>
    <w:p w:rsidR="00B73F51" w:rsidRPr="00B73F51" w:rsidRDefault="00B73F51" w:rsidP="00B73F51"/>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3</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noProof/>
          <w:sz w:val="18"/>
          <w:lang w:eastAsia="de-DE"/>
        </w:rPr>
        <mc:AlternateContent>
          <mc:Choice Requires="wps">
            <w:drawing>
              <wp:anchor distT="0" distB="0" distL="114300" distR="114300" simplePos="0" relativeHeight="251702272" behindDoc="0" locked="0" layoutInCell="1" allowOverlap="1" wp14:anchorId="720118F1" wp14:editId="2F26B95B">
                <wp:simplePos x="0" y="0"/>
                <wp:positionH relativeFrom="column">
                  <wp:posOffset>3264749</wp:posOffset>
                </wp:positionH>
                <wp:positionV relativeFrom="paragraph">
                  <wp:posOffset>98668</wp:posOffset>
                </wp:positionV>
                <wp:extent cx="415252" cy="171283"/>
                <wp:effectExtent l="0" t="0" r="23495" b="19685"/>
                <wp:wrapNone/>
                <wp:docPr id="20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52" cy="171283"/>
                        </a:xfrm>
                        <a:prstGeom prst="rect">
                          <a:avLst/>
                        </a:prstGeom>
                        <a:solidFill>
                          <a:srgbClr val="FFFFFF"/>
                        </a:solidFill>
                        <a:ln w="9525">
                          <a:solidFill>
                            <a:srgbClr val="000000"/>
                          </a:solidFill>
                          <a:miter lim="800000"/>
                          <a:headEnd/>
                          <a:tailEnd/>
                        </a:ln>
                      </wps:spPr>
                      <wps:txbx>
                        <w:txbxContent>
                          <w:p w:rsidR="00955A1A" w:rsidRPr="00A97BD4" w:rsidRDefault="00955A1A" w:rsidP="00B73F51">
                            <w:pPr>
                              <w:rPr>
                                <w:sz w:val="10"/>
                                <w:szCs w:val="10"/>
                              </w:rPr>
                            </w:pPr>
                            <w:r w:rsidRPr="00A97BD4">
                              <w:rPr>
                                <w:sz w:val="10"/>
                                <w:szCs w:val="10"/>
                              </w:rPr>
                              <w:t>Außen</w:t>
                            </w:r>
                          </w:p>
                        </w:txbxContent>
                      </wps:txbx>
                      <wps:bodyPr rot="0" vert="horz" wrap="square" lIns="91440" tIns="45720" rIns="91440" bIns="45720" anchor="t" anchorCtr="0">
                        <a:noAutofit/>
                      </wps:bodyPr>
                    </wps:wsp>
                  </a:graphicData>
                </a:graphic>
              </wp:anchor>
            </w:drawing>
          </mc:Choice>
          <mc:Fallback>
            <w:pict>
              <v:shape id="Textfeld 2" o:spid="_x0000_s1130" type="#_x0000_t202" style="position:absolute;left:0;text-align:left;margin-left:257.05pt;margin-top:7.75pt;width:32.7pt;height:13.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">
                <v:textbox>
                  <w:txbxContent>
                    <w:p w:rsidR="00955A1A" w:rsidRPr="00A97BD4" w:rsidRDefault="00955A1A" w:rsidP="00B73F51">
                      <w:pPr>
                        <w:rPr>
                          <w:sz w:val="10"/>
                          <w:szCs w:val="10"/>
                        </w:rPr>
                      </w:pPr>
                      <w:r w:rsidRPr="00A97BD4">
                        <w:rPr>
                          <w:sz w:val="10"/>
                          <w:szCs w:val="10"/>
                        </w:rPr>
                        <w:t>Außen</w:t>
                      </w:r>
                    </w:p>
                  </w:txbxContent>
                </v:textbox>
              </v:shape>
            </w:pict>
          </mc:Fallback>
        </mc:AlternateContent>
      </w:r>
      <w:r w:rsidRPr="00B73F51">
        <w:rPr>
          <w:sz w:val="18"/>
        </w:rPr>
        <w:t>Fadenverlauf</w:t>
      </w:r>
    </w:p>
    <w:p w:rsidR="00B73F51" w:rsidRPr="00B73F51" w:rsidRDefault="00B73F51" w:rsidP="00B73F51">
      <w:r w:rsidRPr="00B73F51">
        <w:rPr>
          <w:noProof/>
          <w:lang w:eastAsia="de-DE"/>
        </w:rPr>
        <mc:AlternateContent>
          <mc:Choice Requires="wps">
            <w:drawing>
              <wp:anchor distT="0" distB="0" distL="114300" distR="114300" simplePos="0" relativeHeight="251707392" behindDoc="0" locked="0" layoutInCell="1" allowOverlap="1" wp14:anchorId="7BA1AFCC" wp14:editId="04E219DA">
                <wp:simplePos x="0" y="0"/>
                <wp:positionH relativeFrom="column">
                  <wp:posOffset>1735455</wp:posOffset>
                </wp:positionH>
                <wp:positionV relativeFrom="paragraph">
                  <wp:posOffset>5715</wp:posOffset>
                </wp:positionV>
                <wp:extent cx="257175" cy="413385"/>
                <wp:effectExtent l="38100" t="38100" r="28575" b="24765"/>
                <wp:wrapNone/>
                <wp:docPr id="327" name="Gerade Verbindung mit Pfeil 327"/>
                <wp:cNvGraphicFramePr/>
                <a:graphic xmlns:a="http://schemas.openxmlformats.org/drawingml/2006/main">
                  <a:graphicData uri="http://schemas.microsoft.com/office/word/2010/wordprocessingShape">
                    <wps:wsp>
                      <wps:cNvCnPr/>
                      <wps:spPr>
                        <a:xfrm flipH="1" flipV="1">
                          <a:off x="0" y="0"/>
                          <a:ext cx="257175" cy="413385"/>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27" o:spid="_x0000_s1026" type="#_x0000_t32" style="position:absolute;margin-left:136.65pt;margin-top:.45pt;width:20.25pt;height:32.55pt;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" strokecolor="#4a7ebb">
                <v:stroke endarrow="block"/>
              </v:shape>
            </w:pict>
          </mc:Fallback>
        </mc:AlternateContent>
      </w:r>
      <w:r w:rsidRPr="00B73F51">
        <w:rPr>
          <w:noProof/>
          <w:lang w:eastAsia="de-DE"/>
        </w:rPr>
        <mc:AlternateContent>
          <mc:Choice Requires="wps">
            <w:drawing>
              <wp:anchor distT="0" distB="0" distL="114300" distR="114300" simplePos="0" relativeHeight="251713536" behindDoc="0" locked="0" layoutInCell="1" allowOverlap="1" wp14:anchorId="710673AB" wp14:editId="1F905F29">
                <wp:simplePos x="0" y="0"/>
                <wp:positionH relativeFrom="column">
                  <wp:posOffset>1658579</wp:posOffset>
                </wp:positionH>
                <wp:positionV relativeFrom="paragraph">
                  <wp:posOffset>24508</wp:posOffset>
                </wp:positionV>
                <wp:extent cx="286737" cy="400037"/>
                <wp:effectExtent l="38100" t="0" r="18415" b="57785"/>
                <wp:wrapNone/>
                <wp:docPr id="333" name="Gerade Verbindung mit Pfeil 333"/>
                <wp:cNvGraphicFramePr/>
                <a:graphic xmlns:a="http://schemas.openxmlformats.org/drawingml/2006/main">
                  <a:graphicData uri="http://schemas.microsoft.com/office/word/2010/wordprocessingShape">
                    <wps:wsp>
                      <wps:cNvCnPr/>
                      <wps:spPr>
                        <a:xfrm flipH="1">
                          <a:off x="0" y="0"/>
                          <a:ext cx="286737" cy="400037"/>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anchor>
            </w:drawing>
          </mc:Choice>
          <mc:Fallback>
            <w:pict>
              <v:shape id="Gerade Verbindung mit Pfeil 333" o:spid="_x0000_s1026" type="#_x0000_t32" style="position:absolute;margin-left:130.6pt;margin-top:1.95pt;width:22.6pt;height:31.5pt;flip:x;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" strokecolor="#4a7ebb">
                <v:stroke endarrow="block"/>
              </v:shape>
            </w:pict>
          </mc:Fallback>
        </mc:AlternateContent>
      </w:r>
      <w:r w:rsidRPr="00B73F51">
        <w:rPr>
          <w:noProof/>
          <w:lang w:eastAsia="de-DE"/>
        </w:rPr>
        <mc:AlternateContent>
          <mc:Choice Requires="wps">
            <w:drawing>
              <wp:anchor distT="0" distB="0" distL="114300" distR="114300" simplePos="0" relativeHeight="251712512" behindDoc="0" locked="0" layoutInCell="1" allowOverlap="1" wp14:anchorId="009F5B13" wp14:editId="7C759DB3">
                <wp:simplePos x="0" y="0"/>
                <wp:positionH relativeFrom="column">
                  <wp:posOffset>1928076</wp:posOffset>
                </wp:positionH>
                <wp:positionV relativeFrom="paragraph">
                  <wp:posOffset>11430</wp:posOffset>
                </wp:positionV>
                <wp:extent cx="806869" cy="14592"/>
                <wp:effectExtent l="38100" t="57150" r="0" b="100330"/>
                <wp:wrapNone/>
                <wp:docPr id="332" name="Gerade Verbindung mit Pfeil 332"/>
                <wp:cNvGraphicFramePr/>
                <a:graphic xmlns:a="http://schemas.openxmlformats.org/drawingml/2006/main">
                  <a:graphicData uri="http://schemas.microsoft.com/office/word/2010/wordprocessingShape">
                    <wps:wsp>
                      <wps:cNvCnPr/>
                      <wps:spPr>
                        <a:xfrm flipH="1">
                          <a:off x="0" y="0"/>
                          <a:ext cx="806869" cy="14592"/>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32" o:spid="_x0000_s1026" type="#_x0000_t32" style="position:absolute;margin-left:151.8pt;margin-top:.9pt;width:63.55pt;height:1.15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" strokecolor="#4a7ebb">
                <v:stroke endarrow="block"/>
              </v:shape>
            </w:pict>
          </mc:Fallback>
        </mc:AlternateContent>
      </w:r>
      <w:r w:rsidRPr="00B73F51">
        <w:rPr>
          <w:noProof/>
          <w:lang w:eastAsia="de-DE"/>
        </w:rPr>
        <mc:AlternateContent>
          <mc:Choice Requires="wps">
            <w:drawing>
              <wp:anchor distT="0" distB="0" distL="114300" distR="114300" simplePos="0" relativeHeight="251711488" behindDoc="0" locked="0" layoutInCell="1" allowOverlap="1" wp14:anchorId="472FC5E7" wp14:editId="0EC80743">
                <wp:simplePos x="0" y="0"/>
                <wp:positionH relativeFrom="column">
                  <wp:posOffset>2734877</wp:posOffset>
                </wp:positionH>
                <wp:positionV relativeFrom="paragraph">
                  <wp:posOffset>7133</wp:posOffset>
                </wp:positionV>
                <wp:extent cx="0" cy="335604"/>
                <wp:effectExtent l="76200" t="38100" r="57150" b="26670"/>
                <wp:wrapNone/>
                <wp:docPr id="331" name="Gerade Verbindung mit Pfeil 331"/>
                <wp:cNvGraphicFramePr/>
                <a:graphic xmlns:a="http://schemas.openxmlformats.org/drawingml/2006/main">
                  <a:graphicData uri="http://schemas.microsoft.com/office/word/2010/wordprocessingShape">
                    <wps:wsp>
                      <wps:cNvCnPr/>
                      <wps:spPr>
                        <a:xfrm>
                          <a:off x="0" y="0"/>
                          <a:ext cx="0" cy="335604"/>
                        </a:xfrm>
                        <a:prstGeom prst="straightConnector1">
                          <a:avLst/>
                        </a:prstGeom>
                        <a:noFill/>
                        <a:ln w="9525" cap="flat" cmpd="sng" algn="ctr">
                          <a:solidFill>
                            <a:srgbClr val="4F81BD">
                              <a:shade val="95000"/>
                              <a:satMod val="105000"/>
                            </a:srgbClr>
                          </a:solidFill>
                          <a:prstDash val="solid"/>
                          <a:headEnd type="triangle"/>
                          <a:tailEnd type="none"/>
                        </a:ln>
                        <a:effectLst/>
                      </wps:spPr>
                      <wps:bodyPr/>
                    </wps:wsp>
                  </a:graphicData>
                </a:graphic>
              </wp:anchor>
            </w:drawing>
          </mc:Choice>
          <mc:Fallback>
            <w:pict>
              <v:shape id="Gerade Verbindung mit Pfeil 331" o:spid="_x0000_s1026" type="#_x0000_t32" style="position:absolute;margin-left:215.35pt;margin-top:.55pt;width:0;height:26.4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" strokecolor="#4a7ebb">
                <v:stroke startarrow="block"/>
              </v:shape>
            </w:pict>
          </mc:Fallback>
        </mc:AlternateContent>
      </w:r>
      <w:r w:rsidRPr="00B73F51">
        <w:rPr>
          <w:noProof/>
          <w:lang w:eastAsia="de-DE"/>
        </w:rPr>
        <mc:AlternateContent>
          <mc:Choice Requires="wps">
            <w:drawing>
              <wp:anchor distT="0" distB="0" distL="114300" distR="114300" simplePos="0" relativeHeight="251708416" behindDoc="0" locked="0" layoutInCell="1" allowOverlap="1" wp14:anchorId="2ACB4EBD" wp14:editId="54986161">
                <wp:simplePos x="0" y="0"/>
                <wp:positionH relativeFrom="column">
                  <wp:posOffset>933868</wp:posOffset>
                </wp:positionH>
                <wp:positionV relativeFrom="paragraph">
                  <wp:posOffset>10538</wp:posOffset>
                </wp:positionV>
                <wp:extent cx="806869" cy="14592"/>
                <wp:effectExtent l="38100" t="57150" r="0" b="100330"/>
                <wp:wrapNone/>
                <wp:docPr id="328" name="Gerade Verbindung mit Pfeil 328"/>
                <wp:cNvGraphicFramePr/>
                <a:graphic xmlns:a="http://schemas.openxmlformats.org/drawingml/2006/main">
                  <a:graphicData uri="http://schemas.microsoft.com/office/word/2010/wordprocessingShape">
                    <wps:wsp>
                      <wps:cNvCnPr/>
                      <wps:spPr>
                        <a:xfrm flipH="1">
                          <a:off x="0" y="0"/>
                          <a:ext cx="806869" cy="14592"/>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28" o:spid="_x0000_s1026" type="#_x0000_t32" style="position:absolute;margin-left:73.55pt;margin-top:.85pt;width:63.55pt;height:1.15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" strokecolor="#4a7ebb">
                <v:stroke endarrow="block"/>
              </v:shape>
            </w:pict>
          </mc:Fallback>
        </mc:AlternateContent>
      </w:r>
      <w:r w:rsidRPr="00B73F51">
        <w:rPr>
          <w:noProof/>
          <w:lang w:eastAsia="de-DE"/>
        </w:rPr>
        <mc:AlternateContent>
          <mc:Choice Requires="wps">
            <w:drawing>
              <wp:anchor distT="0" distB="0" distL="114300" distR="114300" simplePos="0" relativeHeight="251709440" behindDoc="0" locked="0" layoutInCell="1" allowOverlap="1" wp14:anchorId="74DCB355" wp14:editId="51D8AFB3">
                <wp:simplePos x="0" y="0"/>
                <wp:positionH relativeFrom="column">
                  <wp:posOffset>928586</wp:posOffset>
                </wp:positionH>
                <wp:positionV relativeFrom="paragraph">
                  <wp:posOffset>15240</wp:posOffset>
                </wp:positionV>
                <wp:extent cx="0" cy="335604"/>
                <wp:effectExtent l="76200" t="0" r="76200" b="64770"/>
                <wp:wrapNone/>
                <wp:docPr id="329" name="Gerade Verbindung mit Pfeil 329"/>
                <wp:cNvGraphicFramePr/>
                <a:graphic xmlns:a="http://schemas.openxmlformats.org/drawingml/2006/main">
                  <a:graphicData uri="http://schemas.microsoft.com/office/word/2010/wordprocessingShape">
                    <wps:wsp>
                      <wps:cNvCnPr/>
                      <wps:spPr>
                        <a:xfrm>
                          <a:off x="0" y="0"/>
                          <a:ext cx="0" cy="335604"/>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anchor>
            </w:drawing>
          </mc:Choice>
          <mc:Fallback>
            <w:pict>
              <v:shape id="Gerade Verbindung mit Pfeil 329" o:spid="_x0000_s1026" type="#_x0000_t32" style="position:absolute;margin-left:73.1pt;margin-top:1.2pt;width:0;height:26.4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" strokecolor="#4a7ebb">
                <v:stroke endarrow="block"/>
              </v:shape>
            </w:pict>
          </mc:Fallback>
        </mc:AlternateContent>
      </w:r>
      <w:r w:rsidRPr="00B73F51">
        <w:rPr>
          <w:noProof/>
          <w:lang w:eastAsia="de-DE"/>
        </w:rPr>
        <mc:AlternateContent>
          <mc:Choice Requires="wps">
            <w:drawing>
              <wp:anchor distT="0" distB="0" distL="114300" distR="114300" simplePos="0" relativeHeight="251706368" behindDoc="0" locked="0" layoutInCell="1" allowOverlap="1" wp14:anchorId="00D94E8E" wp14:editId="2BA75FF9">
                <wp:simplePos x="0" y="0"/>
                <wp:positionH relativeFrom="column">
                  <wp:posOffset>906145</wp:posOffset>
                </wp:positionH>
                <wp:positionV relativeFrom="paragraph">
                  <wp:posOffset>151549</wp:posOffset>
                </wp:positionV>
                <wp:extent cx="45719" cy="45719"/>
                <wp:effectExtent l="0" t="0" r="12065" b="12065"/>
                <wp:wrapNone/>
                <wp:docPr id="326" name="Ellipse 326"/>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326" o:spid="_x0000_s1026" style="position:absolute;margin-left:71.35pt;margin-top:11.95pt;width:3.6pt;height:3.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" fillcolor="#4f81bd" strokecolor="#385d8a" strokeweight="2pt"/>
            </w:pict>
          </mc:Fallback>
        </mc:AlternateContent>
      </w:r>
      <w:r w:rsidRPr="00B73F51">
        <w:rPr>
          <w:noProof/>
          <w:lang w:eastAsia="de-DE"/>
        </w:rPr>
        <mc:AlternateContent>
          <mc:Choice Requires="wps">
            <w:drawing>
              <wp:anchor distT="0" distB="0" distL="114300" distR="114300" simplePos="0" relativeHeight="251705344" behindDoc="0" locked="0" layoutInCell="1" allowOverlap="1" wp14:anchorId="4F19AAC0" wp14:editId="26B85E2F">
                <wp:simplePos x="0" y="0"/>
                <wp:positionH relativeFrom="column">
                  <wp:posOffset>2729865</wp:posOffset>
                </wp:positionH>
                <wp:positionV relativeFrom="paragraph">
                  <wp:posOffset>146901</wp:posOffset>
                </wp:positionV>
                <wp:extent cx="45719" cy="45719"/>
                <wp:effectExtent l="0" t="0" r="12065" b="12065"/>
                <wp:wrapNone/>
                <wp:docPr id="325" name="Ellipse 325"/>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325" o:spid="_x0000_s1026" style="position:absolute;margin-left:214.95pt;margin-top:11.55pt;width:3.6pt;height:3.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" fillcolor="#4f81bd" strokecolor="#385d8a" strokeweight="2pt"/>
            </w:pict>
          </mc:Fallback>
        </mc:AlternateContent>
      </w:r>
      <w:r w:rsidRPr="00B73F51">
        <w:rPr>
          <w:noProof/>
          <w:lang w:eastAsia="de-DE"/>
        </w:rPr>
        <mc:AlternateContent>
          <mc:Choice Requires="wps">
            <w:drawing>
              <wp:anchor distT="0" distB="0" distL="114300" distR="114300" simplePos="0" relativeHeight="251704320" behindDoc="0" locked="0" layoutInCell="1" allowOverlap="1" wp14:anchorId="0A01E561" wp14:editId="05C9657A">
                <wp:simplePos x="0" y="0"/>
                <wp:positionH relativeFrom="column">
                  <wp:posOffset>1823666</wp:posOffset>
                </wp:positionH>
                <wp:positionV relativeFrom="paragraph">
                  <wp:posOffset>145617</wp:posOffset>
                </wp:positionV>
                <wp:extent cx="45719" cy="45719"/>
                <wp:effectExtent l="0" t="0" r="12065" b="12065"/>
                <wp:wrapNone/>
                <wp:docPr id="324" name="Ellipse 324"/>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324" o:spid="_x0000_s1026" style="position:absolute;margin-left:143.6pt;margin-top:11.45pt;width:3.6pt;height:3.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" fillcolor="#4f81bd" strokecolor="#385d8a" strokeweight="2pt"/>
            </w:pict>
          </mc:Fallback>
        </mc:AlternateContent>
      </w:r>
      <w:r w:rsidRPr="00B73F51">
        <w:rPr>
          <w:noProof/>
          <w:lang w:eastAsia="de-DE"/>
        </w:rPr>
        <mc:AlternateContent>
          <mc:Choice Requires="wps">
            <w:drawing>
              <wp:anchor distT="0" distB="0" distL="114300" distR="114300" simplePos="0" relativeHeight="251701248" behindDoc="0" locked="0" layoutInCell="1" allowOverlap="1" wp14:anchorId="1A46A561" wp14:editId="23434C96">
                <wp:simplePos x="0" y="0"/>
                <wp:positionH relativeFrom="column">
                  <wp:posOffset>510716</wp:posOffset>
                </wp:positionH>
                <wp:positionV relativeFrom="paragraph">
                  <wp:posOffset>171455</wp:posOffset>
                </wp:positionV>
                <wp:extent cx="2887025" cy="0"/>
                <wp:effectExtent l="0" t="38100" r="46990" b="38100"/>
                <wp:wrapNone/>
                <wp:docPr id="196" name="Gerader Verbinder 196"/>
                <wp:cNvGraphicFramePr/>
                <a:graphic xmlns:a="http://schemas.openxmlformats.org/drawingml/2006/main">
                  <a:graphicData uri="http://schemas.microsoft.com/office/word/2010/wordprocessingShape">
                    <wps:wsp>
                      <wps:cNvCnPr/>
                      <wps:spPr>
                        <a:xfrm>
                          <a:off x="0" y="0"/>
                          <a:ext cx="2887025" cy="0"/>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id="Gerader Verbinder 196"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40.2pt,13.5pt" to="267.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" strokecolor="windowText" strokeweight="6pt">
                <v:stroke joinstyle="miter"/>
              </v:line>
            </w:pict>
          </mc:Fallback>
        </mc:AlternateContent>
      </w:r>
    </w:p>
    <w:p w:rsidR="00B73F51" w:rsidRPr="00B73F51" w:rsidRDefault="00B73F51" w:rsidP="00B73F51">
      <w:r w:rsidRPr="00B73F51">
        <w:rPr>
          <w:noProof/>
          <w:lang w:eastAsia="de-DE"/>
        </w:rPr>
        <mc:AlternateContent>
          <mc:Choice Requires="wps">
            <w:drawing>
              <wp:anchor distT="0" distB="0" distL="114300" distR="114300" simplePos="0" relativeHeight="251703296" behindDoc="0" locked="0" layoutInCell="1" allowOverlap="1" wp14:anchorId="67DDE1DE" wp14:editId="462EF783">
                <wp:simplePos x="0" y="0"/>
                <wp:positionH relativeFrom="column">
                  <wp:posOffset>3264749</wp:posOffset>
                </wp:positionH>
                <wp:positionV relativeFrom="paragraph">
                  <wp:posOffset>84321</wp:posOffset>
                </wp:positionV>
                <wp:extent cx="415252" cy="171283"/>
                <wp:effectExtent l="0" t="0" r="23495" b="19685"/>
                <wp:wrapNone/>
                <wp:docPr id="20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52" cy="171283"/>
                        </a:xfrm>
                        <a:prstGeom prst="rect">
                          <a:avLst/>
                        </a:prstGeom>
                        <a:solidFill>
                          <a:srgbClr val="FFFFFF"/>
                        </a:solidFill>
                        <a:ln w="9525">
                          <a:solidFill>
                            <a:srgbClr val="000000"/>
                          </a:solidFill>
                          <a:miter lim="800000"/>
                          <a:headEnd/>
                          <a:tailEnd/>
                        </a:ln>
                      </wps:spPr>
                      <wps:txbx>
                        <w:txbxContent>
                          <w:p w:rsidR="00955A1A" w:rsidRPr="00A97BD4" w:rsidRDefault="00955A1A" w:rsidP="00B73F51">
                            <w:pPr>
                              <w:rPr>
                                <w:sz w:val="10"/>
                                <w:szCs w:val="10"/>
                              </w:rPr>
                            </w:pPr>
                            <w:r>
                              <w:rPr>
                                <w:sz w:val="10"/>
                                <w:szCs w:val="10"/>
                              </w:rPr>
                              <w:t>innen</w:t>
                            </w:r>
                          </w:p>
                        </w:txbxContent>
                      </wps:txbx>
                      <wps:bodyPr rot="0" vert="horz" wrap="square" lIns="91440" tIns="45720" rIns="91440" bIns="45720" anchor="t" anchorCtr="0">
                        <a:noAutofit/>
                      </wps:bodyPr>
                    </wps:wsp>
                  </a:graphicData>
                </a:graphic>
              </wp:anchor>
            </w:drawing>
          </mc:Choice>
          <mc:Fallback>
            <w:pict>
              <v:shape id="_x0000_s1131" type="#_x0000_t202" style="position:absolute;margin-left:257.05pt;margin-top:6.65pt;width:32.7pt;height:13.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">
                <v:textbox>
                  <w:txbxContent>
                    <w:p w:rsidR="00955A1A" w:rsidRPr="00A97BD4" w:rsidRDefault="00955A1A" w:rsidP="00B73F51">
                      <w:pPr>
                        <w:rPr>
                          <w:sz w:val="10"/>
                          <w:szCs w:val="10"/>
                        </w:rPr>
                      </w:pPr>
                      <w:r>
                        <w:rPr>
                          <w:sz w:val="10"/>
                          <w:szCs w:val="10"/>
                        </w:rPr>
                        <w:t>innen</w:t>
                      </w:r>
                    </w:p>
                  </w:txbxContent>
                </v:textbox>
              </v:shape>
            </w:pict>
          </mc:Fallback>
        </mc:AlternateContent>
      </w:r>
    </w:p>
    <w:p w:rsidR="00B73F51" w:rsidRPr="00B73F51" w:rsidRDefault="00B73F51" w:rsidP="00B73F51"/>
    <w:p w:rsidR="00B73F51" w:rsidRPr="00B73F51" w:rsidRDefault="00B73F51" w:rsidP="00B73F51">
      <w:r w:rsidRPr="00B73F51">
        <w:rPr>
          <w:noProof/>
          <w:lang w:eastAsia="de-DE"/>
        </w:rPr>
        <mc:AlternateContent>
          <mc:Choice Requires="wps">
            <w:drawing>
              <wp:anchor distT="0" distB="0" distL="114300" distR="114300" simplePos="0" relativeHeight="251710464" behindDoc="0" locked="0" layoutInCell="1" allowOverlap="1" wp14:anchorId="12DA2BB8" wp14:editId="56CBDE20">
                <wp:simplePos x="0" y="0"/>
                <wp:positionH relativeFrom="column">
                  <wp:posOffset>928370</wp:posOffset>
                </wp:positionH>
                <wp:positionV relativeFrom="paragraph">
                  <wp:posOffset>3810</wp:posOffset>
                </wp:positionV>
                <wp:extent cx="1809115" cy="0"/>
                <wp:effectExtent l="0" t="76200" r="19685" b="95250"/>
                <wp:wrapNone/>
                <wp:docPr id="330" name="Gerade Verbindung mit Pfeil 330"/>
                <wp:cNvGraphicFramePr/>
                <a:graphic xmlns:a="http://schemas.openxmlformats.org/drawingml/2006/main">
                  <a:graphicData uri="http://schemas.microsoft.com/office/word/2010/wordprocessingShape">
                    <wps:wsp>
                      <wps:cNvCnPr/>
                      <wps:spPr>
                        <a:xfrm>
                          <a:off x="0" y="0"/>
                          <a:ext cx="1809115" cy="0"/>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anchor>
            </w:drawing>
          </mc:Choice>
          <mc:Fallback>
            <w:pict>
              <v:shape id="Gerade Verbindung mit Pfeil 330" o:spid="_x0000_s1026" type="#_x0000_t32" style="position:absolute;margin-left:73.1pt;margin-top:.3pt;width:142.45pt;height:0;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" strokecolor="#4a7ebb">
                <v:stroke endarrow="block"/>
              </v:shape>
            </w:pict>
          </mc:Fallback>
        </mc:AlternateContent>
      </w:r>
    </w:p>
    <w:p w:rsidR="00B73F51" w:rsidRPr="00B73F51" w:rsidRDefault="00B73F51" w:rsidP="00B73F51">
      <w:r w:rsidRPr="00B73F51">
        <w:t>Zum Schluss müssen Sie das Produkt nur noch auf das gewünschte Endformat schne</w:t>
      </w:r>
      <w:r w:rsidRPr="00B73F51">
        <w:t>i</w:t>
      </w:r>
      <w:r w:rsidRPr="00B73F51">
        <w:t>den.</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4</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Fadenrückstichheftung</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00224" behindDoc="0" locked="0" layoutInCell="1" allowOverlap="1" wp14:anchorId="661558E0" wp14:editId="5BFF6EC0">
                <wp:simplePos x="0" y="0"/>
                <wp:positionH relativeFrom="column">
                  <wp:posOffset>693766</wp:posOffset>
                </wp:positionH>
                <wp:positionV relativeFrom="paragraph">
                  <wp:posOffset>104140</wp:posOffset>
                </wp:positionV>
                <wp:extent cx="3187065" cy="1487170"/>
                <wp:effectExtent l="19050" t="0" r="32385" b="17780"/>
                <wp:wrapNone/>
                <wp:docPr id="211" name="Gruppieren 211"/>
                <wp:cNvGraphicFramePr/>
                <a:graphic xmlns:a="http://schemas.openxmlformats.org/drawingml/2006/main">
                  <a:graphicData uri="http://schemas.microsoft.com/office/word/2010/wordprocessingGroup">
                    <wpg:wgp>
                      <wpg:cNvGrpSpPr/>
                      <wpg:grpSpPr>
                        <a:xfrm>
                          <a:off x="0" y="0"/>
                          <a:ext cx="3187065" cy="1487170"/>
                          <a:chOff x="0" y="0"/>
                          <a:chExt cx="3187353" cy="1487401"/>
                        </a:xfrm>
                      </wpg:grpSpPr>
                      <wps:wsp>
                        <wps:cNvPr id="212" name="Trapezoid 212"/>
                        <wps:cNvSpPr/>
                        <wps:spPr>
                          <a:xfrm>
                            <a:off x="1535083" y="47856"/>
                            <a:ext cx="1652270" cy="1439545"/>
                          </a:xfrm>
                          <a:prstGeom prst="trapezoid">
                            <a:avLst/>
                          </a:prstGeom>
                          <a:solidFill>
                            <a:srgbClr val="5B9BD5">
                              <a:lumMod val="40000"/>
                              <a:lumOff val="6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 name="Parallelogramm 213"/>
                        <wps:cNvSpPr/>
                        <wps:spPr>
                          <a:xfrm>
                            <a:off x="0" y="47856"/>
                            <a:ext cx="2821940" cy="1439545"/>
                          </a:xfrm>
                          <a:prstGeom prst="parallelogram">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Runde Klammer links 214"/>
                        <wps:cNvSpPr/>
                        <wps:spPr>
                          <a:xfrm rot="5400000">
                            <a:off x="1052944" y="-345613"/>
                            <a:ext cx="45085" cy="747395"/>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Runde Klammer links 215"/>
                        <wps:cNvSpPr/>
                        <wps:spPr>
                          <a:xfrm rot="5400000">
                            <a:off x="1850967" y="-351155"/>
                            <a:ext cx="45085" cy="747395"/>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 name="Gerader Verbinder 216"/>
                        <wps:cNvCnPr/>
                        <wps:spPr>
                          <a:xfrm>
                            <a:off x="1451956" y="42314"/>
                            <a:ext cx="74295" cy="142875"/>
                          </a:xfrm>
                          <a:prstGeom prst="line">
                            <a:avLst/>
                          </a:prstGeom>
                          <a:noFill/>
                          <a:ln w="25400" cap="flat" cmpd="sng" algn="ctr">
                            <a:solidFill>
                              <a:srgbClr val="FF0000"/>
                            </a:solidFill>
                            <a:prstDash val="solid"/>
                            <a:miter lim="800000"/>
                          </a:ln>
                          <a:effectLst/>
                        </wps:spPr>
                        <wps:bodyPr/>
                      </wps:wsp>
                      <wps:wsp>
                        <wps:cNvPr id="218" name="Gerader Verbinder 218"/>
                        <wps:cNvCnPr/>
                        <wps:spPr>
                          <a:xfrm flipH="1">
                            <a:off x="1390996" y="36772"/>
                            <a:ext cx="109703" cy="146304"/>
                          </a:xfrm>
                          <a:prstGeom prst="line">
                            <a:avLst/>
                          </a:prstGeom>
                          <a:noFill/>
                          <a:ln w="25400" cap="flat" cmpd="sng" algn="ctr">
                            <a:solidFill>
                              <a:srgbClr val="FF0000"/>
                            </a:solidFill>
                            <a:prstDash val="solid"/>
                            <a:miter lim="800000"/>
                          </a:ln>
                          <a:effectLst/>
                        </wps:spPr>
                        <wps:bodyPr/>
                      </wps:wsp>
                      <wps:wsp>
                        <wps:cNvPr id="219" name="Runde Klammer links 219"/>
                        <wps:cNvSpPr/>
                        <wps:spPr>
                          <a:xfrm rot="16200000">
                            <a:off x="1451956" y="-705832"/>
                            <a:ext cx="45085" cy="1544955"/>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11" o:spid="_x0000_s1026" style="position:absolute;margin-left:54.65pt;margin-top:8.2pt;width:250.95pt;height:117.1pt;z-index:251700224" coordsize="31873,14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">
                <v:shape id="Trapezoid 212" o:spid="_x0000_s1027" style="position:absolute;left:15350;top:478;width:16523;height:14396;visibility:visible;mso-wrap-style:square;v-text-anchor:middle" coordsize="1652270,1439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tR3MUA&#10;AADcAAAADwAAAGRycy9kb3ducmV2LnhtbESPQWvCQBSE70L/w/IKvYhuzEE0dZUqSOuhilHo9ZF9&#10;TUKyb8Puqum/dwuCx2FmvmEWq9604krO15YVTMYJCOLC6ppLBefTdjQD4QOyxtYyKfgjD6vly2CB&#10;mbY3PtI1D6WIEPYZKqhC6DIpfVGRQT+2HXH0fq0zGKJ0pdQObxFuWpkmyVQarDkuVNjRpqKiyS9G&#10;wU/zKYdOb9aHdL9z5+lcJ9vmW6m31/7jHUSgPjzDj/aXVpBOUvg/E4+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a1HcxQAAANwAAAAPAAAAAAAAAAAAAAAAAJgCAABkcnMv&#10;ZG93bnJldi54bWxQSwUGAAAAAAQABAD1AAAAigMAAAAA&#10;" path="m,1439545l359886,r932498,l1652270,1439545,,1439545xe" fillcolor="#bdd7ee" strokecolor="#41719c" strokeweight="1pt">
                  <v:stroke joinstyle="miter"/>
                  <v:path arrowok="t" o:connecttype="custom" o:connectlocs="0,1439545;359886,0;1292384,0;1652270,1439545;0,1439545" o:connectangles="0,0,0,0,0"/>
                </v:shape>
                <v:shape id="Parallelogramm 213" o:spid="_x0000_s1028" type="#_x0000_t7" style="position:absolute;top:478;width:28219;height:143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vZd8UA&#10;AADcAAAADwAAAGRycy9kb3ducmV2LnhtbESPT2vCQBTE7wW/w/KE3nSTVKSkruIfpNKTjdrzI/ua&#10;hGbfrtltTL99tyD0OMzMb5jFajCt6KnzjWUF6TQBQVxa3XCl4HzaT55B+ICssbVMCn7Iw2o5elhg&#10;ru2N36kvQiUihH2OCuoQXC6lL2sy6KfWEUfv03YGQ5RdJXWHtwg3rcySZC4NNhwXanS0ran8Kr6N&#10;gmPvMv26m7uNP15mb9eLSZPyQ6nH8bB+ARFoCP/he/ugFWTpE/ydi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S9l3xQAAANwAAAAPAAAAAAAAAAAAAAAAAJgCAABkcnMv&#10;ZG93bnJldi54bWxQSwUGAAAAAAQABAD1AAAAigMAAAAA&#10;" adj="2755" fillcolor="#5b9bd5" strokecolor="#41719c" strokeweight="1pt"/>
                <v:shape id="Runde Klammer links 214" o:spid="_x0000_s1029" type="#_x0000_t85" style="position:absolute;left:10528;top:-3456;width:451;height:74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yfMQA&#10;AADcAAAADwAAAGRycy9kb3ducmV2LnhtbESPT4vCMBTE78J+h/AWvGnqH2SpRtkVBQ9e1L3s7W3z&#10;bIrNS22itn56Iwgeh5n5DTNbNLYUV6p94VjBoJ+AIM6cLjhX8HtY975A+ICssXRMClrysJh/dGaY&#10;anfjHV33IRcRwj5FBSaEKpXSZ4Ys+r6riKN3dLXFEGWdS13jLcJtKYdJMpEWC44LBitaGspO+4tV&#10;4PjOfn3ebU9t+fffJvyz2oyMUt3P5nsKIlAT3uFXe6MVDAdjeJ6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hMnzEAAAA3AAAAA8AAAAAAAAAAAAAAAAAmAIAAGRycy9k&#10;b3ducmV2LnhtbFBLBQYAAAAABAAEAPUAAACJAwAAAAA=&#10;" adj="109" strokecolor="red" strokeweight="2pt">
                  <v:stroke joinstyle="miter"/>
                </v:shape>
                <v:shape id="Runde Klammer links 215" o:spid="_x0000_s1030" type="#_x0000_t85" style="position:absolute;left:18510;top:-3512;width:450;height:74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2X58MA&#10;AADcAAAADwAAAGRycy9kb3ducmV2LnhtbESPQYvCMBSE78L+h/AWvGmqoizVKLui4MGLupe9vW2e&#10;TbF5qU3U1l9vBMHjMDPfMLNFY0txpdoXjhUM+gkI4szpgnMFv4d17wuED8gaS8ekoCUPi/lHZ4ap&#10;djfe0XUfchEh7FNUYEKoUil9Zsii77uKOHpHV1sMUda51DXeItyWcpgkE2mx4LhgsKKloey0v1gF&#10;ju/s1+fd9tSWf/9twj+rzcgo1f1svqcgAjXhHX61N1rBcDCG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2X58MAAADcAAAADwAAAAAAAAAAAAAAAACYAgAAZHJzL2Rv&#10;d25yZXYueG1sUEsFBgAAAAAEAAQA9QAAAIgDAAAAAA==&#10;" adj="109" strokecolor="red" strokeweight="2pt">
                  <v:stroke joinstyle="miter"/>
                </v:shape>
                <v:line id="Gerader Verbinder 216" o:spid="_x0000_s1031" style="position:absolute;visibility:visible;mso-wrap-style:square" from="14519,423" to="15262,18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FBWr4AAADcAAAADwAAAGRycy9kb3ducmV2LnhtbESPzQrCMBCE74LvEFbwZlNFilSjiCjo&#10;Sfx5gKVZ22KzqU209e2NIHgcZuYbZrHqTCVe1LjSsoJxFIMgzqwuOVdwvexGMxDOI2usLJOCNzlY&#10;Lfu9Babatnyi19nnIkDYpaig8L5OpXRZQQZdZGvi4N1sY9AH2eRSN9gGuKnkJI4TabDksFBgTZuC&#10;svv5aRRsk8ORafbuNvaB/DDTw73FWqnhoFvPQXjq/D/8a++1gsk4ge+ZcATk8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4EUFavgAAANwAAAAPAAAAAAAAAAAAAAAAAKEC&#10;AABkcnMvZG93bnJldi54bWxQSwUGAAAAAAQABAD5AAAAjAMAAAAA&#10;" strokecolor="red" strokeweight="2pt">
                  <v:stroke joinstyle="miter"/>
                </v:line>
                <v:line id="Gerader Verbinder 218" o:spid="_x0000_s1032" style="position:absolute;flip:x;visibility:visible;mso-wrap-style:square" from="13909,367" to="15006,1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tUSb0AAADcAAAADwAAAGRycy9kb3ducmV2LnhtbERPSwrCMBDdC94hjOBO07oQqUYRURDt&#10;RusBhmZsi82kNLFWT28WgsvH+682valFR62rLCuIpxEI4tzqigsFt+wwWYBwHlljbZkUvMnBZj0c&#10;rDDR9sUX6q6+ECGEXYIKSu+bREqXl2TQTW1DHLi7bQ36ANtC6hZfIdzUchZFc2mw4tBQYkO7kvLH&#10;9WkU5NUnM89Tt+cuje055TR73J1S41G/XYLw1Pu/+Oc+agWzOKwNZ8IRkO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8LVEm9AAAA3AAAAA8AAAAAAAAAAAAAAAAAoQIA&#10;AGRycy9kb3ducmV2LnhtbFBLBQYAAAAABAAEAPkAAACLAwAAAAA=&#10;" strokecolor="red" strokeweight="2pt">
                  <v:stroke joinstyle="miter"/>
                </v:line>
                <v:shape id="Runde Klammer links 219" o:spid="_x0000_s1033" type="#_x0000_t85" style="position:absolute;left:14520;top:-7059;width:450;height:1544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DOpMMA&#10;AADcAAAADwAAAGRycy9kb3ducmV2LnhtbESPQWsCMRSE70L/Q3hCb5pVSq1bo0ixoHhS2/tj89xd&#10;3bwsyVPXf98UBI/DzHzDzBada9SVQqw9GxgNM1DEhbc1lwZ+Dt+DD1BRkC02nsnAnSIs5i+9GebW&#10;33hH172UKkE45migEmlzrWNRkcM49C1x8o4+OJQkQ6ltwFuCu0aPs+xdO6w5LVTY0ldFxXl/cQYm&#10;v83yfgor2Vh7ltNm6t+2u7Uxr/1u+QlKqJNn+NFeWwPj0RT+z6Qjo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DOpMMAAADcAAAADwAAAAAAAAAAAAAAAACYAgAAZHJzL2Rv&#10;d25yZXYueG1sUEsFBgAAAAAEAAQA9QAAAIgDAAAAAA==&#10;" adj="53" strokecolor="red" strokeweight="2pt">
                  <v:stroke joinstyle="miter"/>
                </v:shap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36168">
      <w:pPr>
        <w:pStyle w:val="berschrift3"/>
      </w:pPr>
      <w:r w:rsidRPr="00B73F51">
        <w:rPr>
          <w:noProof/>
          <w:sz w:val="24"/>
        </w:rPr>
        <w:lastRenderedPageBreak/>
        <w:drawing>
          <wp:anchor distT="0" distB="0" distL="114300" distR="114300" simplePos="0" relativeHeight="251757568" behindDoc="0" locked="0" layoutInCell="0" allowOverlap="1" wp14:anchorId="7148B2BC" wp14:editId="0CFDC139">
            <wp:simplePos x="0" y="0"/>
            <wp:positionH relativeFrom="rightMargin">
              <wp:posOffset>107950</wp:posOffset>
            </wp:positionH>
            <wp:positionV relativeFrom="paragraph">
              <wp:posOffset>-39353</wp:posOffset>
            </wp:positionV>
            <wp:extent cx="345440" cy="323850"/>
            <wp:effectExtent l="0" t="0" r="0" b="0"/>
            <wp:wrapNone/>
            <wp:docPr id="22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t>Arbeitsablaufplan Fadenrückstichheftung</w:t>
      </w:r>
    </w:p>
    <w:p w:rsidR="00B73F51" w:rsidRDefault="00B73F51" w:rsidP="008F1F5C">
      <w:pPr>
        <w:pStyle w:val="AufgabeEbene1"/>
        <w:numPr>
          <w:ilvl w:val="0"/>
          <w:numId w:val="32"/>
        </w:numPr>
      </w:pPr>
      <w:r w:rsidRPr="00B73F51">
        <w:t>Bringen Sie die Arbeitsschritte in die richtige Reihenfolge</w:t>
      </w:r>
    </w:p>
    <w:p w:rsidR="00470D61" w:rsidRPr="00470D61" w:rsidRDefault="00470D61" w:rsidP="00470D61">
      <w:pPr>
        <w:pStyle w:val="AufgabeText"/>
      </w:pPr>
    </w:p>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B73F51" w:rsidRPr="00B73F51" w:rsidRDefault="00470D61" w:rsidP="00B73F51">
      <w:r>
        <w:t>___</w:t>
      </w:r>
      <w:r>
        <w:tab/>
        <w:t>Rillen und U</w:t>
      </w:r>
      <w:r w:rsidR="00B73F51" w:rsidRPr="00B73F51">
        <w:t>mlegen des Umschlages</w:t>
      </w:r>
    </w:p>
    <w:p w:rsidR="00B73F51" w:rsidRPr="00B73F51" w:rsidRDefault="00B73F51" w:rsidP="00B73F51"/>
    <w:p w:rsidR="00B73F51" w:rsidRPr="00B73F51" w:rsidRDefault="00470D61" w:rsidP="00B73F51">
      <w:r>
        <w:t>___</w:t>
      </w:r>
      <w:r>
        <w:tab/>
      </w:r>
      <w:r w:rsidR="00B73F51" w:rsidRPr="00B73F51">
        <w:t xml:space="preserve">Falzen der Inhaltbogen </w:t>
      </w:r>
    </w:p>
    <w:p w:rsidR="00B73F51" w:rsidRPr="00B73F51" w:rsidRDefault="00B73F51" w:rsidP="00B73F51"/>
    <w:p w:rsidR="00B73F51" w:rsidRPr="00B73F51" w:rsidRDefault="00470D61" w:rsidP="00B73F51">
      <w:r>
        <w:t>___</w:t>
      </w:r>
      <w:r>
        <w:tab/>
      </w:r>
      <w:r w:rsidR="00B73F51" w:rsidRPr="00B73F51">
        <w:t>Vorstechen des zusammengetragenen Block</w:t>
      </w:r>
      <w:r>
        <w:t>s</w:t>
      </w:r>
      <w:r w:rsidR="00B73F51" w:rsidRPr="00B73F51">
        <w:t xml:space="preserve"> durch den Rücken</w:t>
      </w:r>
    </w:p>
    <w:p w:rsidR="00B73F51" w:rsidRPr="00B73F51" w:rsidRDefault="00B73F51" w:rsidP="00B73F51"/>
    <w:p w:rsidR="00B73F51" w:rsidRPr="00B73F51" w:rsidRDefault="00470D61" w:rsidP="00B73F51">
      <w:r>
        <w:t>___</w:t>
      </w:r>
      <w:r>
        <w:tab/>
        <w:t>i</w:t>
      </w:r>
      <w:r w:rsidR="00B73F51" w:rsidRPr="00B73F51">
        <w:t xml:space="preserve">neinandergestecktes zusammentragen des Inhaltes und Umschlags </w:t>
      </w:r>
    </w:p>
    <w:p w:rsidR="00B73F51" w:rsidRPr="00B73F51" w:rsidRDefault="00B73F51" w:rsidP="00B73F51"/>
    <w:p w:rsidR="00B73F51" w:rsidRPr="00B73F51" w:rsidRDefault="00470D61" w:rsidP="00B73F51">
      <w:r>
        <w:t>___</w:t>
      </w:r>
      <w:r>
        <w:tab/>
      </w:r>
      <w:r w:rsidR="00B73F51" w:rsidRPr="00B73F51">
        <w:t>Qualitätskontrolle der fertigen Broschur</w:t>
      </w:r>
    </w:p>
    <w:p w:rsidR="00B73F51" w:rsidRPr="00B73F51" w:rsidRDefault="00B73F51" w:rsidP="00B73F51"/>
    <w:p w:rsidR="00B73F51" w:rsidRPr="00B73F51" w:rsidRDefault="00470D61" w:rsidP="00B73F51">
      <w:r>
        <w:t>___</w:t>
      </w:r>
      <w:r>
        <w:tab/>
      </w:r>
      <w:r w:rsidR="00B73F51" w:rsidRPr="00B73F51">
        <w:t xml:space="preserve">Heften des vorgestochenen Blocks mit einem Faden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36168" w:rsidRDefault="00B36168">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36168" w:rsidRPr="00B51DE9" w:rsidTr="00B36168">
        <w:trPr>
          <w:trHeight w:val="523"/>
        </w:trPr>
        <w:tc>
          <w:tcPr>
            <w:tcW w:w="3119" w:type="dxa"/>
            <w:tcBorders>
              <w:left w:val="single" w:sz="4" w:space="0" w:color="auto"/>
              <w:bottom w:val="single" w:sz="4" w:space="0" w:color="auto"/>
              <w:right w:val="single" w:sz="4" w:space="0" w:color="auto"/>
            </w:tcBorders>
            <w:shd w:val="clear" w:color="auto" w:fill="D9D9D9"/>
            <w:hideMark/>
          </w:tcPr>
          <w:p w:rsidR="00B36168" w:rsidRDefault="00B36168" w:rsidP="001D2E49">
            <w:pPr>
              <w:pStyle w:val="Tabelle6pt"/>
              <w:rPr>
                <w:color w:val="000000"/>
              </w:rPr>
            </w:pPr>
            <w:r>
              <w:lastRenderedPageBreak/>
              <w:br w:type="page"/>
              <w:t>Lernfeld</w:t>
            </w:r>
          </w:p>
          <w:p w:rsidR="00B36168" w:rsidRDefault="00B36168"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B36168" w:rsidRPr="00B73F51" w:rsidRDefault="00B36168" w:rsidP="001D2E49">
            <w:pPr>
              <w:spacing w:before="40" w:after="60" w:line="160" w:lineRule="exact"/>
              <w:rPr>
                <w:color w:val="000000"/>
                <w:sz w:val="12"/>
              </w:rPr>
            </w:pPr>
            <w:r w:rsidRPr="00B73F51">
              <w:rPr>
                <w:sz w:val="12"/>
              </w:rPr>
              <w:t>Titel</w:t>
            </w:r>
          </w:p>
          <w:p w:rsidR="00B36168" w:rsidRPr="00B73F51" w:rsidRDefault="00B36168" w:rsidP="001D2E49">
            <w:pPr>
              <w:rPr>
                <w:b/>
              </w:rPr>
            </w:pPr>
            <w:r w:rsidRPr="00B73F51">
              <w:rPr>
                <w:b/>
              </w:rPr>
              <w:t xml:space="preserve">Herstellen einer Fadenrückstichheftung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36168" w:rsidRPr="00B73F51" w:rsidRDefault="00B36168" w:rsidP="001D2E49"/>
        </w:tc>
        <w:tc>
          <w:tcPr>
            <w:tcW w:w="2103" w:type="dxa"/>
            <w:tcBorders>
              <w:top w:val="single" w:sz="4" w:space="0" w:color="auto"/>
              <w:left w:val="single" w:sz="4" w:space="0" w:color="auto"/>
              <w:bottom w:val="single" w:sz="4" w:space="0" w:color="auto"/>
              <w:right w:val="single" w:sz="4" w:space="0" w:color="auto"/>
            </w:tcBorders>
            <w:shd w:val="clear" w:color="auto" w:fill="D9D9D9"/>
          </w:tcPr>
          <w:p w:rsidR="00B36168" w:rsidRPr="00B73F51" w:rsidRDefault="00B36168" w:rsidP="001D2E49">
            <w:pPr>
              <w:spacing w:before="40" w:after="60" w:line="160" w:lineRule="exact"/>
              <w:rPr>
                <w:sz w:val="12"/>
              </w:rPr>
            </w:pPr>
          </w:p>
          <w:p w:rsidR="00B36168" w:rsidRPr="00B73F51" w:rsidRDefault="00B36168" w:rsidP="001D2E49">
            <w:pPr>
              <w:jc w:val="center"/>
              <w:rPr>
                <w:rFonts w:eastAsia="Times New Roman" w:cs="Times New Roman"/>
                <w:b/>
                <w:lang w:eastAsia="de-DE"/>
              </w:rPr>
            </w:pPr>
            <w:r w:rsidRPr="00B73F51">
              <w:rPr>
                <w:rFonts w:eastAsia="Times New Roman" w:cs="Times New Roman"/>
                <w:b/>
                <w:lang w:eastAsia="de-DE"/>
              </w:rPr>
              <w:t>Drucktechnik</w:t>
            </w:r>
          </w:p>
          <w:p w:rsidR="00B36168" w:rsidRPr="00B73F51" w:rsidRDefault="00443964" w:rsidP="001D2E49">
            <w:pPr>
              <w:jc w:val="center"/>
              <w:rPr>
                <w:rFonts w:eastAsia="Calibri" w:cs="Times New Roman"/>
                <w:b/>
                <w:lang w:eastAsia="de-DE"/>
              </w:rPr>
            </w:pPr>
            <w:r>
              <w:rPr>
                <w:rFonts w:eastAsia="Times New Roman" w:cs="Times New Roman"/>
                <w:b/>
                <w:lang w:eastAsia="de-DE"/>
              </w:rPr>
              <w:t>DR0</w:t>
            </w:r>
            <w:r w:rsidR="00B36168" w:rsidRPr="00B73F51">
              <w:rPr>
                <w:rFonts w:eastAsia="Times New Roman" w:cs="Times New Roman"/>
                <w:b/>
                <w:lang w:eastAsia="de-DE"/>
              </w:rPr>
              <w:t>4.03.03</w:t>
            </w:r>
          </w:p>
        </w:tc>
      </w:tr>
      <w:tr w:rsidR="00B36168" w:rsidRPr="00B51DE9" w:rsidTr="001D2E49">
        <w:tc>
          <w:tcPr>
            <w:tcW w:w="7348" w:type="dxa"/>
            <w:gridSpan w:val="2"/>
            <w:tcBorders>
              <w:left w:val="single" w:sz="4" w:space="0" w:color="auto"/>
              <w:bottom w:val="single" w:sz="4" w:space="0" w:color="auto"/>
              <w:right w:val="single" w:sz="4" w:space="0" w:color="auto"/>
            </w:tcBorders>
            <w:hideMark/>
          </w:tcPr>
          <w:p w:rsidR="00B36168" w:rsidRPr="004B658C" w:rsidRDefault="00B36168" w:rsidP="001D2E49">
            <w:pPr>
              <w:pStyle w:val="Tabelle6pt"/>
            </w:pPr>
            <w:r>
              <w:t>Kompetenzbereiche:</w:t>
            </w:r>
          </w:p>
          <w:p w:rsidR="00B36168" w:rsidRPr="00B73F51" w:rsidRDefault="00B36168"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36168" w:rsidRPr="00B73F51" w:rsidRDefault="00B36168"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36168" w:rsidRDefault="00B36168" w:rsidP="001D2E4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B36168" w:rsidRDefault="00B36168"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36168" w:rsidRPr="00B51DE9" w:rsidTr="001D2E49">
              <w:trPr>
                <w:trHeight w:val="284"/>
              </w:trPr>
              <w:tc>
                <w:tcPr>
                  <w:tcW w:w="2090" w:type="dxa"/>
                  <w:shd w:val="clear" w:color="auto" w:fill="D9D9D9" w:themeFill="background1" w:themeFillShade="D9"/>
                </w:tcPr>
                <w:p w:rsidR="00B36168" w:rsidRPr="00B51DE9" w:rsidRDefault="00B36168" w:rsidP="001D2E49">
                  <w:pPr>
                    <w:pStyle w:val="TabelleKopfmitte"/>
                  </w:pPr>
                  <w:r w:rsidRPr="00B51DE9">
                    <w:t>L</w:t>
                  </w:r>
                  <w:r>
                    <w:t>ösung</w:t>
                  </w:r>
                </w:p>
              </w:tc>
            </w:tr>
          </w:tbl>
          <w:p w:rsidR="00B36168" w:rsidRPr="00B51DE9" w:rsidRDefault="00B36168" w:rsidP="001D2E49"/>
        </w:tc>
      </w:tr>
    </w:tbl>
    <w:p w:rsidR="00B73F51" w:rsidRPr="00B73F51" w:rsidRDefault="00B73F51" w:rsidP="00B36168">
      <w:pPr>
        <w:pStyle w:val="berschrift4"/>
      </w:pPr>
      <w:r w:rsidRPr="00B73F51">
        <w:t>Lösungsvorschlag</w:t>
      </w:r>
    </w:p>
    <w:p w:rsidR="00B73F51" w:rsidRPr="00B73F51" w:rsidRDefault="00B73F51" w:rsidP="00B73F51">
      <w:r w:rsidRPr="00B73F51">
        <w:t>1. Falzen der Inhaltbogen</w:t>
      </w:r>
    </w:p>
    <w:p w:rsidR="00B73F51" w:rsidRPr="00B73F51" w:rsidRDefault="00470D61" w:rsidP="00B73F51">
      <w:r>
        <w:t>2. Rillen und U</w:t>
      </w:r>
      <w:r w:rsidR="00B73F51" w:rsidRPr="00B73F51">
        <w:t>mlegen des Umschlages</w:t>
      </w:r>
    </w:p>
    <w:p w:rsidR="00B73F51" w:rsidRPr="00B73F51" w:rsidRDefault="00470D61" w:rsidP="00B73F51">
      <w:r>
        <w:t>3. i</w:t>
      </w:r>
      <w:r w:rsidR="00B73F51" w:rsidRPr="00B73F51">
        <w:t>neinandergestecktes zusammentragen des Inhaltes und Umschlags</w:t>
      </w:r>
    </w:p>
    <w:p w:rsidR="00B73F51" w:rsidRPr="00B73F51" w:rsidRDefault="00B73F51" w:rsidP="00B73F51">
      <w:r w:rsidRPr="00B73F51">
        <w:t>4. Vorstechen des zusammengetragenen Block</w:t>
      </w:r>
      <w:r w:rsidR="00470D61">
        <w:t>s</w:t>
      </w:r>
      <w:r w:rsidRPr="00B73F51">
        <w:t xml:space="preserve"> durch den Rücken</w:t>
      </w:r>
    </w:p>
    <w:p w:rsidR="00B73F51" w:rsidRPr="00B73F51" w:rsidRDefault="00B73F51" w:rsidP="00B73F51">
      <w:r w:rsidRPr="00B73F51">
        <w:t>5. Heften des vorgestochenen Blocks mit einem Faden</w:t>
      </w:r>
    </w:p>
    <w:p w:rsidR="00B73F51" w:rsidRPr="00B73F51" w:rsidRDefault="00B73F51" w:rsidP="00B73F51">
      <w:r w:rsidRPr="00B73F51">
        <w:t xml:space="preserve">6. Endbeschnitt an </w:t>
      </w:r>
      <w:r w:rsidR="002D324E">
        <w:t>drei Seiten</w:t>
      </w:r>
    </w:p>
    <w:p w:rsidR="00B73F51" w:rsidRPr="00B73F51" w:rsidRDefault="00B73F51" w:rsidP="00B73F51">
      <w:r w:rsidRPr="00B73F51">
        <w:t>7. Qualitätskontrolle der fertigen Broschur</w:t>
      </w: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klebegebundene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4.03.04</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2D324E" w:rsidRDefault="00B73F51" w:rsidP="008F1F5C">
            <w:pPr>
              <w:numPr>
                <w:ilvl w:val="0"/>
                <w:numId w:val="5"/>
              </w:numPr>
              <w:ind w:left="227" w:hanging="170"/>
              <w:rPr>
                <w:sz w:val="16"/>
              </w:rPr>
            </w:pPr>
            <w:r w:rsidRPr="00B73F51">
              <w:rPr>
                <w:sz w:val="16"/>
              </w:rPr>
              <w:t xml:space="preserve">Ich </w:t>
            </w:r>
            <w:r w:rsidRPr="002D324E">
              <w:rPr>
                <w:sz w:val="16"/>
              </w:rPr>
              <w:t>kann einen Arbeitsablaufplan zur Herstellung einer Broschur erstellen.</w:t>
            </w:r>
          </w:p>
          <w:p w:rsidR="00B73F51" w:rsidRPr="002D324E" w:rsidRDefault="00B73F51" w:rsidP="008F1F5C">
            <w:pPr>
              <w:numPr>
                <w:ilvl w:val="0"/>
                <w:numId w:val="5"/>
              </w:numPr>
              <w:ind w:left="227" w:hanging="170"/>
              <w:rPr>
                <w:sz w:val="16"/>
              </w:rPr>
            </w:pPr>
            <w:r w:rsidRPr="002D324E">
              <w:rPr>
                <w:sz w:val="16"/>
              </w:rPr>
              <w:t>Ich kann eine Materialliste anfertigen.</w:t>
            </w:r>
          </w:p>
          <w:p w:rsidR="00B73F51" w:rsidRPr="002D324E" w:rsidRDefault="00B73F51" w:rsidP="008F1F5C">
            <w:pPr>
              <w:numPr>
                <w:ilvl w:val="0"/>
                <w:numId w:val="5"/>
              </w:numPr>
              <w:ind w:left="227" w:hanging="170"/>
              <w:rPr>
                <w:sz w:val="16"/>
              </w:rPr>
            </w:pPr>
            <w:r w:rsidRPr="002D324E">
              <w:rPr>
                <w:sz w:val="16"/>
              </w:rPr>
              <w:t>Ich kann die zu nutzenden Maschinen und Werkzeuge auswählen.</w:t>
            </w:r>
          </w:p>
          <w:p w:rsidR="00B73F51" w:rsidRPr="002D324E" w:rsidRDefault="00B73F51" w:rsidP="008F1F5C">
            <w:pPr>
              <w:numPr>
                <w:ilvl w:val="0"/>
                <w:numId w:val="5"/>
              </w:numPr>
              <w:ind w:left="227" w:hanging="170"/>
              <w:rPr>
                <w:sz w:val="16"/>
              </w:rPr>
            </w:pPr>
            <w:r w:rsidRPr="002D324E">
              <w:rPr>
                <w:sz w:val="16"/>
              </w:rPr>
              <w:t>Ich kann Broschuren anhand ihrer Ausstattungen unterscheiden.</w:t>
            </w:r>
          </w:p>
          <w:p w:rsidR="00B73F51" w:rsidRPr="002D324E" w:rsidRDefault="00B73F51" w:rsidP="008F1F5C">
            <w:pPr>
              <w:numPr>
                <w:ilvl w:val="0"/>
                <w:numId w:val="5"/>
              </w:numPr>
              <w:ind w:left="227" w:hanging="170"/>
              <w:rPr>
                <w:sz w:val="16"/>
              </w:rPr>
            </w:pPr>
            <w:r w:rsidRPr="002D324E">
              <w:rPr>
                <w:sz w:val="16"/>
              </w:rPr>
              <w:t>Ich kann die Broschur anhand der vorgegebenen Parameter anfe</w:t>
            </w:r>
            <w:r w:rsidRPr="002D324E">
              <w:rPr>
                <w:sz w:val="16"/>
              </w:rPr>
              <w:t>r</w:t>
            </w:r>
            <w:r w:rsidRPr="002D324E">
              <w:rPr>
                <w:sz w:val="16"/>
              </w:rPr>
              <w:t>tigen.</w:t>
            </w:r>
          </w:p>
          <w:p w:rsidR="00B73F51" w:rsidRPr="002D324E" w:rsidRDefault="00B73F51" w:rsidP="008F1F5C">
            <w:pPr>
              <w:numPr>
                <w:ilvl w:val="0"/>
                <w:numId w:val="5"/>
              </w:numPr>
              <w:ind w:left="227" w:hanging="170"/>
              <w:rPr>
                <w:sz w:val="16"/>
              </w:rPr>
            </w:pPr>
            <w:r w:rsidRPr="002D324E">
              <w:rPr>
                <w:sz w:val="16"/>
              </w:rPr>
              <w:t>Ich kann meine Vorgehensweise und den Herstellungsablauf dok</w:t>
            </w:r>
            <w:r w:rsidRPr="002D324E">
              <w:rPr>
                <w:sz w:val="16"/>
              </w:rPr>
              <w:t>u</w:t>
            </w:r>
            <w:r w:rsidRPr="002D324E">
              <w:rPr>
                <w:sz w:val="16"/>
              </w:rPr>
              <w:t>mentieren.</w:t>
            </w:r>
          </w:p>
          <w:p w:rsidR="00B73F51" w:rsidRPr="002D324E" w:rsidRDefault="00B73F51" w:rsidP="008F1F5C">
            <w:pPr>
              <w:numPr>
                <w:ilvl w:val="0"/>
                <w:numId w:val="5"/>
              </w:numPr>
              <w:ind w:left="227" w:hanging="170"/>
              <w:rPr>
                <w:sz w:val="16"/>
              </w:rPr>
            </w:pPr>
            <w:r w:rsidRPr="002D324E">
              <w:rPr>
                <w:sz w:val="16"/>
              </w:rPr>
              <w:t>Ich kann mein Werkstück nach verarbeitungstechnischen und ä</w:t>
            </w:r>
            <w:r w:rsidRPr="002D324E">
              <w:rPr>
                <w:sz w:val="16"/>
              </w:rPr>
              <w:t>s</w:t>
            </w:r>
            <w:r w:rsidRPr="002D324E">
              <w:rPr>
                <w:sz w:val="16"/>
              </w:rPr>
              <w:t>thetischen Gesichtspunkten prüfen.</w:t>
            </w:r>
          </w:p>
          <w:p w:rsidR="00B73F51" w:rsidRPr="002D324E" w:rsidRDefault="00B73F51" w:rsidP="008F1F5C">
            <w:pPr>
              <w:numPr>
                <w:ilvl w:val="0"/>
                <w:numId w:val="5"/>
              </w:numPr>
              <w:ind w:left="227" w:hanging="170"/>
              <w:rPr>
                <w:sz w:val="16"/>
              </w:rPr>
            </w:pPr>
            <w:r w:rsidRPr="002D324E">
              <w:rPr>
                <w:sz w:val="16"/>
              </w:rPr>
              <w:t>Ich kann die Vorgehensweise mit anderen Produktionsplänen ve</w:t>
            </w:r>
            <w:r w:rsidRPr="002D324E">
              <w:rPr>
                <w:sz w:val="16"/>
              </w:rPr>
              <w:t>r</w:t>
            </w:r>
            <w:r w:rsidRPr="002D324E">
              <w:rPr>
                <w:sz w:val="16"/>
              </w:rPr>
              <w:t>gleichen.</w:t>
            </w:r>
          </w:p>
          <w:p w:rsidR="00B73F51" w:rsidRPr="002D324E" w:rsidRDefault="00B73F51" w:rsidP="008F1F5C">
            <w:pPr>
              <w:numPr>
                <w:ilvl w:val="0"/>
                <w:numId w:val="5"/>
              </w:numPr>
              <w:ind w:left="227" w:hanging="170"/>
              <w:rPr>
                <w:sz w:val="16"/>
              </w:rPr>
            </w:pPr>
            <w:r w:rsidRPr="002D324E">
              <w:rPr>
                <w:sz w:val="16"/>
              </w:rPr>
              <w:t>Ich kann meinen Produktionsplan hinsichtlich wirtschaftlicher und fertigungstechnischer Kriterien verbessern.</w:t>
            </w:r>
          </w:p>
          <w:p w:rsidR="00B73F51" w:rsidRPr="002D324E" w:rsidRDefault="00B73F51" w:rsidP="008F1F5C">
            <w:pPr>
              <w:numPr>
                <w:ilvl w:val="0"/>
                <w:numId w:val="5"/>
              </w:numPr>
              <w:ind w:left="227" w:hanging="170"/>
              <w:rPr>
                <w:sz w:val="16"/>
              </w:rPr>
            </w:pPr>
            <w:r w:rsidRPr="002D324E">
              <w:rPr>
                <w:sz w:val="16"/>
              </w:rPr>
              <w:t>Ich kann mich mit meinem erzielten Ergebnis kritisch auseinande</w:t>
            </w:r>
            <w:r w:rsidRPr="002D324E">
              <w:rPr>
                <w:sz w:val="16"/>
              </w:rPr>
              <w:t>r</w:t>
            </w:r>
            <w:r w:rsidRPr="002D324E">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t>Herstellen einer klebegebundenen Broschur</w:t>
      </w:r>
    </w:p>
    <w:p w:rsidR="00B73F51" w:rsidRPr="00B73F51" w:rsidRDefault="00B73F51" w:rsidP="00B36168">
      <w:pPr>
        <w:pStyle w:val="Abstandszeile"/>
        <w:rPr>
          <w:sz w:val="22"/>
        </w:rPr>
      </w:pPr>
      <w:r w:rsidRPr="00B73F51">
        <w:rPr>
          <w:noProof/>
        </w:rPr>
        <w:drawing>
          <wp:anchor distT="0" distB="0" distL="114300" distR="114300" simplePos="0" relativeHeight="251726848" behindDoc="0" locked="0" layoutInCell="0" allowOverlap="1" wp14:anchorId="6DD845E7" wp14:editId="1CFEADA0">
            <wp:simplePos x="0" y="0"/>
            <wp:positionH relativeFrom="rightMargin">
              <wp:posOffset>107950</wp:posOffset>
            </wp:positionH>
            <wp:positionV relativeFrom="paragraph">
              <wp:posOffset>166875</wp:posOffset>
            </wp:positionV>
            <wp:extent cx="345440" cy="323850"/>
            <wp:effectExtent l="0" t="0" r="0" b="0"/>
            <wp:wrapNone/>
            <wp:docPr id="22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4470741" wp14:editId="63EE2CF1">
                  <wp:extent cx="302701" cy="324000"/>
                  <wp:effectExtent l="0" t="0" r="2540" b="0"/>
                  <wp:docPr id="23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470D61">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433EFBC8" wp14:editId="624E0684">
                  <wp:extent cx="302701" cy="324000"/>
                  <wp:effectExtent l="0" t="0" r="2540" b="0"/>
                  <wp:docPr id="23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65CCE24" wp14:editId="115D3344">
                  <wp:extent cx="648335" cy="318770"/>
                  <wp:effectExtent l="0" t="0" r="0" b="0"/>
                  <wp:docPr id="23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F8478AB" wp14:editId="5815FE1A">
                  <wp:extent cx="302701" cy="324000"/>
                  <wp:effectExtent l="0" t="0" r="2540" b="0"/>
                  <wp:docPr id="23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EC21E4F" wp14:editId="5811A7FF">
                  <wp:extent cx="532800" cy="324000"/>
                  <wp:effectExtent l="0" t="0" r="635" b="0"/>
                  <wp:docPr id="23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70D61" w:rsidP="002D324E">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3866BFAC" wp14:editId="58D401C0">
                  <wp:extent cx="302701" cy="324000"/>
                  <wp:effectExtent l="0" t="0" r="2540" b="0"/>
                  <wp:docPr id="23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Arbeiten Sie Verbesserungen hinsichtlich ökologischer, wirtschaftlicher und fertigungstechnischer Kriterien in </w:t>
            </w:r>
            <w:r w:rsidR="00470D61">
              <w:rPr>
                <w:noProof/>
                <w:lang w:eastAsia="de-DE"/>
              </w:rPr>
              <w:t>I</w:t>
            </w:r>
            <w:r w:rsidRPr="00B73F51">
              <w:rPr>
                <w:noProof/>
                <w:lang w:eastAsia="de-DE"/>
              </w:rPr>
              <w:t>hrem Produktionsplan e</w:t>
            </w:r>
            <w:r w:rsidR="00470D61">
              <w:rPr>
                <w:noProof/>
                <w:lang w:eastAsia="de-DE"/>
              </w:rPr>
              <w:t>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853FB8A" wp14:editId="28E5C057">
                  <wp:extent cx="302701" cy="324000"/>
                  <wp:effectExtent l="0" t="0" r="2540" b="0"/>
                  <wp:docPr id="23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2D324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7D91F46" wp14:editId="7F917FF7">
                  <wp:extent cx="302701" cy="324000"/>
                  <wp:effectExtent l="0" t="0" r="2540" b="0"/>
                  <wp:docPr id="23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E168E">
            <w:pPr>
              <w:rPr>
                <w:noProof/>
                <w:lang w:eastAsia="de-DE"/>
              </w:rPr>
            </w:pPr>
            <w:r w:rsidRPr="00B73F51">
              <w:rPr>
                <w:noProof/>
                <w:lang w:eastAsia="de-DE"/>
              </w:rPr>
              <w:t>Lesen Sie den Arbeitsauftrag und verschaffen Sie sich einen Überblick ü</w:t>
            </w:r>
            <w:r w:rsidR="00055AA9">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BE72823" wp14:editId="3DFB6E81">
                  <wp:extent cx="648335" cy="318770"/>
                  <wp:effectExtent l="0" t="0" r="0" b="0"/>
                  <wp:docPr id="23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E168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1CB0FA5" wp14:editId="16242368">
                  <wp:extent cx="302701" cy="324000"/>
                  <wp:effectExtent l="0" t="0" r="2540" b="0"/>
                  <wp:docPr id="23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E168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36F0701" wp14:editId="556C6A02">
                  <wp:extent cx="532800" cy="324000"/>
                  <wp:effectExtent l="0" t="0" r="635" b="0"/>
                  <wp:docPr id="23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1E168E">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B2BB4DB" wp14:editId="16C5FF24">
                  <wp:extent cx="302701" cy="324000"/>
                  <wp:effectExtent l="0" t="0" r="2540" b="0"/>
                  <wp:docPr id="23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1E168E">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4D9C9CA" wp14:editId="721F2FAF">
                  <wp:extent cx="302701" cy="324000"/>
                  <wp:effectExtent l="0" t="0" r="2540" b="0"/>
                  <wp:docPr id="23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1E168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53472" behindDoc="0" locked="0" layoutInCell="0" allowOverlap="1" wp14:anchorId="31753C98" wp14:editId="79A25BF9">
            <wp:simplePos x="0" y="0"/>
            <wp:positionH relativeFrom="rightMargin">
              <wp:posOffset>107950</wp:posOffset>
            </wp:positionH>
            <wp:positionV relativeFrom="paragraph">
              <wp:posOffset>167990</wp:posOffset>
            </wp:positionV>
            <wp:extent cx="345440" cy="323850"/>
            <wp:effectExtent l="0" t="0" r="0" b="0"/>
            <wp:wrapNone/>
            <wp:docPr id="23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52448" behindDoc="0" locked="0" layoutInCell="0" allowOverlap="1" wp14:anchorId="64AF479B" wp14:editId="335AF1BB">
            <wp:simplePos x="0" y="0"/>
            <wp:positionH relativeFrom="rightMargin">
              <wp:posOffset>107950</wp:posOffset>
            </wp:positionH>
            <wp:positionV relativeFrom="paragraph">
              <wp:posOffset>-3412800</wp:posOffset>
            </wp:positionV>
            <wp:extent cx="345440" cy="323850"/>
            <wp:effectExtent l="0" t="0" r="0" b="0"/>
            <wp:wrapNone/>
            <wp:docPr id="23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4ED7530" wp14:editId="74B56649">
                  <wp:extent cx="302701" cy="324000"/>
                  <wp:effectExtent l="0" t="0" r="2540" b="0"/>
                  <wp:docPr id="23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055AA9">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E21F308" wp14:editId="27756521">
                  <wp:extent cx="648335" cy="318770"/>
                  <wp:effectExtent l="0" t="0" r="0" b="0"/>
                  <wp:docPr id="23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Bearbeiten Sie mit einem Partner die Arbeitsschritte und bringen Sie diese in eine richtige Reihenfolge. Fertigen Sie eine Materialliste a.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DB57A21" wp14:editId="161B2759">
                  <wp:extent cx="302701" cy="324000"/>
                  <wp:effectExtent l="0" t="0" r="2540" b="0"/>
                  <wp:docPr id="23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AC12F44" wp14:editId="503F0471">
                  <wp:extent cx="532800" cy="324000"/>
                  <wp:effectExtent l="0" t="0" r="635" b="0"/>
                  <wp:docPr id="231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Bewerten Sie ihre Broschur nach verarbeitungstechnischen und ästhetischen Gesichtspunkten und vergleichen Sie ihr Vorgehen mit anderen </w:t>
            </w:r>
            <w:r w:rsidR="002D324E">
              <w:rPr>
                <w:noProof/>
                <w:lang w:eastAsia="de-DE"/>
              </w:rPr>
              <w:t>Produktionsplänen</w:t>
            </w:r>
            <w:r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C9A3A7F" wp14:editId="63C2CCA3">
                  <wp:extent cx="648335" cy="318770"/>
                  <wp:effectExtent l="0" t="0" r="0" b="0"/>
                  <wp:docPr id="23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Bewerten Sie mit einem Partner ihre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3317363" wp14:editId="5B248590">
                  <wp:extent cx="302701" cy="324000"/>
                  <wp:effectExtent l="0" t="0" r="2540" b="0"/>
                  <wp:docPr id="23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Setzen Sie sich kritisch mit ihrem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br w:type="page"/>
      </w:r>
    </w:p>
    <w:p w:rsidR="00B73F51" w:rsidRPr="00B73F51" w:rsidRDefault="00B73F51" w:rsidP="00B36168">
      <w:pPr>
        <w:pStyle w:val="berschrift4"/>
      </w:pPr>
      <w:r w:rsidRPr="00B73F51">
        <w:lastRenderedPageBreak/>
        <w:t>Produktdaten klebegebundene Broschur</w:t>
      </w:r>
      <w:r w:rsidRPr="00B73F51">
        <w:rPr>
          <w:noProof/>
          <w:sz w:val="24"/>
        </w:rPr>
        <w:drawing>
          <wp:anchor distT="0" distB="0" distL="114300" distR="114300" simplePos="0" relativeHeight="251773952" behindDoc="0" locked="0" layoutInCell="0" allowOverlap="1" wp14:anchorId="2324D508" wp14:editId="570D6713">
            <wp:simplePos x="0" y="0"/>
            <wp:positionH relativeFrom="rightMargin">
              <wp:posOffset>828040</wp:posOffset>
            </wp:positionH>
            <wp:positionV relativeFrom="paragraph">
              <wp:posOffset>0</wp:posOffset>
            </wp:positionV>
            <wp:extent cx="349200" cy="320400"/>
            <wp:effectExtent l="0" t="0" r="0" b="3810"/>
            <wp:wrapNone/>
            <wp:docPr id="23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2928" behindDoc="0" locked="0" layoutInCell="0" allowOverlap="1" wp14:anchorId="38383592" wp14:editId="5F6BEA91">
            <wp:simplePos x="0" y="0"/>
            <wp:positionH relativeFrom="rightMargin">
              <wp:posOffset>467995</wp:posOffset>
            </wp:positionH>
            <wp:positionV relativeFrom="paragraph">
              <wp:posOffset>0</wp:posOffset>
            </wp:positionV>
            <wp:extent cx="349885" cy="320675"/>
            <wp:effectExtent l="0" t="0" r="0" b="3175"/>
            <wp:wrapNone/>
            <wp:docPr id="23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1904" behindDoc="0" locked="0" layoutInCell="0" allowOverlap="1" wp14:anchorId="4A12B649" wp14:editId="4AE7E0CA">
            <wp:simplePos x="0" y="0"/>
            <wp:positionH relativeFrom="rightMargin">
              <wp:posOffset>107950</wp:posOffset>
            </wp:positionH>
            <wp:positionV relativeFrom="paragraph">
              <wp:posOffset>0</wp:posOffset>
            </wp:positionV>
            <wp:extent cx="349885" cy="320675"/>
            <wp:effectExtent l="0" t="0" r="0" b="3175"/>
            <wp:wrapNone/>
            <wp:docPr id="23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36168">
      <w:pPr>
        <w:pStyle w:val="Textkrper"/>
      </w:pPr>
      <w:r w:rsidRPr="00B73F51">
        <w:t>Eine klebegebundene Broschur wird, wie der Name schon verrät, mittels Klebstoff ve</w:t>
      </w:r>
      <w:r w:rsidRPr="00B73F51">
        <w:t>r</w:t>
      </w:r>
      <w:r w:rsidRPr="00B73F51">
        <w:t>ar</w:t>
      </w:r>
      <w:r w:rsidR="005632E8">
        <w:t>beitet. K</w:t>
      </w:r>
      <w:r w:rsidRPr="00B73F51">
        <w:t xml:space="preserve">lebegebundene Broschuren gehören zu den mehrlagigen Broschuren. Bei der Standardklebebindung wird der Rücken des Inhaltes abgetrennt so dass die einzelnen Blattkanten freiliegen. An dieser Blattkante wird das Produkt </w:t>
      </w:r>
      <w:proofErr w:type="spellStart"/>
      <w:r w:rsidRPr="00B73F51">
        <w:t>beleimt</w:t>
      </w:r>
      <w:proofErr w:type="spellEnd"/>
      <w:r w:rsidRPr="00B73F51">
        <w:t xml:space="preserve"> und ein Umschlag angebracht. Der Inhalt und Umschlag wird durch den Klebstoff verbunden und ergibt eine haltbare Verbindung.</w:t>
      </w:r>
    </w:p>
    <w:p w:rsidR="00B73F51" w:rsidRPr="00B73F51" w:rsidRDefault="00B73F51" w:rsidP="00B36168">
      <w:pPr>
        <w:pStyle w:val="berschrift4"/>
      </w:pPr>
      <w:r w:rsidRPr="00B73F51">
        <w:t>Herstellungsablauf</w:t>
      </w:r>
    </w:p>
    <w:p w:rsidR="00B73F51" w:rsidRPr="00B73F51" w:rsidRDefault="00B73F51" w:rsidP="00B36168">
      <w:pPr>
        <w:pStyle w:val="Textkrper"/>
      </w:pPr>
      <w:r w:rsidRPr="00B73F51">
        <w:t xml:space="preserve">Zuerst müssen Sie die Inhaltbogen im 3-Bruch-Kreuzfalz falzen. Halbieren Sie hierzu die längere Bogenseite und ziehen Sie einen scharfkantigen Falz. Der zweite Bruch wird im 90 </w:t>
      </w:r>
      <w:r w:rsidRPr="00B73F51">
        <w:rPr>
          <w:vertAlign w:val="superscript"/>
        </w:rPr>
        <w:t>0</w:t>
      </w:r>
      <w:r w:rsidRPr="00B73F51">
        <w:t xml:space="preserve"> Winkel zum ersten hergestellt, es wird wieder die längere Seite halbiert. Bevor Sie den dritten Bruch falzen, müssen Sie zuerst den zweiten Bruch mit einem Messer zu ca. ¾ aufschneiden um Quetschfalten zu vermeiden. Nun können Sie den dritten Bruch, wieder im 90 </w:t>
      </w:r>
      <w:r w:rsidRPr="00B73F51">
        <w:rPr>
          <w:vertAlign w:val="superscript"/>
        </w:rPr>
        <w:t>0</w:t>
      </w:r>
      <w:r w:rsidRPr="00B73F51">
        <w:t xml:space="preserve"> Winkel zum zweiten Bruch, durchführen. Nach dem Falzen müssen Sie den Rücken abtrennen, damit die Blattkanten frei liegen. Diese Blattkanten werden nun </w:t>
      </w:r>
      <w:proofErr w:type="spellStart"/>
      <w:r w:rsidRPr="00B73F51">
        <w:t>beleimt</w:t>
      </w:r>
      <w:proofErr w:type="spellEnd"/>
      <w:r w:rsidRPr="00B73F51">
        <w:t>. Dazu nutzen Sie die Fächerklebebindetechnik und das zur Verfügung steh</w:t>
      </w:r>
      <w:r w:rsidR="005632E8">
        <w:t xml:space="preserve">ende </w:t>
      </w:r>
      <w:proofErr w:type="spellStart"/>
      <w:r w:rsidR="005632E8">
        <w:t>Lumbeckgerät</w:t>
      </w:r>
      <w:proofErr w:type="spellEnd"/>
      <w:r w:rsidR="005632E8">
        <w:t>. Spannen Sie I</w:t>
      </w:r>
      <w:r w:rsidRPr="00B73F51">
        <w:t xml:space="preserve">hren Inhalt in das </w:t>
      </w:r>
      <w:proofErr w:type="spellStart"/>
      <w:r w:rsidRPr="00B73F51">
        <w:t>Lumbeckgerät</w:t>
      </w:r>
      <w:proofErr w:type="spellEnd"/>
      <w:r w:rsidRPr="00B73F51">
        <w:t xml:space="preserve"> und ritzen Sie den Rücken an um einen besseren Klebstoffeinlauf zu erhalten. Öffnen Sie anschließend die seitl</w:t>
      </w:r>
      <w:r w:rsidRPr="00B73F51">
        <w:t>i</w:t>
      </w:r>
      <w:r w:rsidRPr="00B73F51">
        <w:t xml:space="preserve">chen Halterungen und fächern Sie den Rücken auf. </w:t>
      </w:r>
      <w:proofErr w:type="spellStart"/>
      <w:r w:rsidRPr="00B73F51">
        <w:t>Beleimen</w:t>
      </w:r>
      <w:proofErr w:type="spellEnd"/>
      <w:r w:rsidRPr="00B73F51">
        <w:t xml:space="preserve"> Sie nun den </w:t>
      </w:r>
      <w:r w:rsidR="001E168E">
        <w:t>gefächerten Rücken (beidseitig f</w:t>
      </w:r>
      <w:r w:rsidRPr="00B73F51">
        <w:t xml:space="preserve">ächern und </w:t>
      </w:r>
      <w:proofErr w:type="spellStart"/>
      <w:r w:rsidRPr="00B73F51">
        <w:t>beleimen</w:t>
      </w:r>
      <w:proofErr w:type="spellEnd"/>
      <w:r w:rsidRPr="00B73F51">
        <w:t xml:space="preserve">!). Legen Sie nun den </w:t>
      </w:r>
      <w:proofErr w:type="spellStart"/>
      <w:r w:rsidRPr="00B73F51">
        <w:t>abgeleimten</w:t>
      </w:r>
      <w:proofErr w:type="spellEnd"/>
      <w:r w:rsidRPr="00B73F51">
        <w:t xml:space="preserve"> Block zum Trocknen unter ein Gewicht. Solange der Klebstoff trocknet</w:t>
      </w:r>
      <w:r w:rsidR="001E168E">
        <w:t>,</w:t>
      </w:r>
      <w:r w:rsidRPr="00B73F51">
        <w:t xml:space="preserve"> können Sie den Umschlag rillen. Die Rückenrillen werden positiv, die Öffnungsrillen negativ gerillt. Ist der Klebstoff getrock</w:t>
      </w:r>
      <w:r w:rsidR="005632E8">
        <w:t>net können S</w:t>
      </w:r>
      <w:r w:rsidRPr="00B73F51">
        <w:t>ie 5</w:t>
      </w:r>
      <w:r w:rsidR="005632E8">
        <w:t xml:space="preserve"> </w:t>
      </w:r>
      <w:r w:rsidR="006712FC">
        <w:t>mm</w:t>
      </w:r>
      <w:r w:rsidRPr="00B73F51">
        <w:t xml:space="preserve"> Seitenleim auftrag</w:t>
      </w:r>
      <w:r w:rsidR="001E168E">
        <w:t xml:space="preserve">en, den Rücken nochmals </w:t>
      </w:r>
      <w:proofErr w:type="spellStart"/>
      <w:r w:rsidR="001E168E">
        <w:t>beleimen</w:t>
      </w:r>
      <w:proofErr w:type="spellEnd"/>
      <w:r w:rsidRPr="00B73F51">
        <w:t xml:space="preserve"> und dann den Buchblock in den Umschlag einhängen. Reiben Sie an den </w:t>
      </w:r>
      <w:proofErr w:type="spellStart"/>
      <w:r w:rsidRPr="00B73F51">
        <w:t>beleimten</w:t>
      </w:r>
      <w:proofErr w:type="spellEnd"/>
      <w:r w:rsidRPr="00B73F51">
        <w:t xml:space="preserve"> Stellen den Umschlag gut a</w:t>
      </w:r>
      <w:r w:rsidR="005632E8">
        <w:t>n und legen Sie die Broschur zum T</w:t>
      </w:r>
      <w:r w:rsidRPr="00B73F51">
        <w:t>rocknen unter ein leichtes G</w:t>
      </w:r>
      <w:r w:rsidRPr="00B73F51">
        <w:t>e</w:t>
      </w:r>
      <w:r w:rsidRPr="00B73F51">
        <w:t>wicht. Ist alles abgetrocknet können Sie den Endbeschnitt</w:t>
      </w:r>
      <w:r w:rsidR="001E168E">
        <w:t xml:space="preserve"> durchführen und erhalten eine f</w:t>
      </w:r>
      <w:r w:rsidRPr="00B73F51">
        <w:t>ertige Broschur.</w:t>
      </w:r>
    </w:p>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67808" behindDoc="0" locked="0" layoutInCell="1" allowOverlap="1" wp14:anchorId="3CA79028" wp14:editId="03522228">
                <wp:simplePos x="0" y="0"/>
                <wp:positionH relativeFrom="column">
                  <wp:posOffset>257175</wp:posOffset>
                </wp:positionH>
                <wp:positionV relativeFrom="paragraph">
                  <wp:posOffset>10597</wp:posOffset>
                </wp:positionV>
                <wp:extent cx="3976370" cy="1754505"/>
                <wp:effectExtent l="0" t="0" r="5080" b="36195"/>
                <wp:wrapNone/>
                <wp:docPr id="1594" name="Gruppieren 1594"/>
                <wp:cNvGraphicFramePr/>
                <a:graphic xmlns:a="http://schemas.openxmlformats.org/drawingml/2006/main">
                  <a:graphicData uri="http://schemas.microsoft.com/office/word/2010/wordprocessingGroup">
                    <wpg:wgp>
                      <wpg:cNvGrpSpPr/>
                      <wpg:grpSpPr>
                        <a:xfrm>
                          <a:off x="0" y="0"/>
                          <a:ext cx="3976370" cy="1754505"/>
                          <a:chOff x="0" y="0"/>
                          <a:chExt cx="3976370" cy="1754505"/>
                        </a:xfrm>
                      </wpg:grpSpPr>
                      <wpg:grpSp>
                        <wpg:cNvPr id="220" name="Gruppieren 220"/>
                        <wpg:cNvGrpSpPr/>
                        <wpg:grpSpPr>
                          <a:xfrm>
                            <a:off x="0" y="0"/>
                            <a:ext cx="3976370" cy="1754505"/>
                            <a:chOff x="0" y="0"/>
                            <a:chExt cx="3976447" cy="1754813"/>
                          </a:xfrm>
                        </wpg:grpSpPr>
                        <wps:wsp>
                          <wps:cNvPr id="221" name="Rechteck 221"/>
                          <wps:cNvSpPr/>
                          <wps:spPr>
                            <a:xfrm>
                              <a:off x="36214" y="386281"/>
                              <a:ext cx="3940233" cy="1003069"/>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2" name="Gerader Verbinder 222"/>
                          <wps:cNvCnPr/>
                          <wps:spPr>
                            <a:xfrm>
                              <a:off x="30179" y="383263"/>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23" name="Gerader Verbinder 223"/>
                          <wps:cNvCnPr/>
                          <wps:spPr>
                            <a:xfrm>
                              <a:off x="18107" y="386281"/>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24" name="Gerader Verbinder 224"/>
                          <wps:cNvCnPr/>
                          <wps:spPr>
                            <a:xfrm>
                              <a:off x="21125" y="1388198"/>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25" name="Gerader Verbinder 225"/>
                          <wps:cNvCnPr/>
                          <wps:spPr>
                            <a:xfrm>
                              <a:off x="3018" y="350067"/>
                              <a:ext cx="0" cy="1087395"/>
                            </a:xfrm>
                            <a:prstGeom prst="line">
                              <a:avLst/>
                            </a:prstGeom>
                            <a:noFill/>
                            <a:ln w="15875" cap="flat" cmpd="sng" algn="ctr">
                              <a:solidFill>
                                <a:srgbClr val="ED7D31">
                                  <a:lumMod val="75000"/>
                                </a:srgbClr>
                              </a:solidFill>
                              <a:prstDash val="solid"/>
                              <a:miter lim="800000"/>
                            </a:ln>
                            <a:effectLst/>
                          </wps:spPr>
                          <wps:bodyPr/>
                        </wps:wsp>
                        <wps:wsp>
                          <wps:cNvPr id="226" name="Gerader Verbinder 226"/>
                          <wps:cNvCnPr/>
                          <wps:spPr>
                            <a:xfrm>
                              <a:off x="0" y="353085"/>
                              <a:ext cx="348615" cy="0"/>
                            </a:xfrm>
                            <a:prstGeom prst="line">
                              <a:avLst/>
                            </a:prstGeom>
                            <a:noFill/>
                            <a:ln w="15875" cap="flat" cmpd="sng" algn="ctr">
                              <a:solidFill>
                                <a:srgbClr val="ED7D31">
                                  <a:lumMod val="75000"/>
                                </a:srgbClr>
                              </a:solidFill>
                              <a:prstDash val="solid"/>
                              <a:miter lim="800000"/>
                            </a:ln>
                            <a:effectLst/>
                          </wps:spPr>
                          <wps:bodyPr/>
                        </wps:wsp>
                        <wps:wsp>
                          <wps:cNvPr id="227" name="Gerader Verbinder 227"/>
                          <wps:cNvCnPr/>
                          <wps:spPr>
                            <a:xfrm>
                              <a:off x="6036" y="1430448"/>
                              <a:ext cx="349079" cy="0"/>
                            </a:xfrm>
                            <a:prstGeom prst="line">
                              <a:avLst/>
                            </a:prstGeom>
                            <a:noFill/>
                            <a:ln w="15875" cap="flat" cmpd="sng" algn="ctr">
                              <a:solidFill>
                                <a:srgbClr val="ED7D31">
                                  <a:lumMod val="75000"/>
                                </a:srgbClr>
                              </a:solidFill>
                              <a:prstDash val="solid"/>
                              <a:miter lim="800000"/>
                            </a:ln>
                            <a:effectLst/>
                          </wps:spPr>
                          <wps:bodyPr/>
                        </wps:wsp>
                        <wps:wsp>
                          <wps:cNvPr id="228" name="Gerader Verbinder 228"/>
                          <wps:cNvCnPr/>
                          <wps:spPr>
                            <a:xfrm flipV="1">
                              <a:off x="421617" y="0"/>
                              <a:ext cx="3459465" cy="348746"/>
                            </a:xfrm>
                            <a:prstGeom prst="line">
                              <a:avLst/>
                            </a:prstGeom>
                            <a:noFill/>
                            <a:ln w="15875" cap="flat" cmpd="sng" algn="ctr">
                              <a:solidFill>
                                <a:srgbClr val="ED7D31">
                                  <a:lumMod val="75000"/>
                                </a:srgbClr>
                              </a:solidFill>
                              <a:prstDash val="solid"/>
                              <a:miter lim="800000"/>
                            </a:ln>
                            <a:effectLst/>
                          </wps:spPr>
                          <wps:bodyPr/>
                        </wps:wsp>
                        <wps:wsp>
                          <wps:cNvPr id="229" name="Gerader Verbinder 229"/>
                          <wps:cNvCnPr/>
                          <wps:spPr>
                            <a:xfrm>
                              <a:off x="407929" y="1430448"/>
                              <a:ext cx="3439494" cy="324365"/>
                            </a:xfrm>
                            <a:prstGeom prst="line">
                              <a:avLst/>
                            </a:prstGeom>
                            <a:noFill/>
                            <a:ln w="15875" cap="flat" cmpd="sng" algn="ctr">
                              <a:solidFill>
                                <a:srgbClr val="ED7D31">
                                  <a:lumMod val="75000"/>
                                </a:srgbClr>
                              </a:solidFill>
                              <a:prstDash val="solid"/>
                              <a:miter lim="800000"/>
                            </a:ln>
                            <a:effectLst/>
                          </wps:spPr>
                          <wps:bodyPr/>
                        </wps:wsp>
                      </wpg:grpSp>
                      <wps:wsp>
                        <wps:cNvPr id="1592" name="Runde Klammer links 1592"/>
                        <wps:cNvSpPr/>
                        <wps:spPr>
                          <a:xfrm rot="16200000">
                            <a:off x="361379" y="339478"/>
                            <a:ext cx="45719" cy="63528"/>
                          </a:xfrm>
                          <a:prstGeom prst="leftBracket">
                            <a:avLst/>
                          </a:prstGeom>
                          <a:noFill/>
                          <a:ln w="12700" cap="flat" cmpd="sng" algn="ctr">
                            <a:solidFill>
                              <a:srgbClr val="F79646">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3" name="Runde Klammer links 1593"/>
                        <wps:cNvSpPr/>
                        <wps:spPr>
                          <a:xfrm rot="5400000">
                            <a:off x="358642" y="1385289"/>
                            <a:ext cx="46382" cy="45719"/>
                          </a:xfrm>
                          <a:prstGeom prst="leftBracket">
                            <a:avLst/>
                          </a:prstGeom>
                          <a:noFill/>
                          <a:ln w="12700" cap="flat" cmpd="sng" algn="ctr">
                            <a:solidFill>
                              <a:srgbClr val="F79646">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594" o:spid="_x0000_s1026" style="position:absolute;margin-left:20.25pt;margin-top:.85pt;width:313.1pt;height:138.15pt;z-index:251767808" coordsize="39763,17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">
                <v:group id="Gruppieren 220" o:spid="_x0000_s1027" style="position:absolute;width:39763;height:17545" coordsize="39764,17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1SnQMIAAADcAAAADwAAAGRycy9kb3ducmV2LnhtbERPTYvCMBC9C/6HMII3&#10;TVtRpBpFZHfZgwjWhcXb0IxtsZmUJtvWf785CB4f73u7H0wtOmpdZVlBPI9AEOdWV1wo+Ll+ztYg&#10;nEfWWFsmBU9ysN+NR1tMte35Ql3mCxFC2KWooPS+SaV0eUkG3dw2xIG729agD7AtpG6xD+GmlkkU&#10;raTBikNDiQ0dS8of2Z9R8NVjf1jEH93pcT8+b9fl+fcUk1LTyXDYgPA0+Lf45f7WCpIkzA9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tUp0DCAAAA3AAAAA8A&#10;AAAAAAAAAAAAAAAAqgIAAGRycy9kb3ducmV2LnhtbFBLBQYAAAAABAAEAPoAAACZAwAAAAA=&#10;">
                  <v:rect id="Rechteck 221" o:spid="_x0000_s1028" style="position:absolute;left:362;top:3862;width:39402;height:100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C8z8IA&#10;AADcAAAADwAAAGRycy9kb3ducmV2LnhtbESPQYvCMBSE74L/ITxhb5q0oEjXKCKoe10rwt4ezbMt&#10;Ni+liW33328WBI/DzHzDbHajbURPna8da0gWCgRx4UzNpYZrfpyvQfiAbLBxTBp+ycNuO51sMDNu&#10;4G/qL6EUEcI+Qw1VCG0mpS8qsugXriWO3t11FkOUXSlNh0OE20amSq2kxZrjQoUtHSoqHpen1XAY&#10;b8u8fJ6Ha39yp3b5oxKVP7T+mI37TxCBxvAOv9pfRkOaJvB/Jh4Bu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kLzPwgAAANwAAAAPAAAAAAAAAAAAAAAAAJgCAABkcnMvZG93&#10;bnJldi54bWxQSwUGAAAAAAQABAD1AAAAhwMAAAAA&#10;" fillcolor="#5b9bd5" stroked="f" strokeweight="1pt">
                    <v:fill r:id="rId75" o:title="" color2="window" type="pattern"/>
                  </v:rect>
                  <v:line id="Gerader Verbinder 222" o:spid="_x0000_s1029" style="position:absolute;visibility:visible;mso-wrap-style:square" from="301,3832" to="332,13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QhfcQAAADcAAAADwAAAGRycy9kb3ducmV2LnhtbESPUUvDQBCE34X+h2MFX6S9GNCW2Gsp&#10;guCLoFUKfVtyaxKb3Qu3ZxP/vScIPg4z8w2z3k7cmzNF7YI4uFkUYEjq4DtpHLy/Pc5XYDSheOyD&#10;kINvUthuZhdrrHwY5ZXO+9SYDBGt0EGb0lBZq3VLjLoIA0n2PkJkTFnGxvqIY4Zzb8uiuLOMneSF&#10;Fgd6aKk+7b/YwfVwZPaf46gvJ438fLtUPSydu7qcdvdgEk3pP/zXfvIOyrKE3zP5CN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CF9xAAAANwAAAAPAAAAAAAAAAAA&#10;AAAAAKECAABkcnMvZG93bnJldi54bWxQSwUGAAAAAAQABAD5AAAAkgMAAAAA&#10;" strokecolor="#ffd966" strokeweight="2pt">
                    <v:stroke joinstyle="miter"/>
                  </v:line>
                  <v:line id="Gerader Verbinder 223" o:spid="_x0000_s1030" style="position:absolute;visibility:visible;mso-wrap-style:square" from="181,3862" to="320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iE5sQAAADcAAAADwAAAGRycy9kb3ducmV2LnhtbESPUUvDQBCE34X+h2MLvoi9NKKV2Gsp&#10;guCLoFUE35bcmsRm98Lt2cR/7wlCH4eZ+YZZbyfuzZGidkEcLBcFGJI6+E4aB2+vD5e3YDSheOyD&#10;kIMfUthuZmdrrHwY5YWO+9SYDBGt0EGb0lBZq3VLjLoIA0n2PkNkTFnGxvqIY4Zzb8uiuLGMneSF&#10;Fge6b6k+7L/ZwcXwwey/xlGfDxr56Xql+r5y7nw+7e7AJJrSKfzffvQOyv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aITmxAAAANwAAAAPAAAAAAAAAAAA&#10;AAAAAKECAABkcnMvZG93bnJldi54bWxQSwUGAAAAAAQABAD5AAAAkgMAAAAA&#10;" strokecolor="#ffd966" strokeweight="2pt">
                    <v:stroke joinstyle="miter"/>
                  </v:line>
                  <v:line id="Gerader Verbinder 224" o:spid="_x0000_s1031" style="position:absolute;visibility:visible;mso-wrap-style:square" from="211,13881" to="3233,138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EcksQAAADcAAAADwAAAGRycy9kb3ducmV2LnhtbESPUUvDQBCE34X+h2MLvoi9NKiV2Gsp&#10;guCLoFUE35bcmsRm98Lt2cR/7wlCH4eZ+YZZbyfuzZGidkEcLBcFGJI6+E4aB2+vD5e3YDSheOyD&#10;kIMfUthuZmdrrHwY5YWO+9SYDBGt0EGb0lBZq3VLjLoIA0n2PkNkTFnGxvqIY4Zzb8uiuLGMneSF&#10;Fge6b6k+7L/ZwcXwwey/xlGfDxr56Xql+r5y7nw+7e7AJJrSKfzffvQOyv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gRySxAAAANwAAAAPAAAAAAAAAAAA&#10;AAAAAKECAABkcnMvZG93bnJldi54bWxQSwUGAAAAAAQABAD5AAAAkgMAAAAA&#10;" strokecolor="#ffd966" strokeweight="2pt">
                    <v:stroke joinstyle="miter"/>
                  </v:line>
                  <v:line id="Gerader Verbinder 225" o:spid="_x0000_s1032" style="position:absolute;visibility:visible;mso-wrap-style:square" from="30,3500" to="30,1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O5BcUAAADcAAAADwAAAGRycy9kb3ducmV2LnhtbESPQWsCMRSE7wX/Q3hCbzXrQktZjdIK&#10;hWIPtasXb6+b1+zi5mXdxLj990YQPA4z8w0zXw62FZF63zhWMJ1kIIgrpxs2Cnbbj6dXED4ga2wd&#10;k4J/8rBcjB7mWGh35h+KZTAiQdgXqKAOoSuk9FVNFv3EdcTJ+3O9xZBkb6Tu8ZzgtpV5lr1Iiw2n&#10;hRo7WtVUHcqTVWC2cf8ly2b3vjp+H37XcePyaJR6HA9vMxCBhnAP39qfWkGeP8P1TDoCcnE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jO5BcUAAADcAAAADwAAAAAAAAAA&#10;AAAAAAChAgAAZHJzL2Rvd25yZXYueG1sUEsFBgAAAAAEAAQA+QAAAJMDAAAAAA==&#10;" strokecolor="#c55a11" strokeweight="1.25pt">
                    <v:stroke joinstyle="miter"/>
                  </v:line>
                  <v:line id="Gerader Verbinder 226" o:spid="_x0000_s1033" style="position:absolute;visibility:visible;mso-wrap-style:square" from="0,3530" to="3486,3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EncsUAAADcAAAADwAAAGRycy9kb3ducmV2LnhtbESPQWsCMRSE74X+h/AKvdWsexBZjVIF&#10;Qeyhunrp7XXzml3cvKybNG7/fSMIHoeZ+YaZLwfbiki9bxwrGI8yEMSV0w0bBafj5m0Kwgdkja1j&#10;UvBHHpaL56c5Ftpd+UCxDEYkCPsCFdQhdIWUvqrJoh+5jjh5P663GJLsjdQ9XhPctjLPsom02HBa&#10;qLGjdU3Vufy1Cswxfn3Isjmt1pfP8/cu7l0ejVKvL8P7DESgITzC9/ZWK8jzCdzOpCMg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uEncsUAAADcAAAADwAAAAAAAAAA&#10;AAAAAAChAgAAZHJzL2Rvd25yZXYueG1sUEsFBgAAAAAEAAQA+QAAAJMDAAAAAA==&#10;" strokecolor="#c55a11" strokeweight="1.25pt">
                    <v:stroke joinstyle="miter"/>
                  </v:line>
                  <v:line id="Gerader Verbinder 227" o:spid="_x0000_s1034" style="position:absolute;visibility:visible;mso-wrap-style:square" from="60,14304" to="3551,14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2C6cUAAADcAAAADwAAAGRycy9kb3ducmV2LnhtbESPQWsCMRSE7wX/Q3hCbzXrHtqyGqUV&#10;CsUealcv3l43r9nFzcu6iXH7740geBxm5htmvhxsKyL1vnGsYDrJQBBXTjdsFOy2H0+vIHxA1tg6&#10;JgX/5GG5GD3MsdDuzD8Uy2BEgrAvUEEdQldI6auaLPqJ64iT9+d6iyHJ3kjd4znBbSvzLHuWFhtO&#10;CzV2tKqpOpQnq8Bs4/5Lls3ufXX8Pvyu48bl0Sj1OB7eZiACDeEevrU/tYI8f4HrmXQE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a2C6cUAAADcAAAADwAAAAAAAAAA&#10;AAAAAAChAgAAZHJzL2Rvd25yZXYueG1sUEsFBgAAAAAEAAQA+QAAAJMDAAAAAA==&#10;" strokecolor="#c55a11" strokeweight="1.25pt">
                    <v:stroke joinstyle="miter"/>
                  </v:line>
                  <v:line id="Gerader Verbinder 228" o:spid="_x0000_s1035" style="position:absolute;flip:y;visibility:visible;mso-wrap-style:square" from="4216,0" to="38810,3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HK1MAAAADcAAAADwAAAGRycy9kb3ducmV2LnhtbERPS27CMBDdI3EHa5C6A4dA+QQMgqJW&#10;bAkcYBQPcUQ8DrGBcPt6UanLp/dfbztbiye1vnKsYDxKQBAXTldcKricv4cLED4ga6wdk4I3edhu&#10;+r01Ztq9+ETPPJQihrDPUIEJocmk9IUhi37kGuLIXV1rMUTYllK3+IrhtpZpksykxYpjg8GGvgwV&#10;t/xhFUzP98/3jzks7d5MD818WS/sZKzUx6DbrUAE6sK/+M991ArSNK6NZ+IRkJt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0RytTAAAAA3AAAAA8AAAAAAAAAAAAAAAAA&#10;oQIAAGRycy9kb3ducmV2LnhtbFBLBQYAAAAABAAEAPkAAACOAwAAAAA=&#10;" strokecolor="#c55a11" strokeweight="1.25pt">
                    <v:stroke joinstyle="miter"/>
                  </v:line>
                  <v:line id="Gerader Verbinder 229" o:spid="_x0000_s1036" style="position:absolute;visibility:visible;mso-wrap-style:square" from="4079,14304" to="38474,1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36zAMUAAADcAAAADwAAAGRycy9kb3ducmV2LnhtbESPQWsCMRSE7wX/Q3hCbzXrHkq7GqUV&#10;CsUealcv3l43r9nFzcu6iXH7740geBxm5htmvhxsKyL1vnGsYDrJQBBXTjdsFOy2H08vIHxA1tg6&#10;JgX/5GG5GD3MsdDuzD8Uy2BEgrAvUEEdQldI6auaLPqJ64iT9+d6iyHJ3kjd4znBbSvzLHuWFhtO&#10;CzV2tKqpOpQnq8Bs4/5Lls3ufXX8Pvyu48bl0Sj1OB7eZiACDeEevrU/tYI8f4XrmXQE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36zAMUAAADcAAAADwAAAAAAAAAA&#10;AAAAAAChAgAAZHJzL2Rvd25yZXYueG1sUEsFBgAAAAAEAAQA+QAAAJMDAAAAAA==&#10;" strokecolor="#c55a11" strokeweight="1.25pt">
                    <v:stroke joinstyle="miter"/>
                  </v:line>
                </v:group>
                <v:shape id="Runde Klammer links 1592" o:spid="_x0000_s1037" type="#_x0000_t85" style="position:absolute;left:3613;top:3394;width:458;height:63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jRDMIA&#10;AADdAAAADwAAAGRycy9kb3ducmV2LnhtbERPTWvCQBC9C/6HZYRepG6MWGt0FW0Ve9XW+5Adk2B2&#10;NmS3MfrrXUHwNo/3OfNla0rRUO0KywqGgwgEcWp1wZmCv9/t+ycI55E1lpZJwZUcLBfdzhwTbS+8&#10;p+bgMxFC2CWoIPe+SqR0aU4G3cBWxIE72dqgD7DOpK7xEsJNKeMo+pAGCw4NOVb0lVN6PvwbBbv+&#10;eiv7R9/YuJysNkO+uZH8Vuqt165mIDy1/iV+un90mD+exvD4Jpw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mNEMwgAAAN0AAAAPAAAAAAAAAAAAAAAAAJgCAABkcnMvZG93&#10;bnJldi54bWxQSwUGAAAAAAQABAD1AAAAhwMAAAAA&#10;" adj="1295" strokecolor="#984807" strokeweight="1pt"/>
                <v:shape id="Runde Klammer links 1593" o:spid="_x0000_s1038" type="#_x0000_t85" style="position:absolute;left:3586;top:13852;width:464;height:45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di1sUA&#10;AADdAAAADwAAAGRycy9kb3ducmV2LnhtbERPTWvCQBC9C/0PyxS8mY2tSk1dxRYDCl5qKrS3aXZM&#10;QrOzaXbV+O9dQehtHu9zZovO1OJErassKxhGMQji3OqKCwWfWTp4AeE8ssbaMim4kIPF/KE3w0Tb&#10;M3/QaecLEULYJaig9L5JpHR5SQZdZBviwB1sa9AH2BZSt3gO4aaWT3E8kQYrDg0lNvReUv67OxoF&#10;k6/vzSj7O1RdujLZj3sbbpf7VKn+Y7d8BeGp8//iu3utw/zx9Blu34QT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x2LWxQAAAN0AAAAPAAAAAAAAAAAAAAAAAJgCAABkcnMv&#10;ZG93bnJldi54bWxQSwUGAAAAAAQABAD1AAAAigMAAAAA&#10;" strokecolor="#984807" strokeweight="1pt"/>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36168" w:rsidRPr="00B73F51" w:rsidRDefault="00B36168" w:rsidP="00B36168">
      <w:pPr>
        <w:framePr w:w="2041" w:hSpace="198" w:wrap="around" w:vAnchor="text" w:hAnchor="page" w:x="8758" w:y="163"/>
        <w:shd w:val="clear" w:color="auto" w:fill="D9D9D9" w:themeFill="background1" w:themeFillShade="D9"/>
        <w:jc w:val="both"/>
        <w:rPr>
          <w:sz w:val="18"/>
        </w:rPr>
      </w:pPr>
      <w:r w:rsidRPr="00B73F51">
        <w:rPr>
          <w:sz w:val="18"/>
        </w:rPr>
        <w:t>Skizze 5</w:t>
      </w:r>
    </w:p>
    <w:p w:rsidR="00B36168" w:rsidRPr="00B73F51" w:rsidRDefault="00B36168" w:rsidP="00B36168">
      <w:pPr>
        <w:framePr w:w="2041" w:hSpace="198" w:wrap="around" w:vAnchor="text" w:hAnchor="page" w:x="8758" w:y="163"/>
        <w:shd w:val="clear" w:color="auto" w:fill="D9D9D9" w:themeFill="background1" w:themeFillShade="D9"/>
        <w:jc w:val="both"/>
        <w:rPr>
          <w:sz w:val="18"/>
        </w:rPr>
      </w:pPr>
      <w:r w:rsidRPr="00B73F51">
        <w:rPr>
          <w:sz w:val="18"/>
        </w:rPr>
        <w:t>Klebegebundene Broschur</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1E168E">
      <w:pPr>
        <w:pStyle w:val="berschrift1"/>
      </w:pPr>
      <w:r w:rsidRPr="00B73F51">
        <w:lastRenderedPageBreak/>
        <w:t>Arbeitsablaufplan kl</w:t>
      </w:r>
      <w:r w:rsidR="005632E8">
        <w:t>ebegebundene</w:t>
      </w:r>
      <w:r w:rsidRPr="00B73F51">
        <w:t xml:space="preserve"> Broschur</w:t>
      </w:r>
      <w:r w:rsidRPr="00B73F51">
        <w:rPr>
          <w:noProof/>
          <w:sz w:val="24"/>
        </w:rPr>
        <w:drawing>
          <wp:anchor distT="0" distB="0" distL="114300" distR="114300" simplePos="0" relativeHeight="251766784" behindDoc="0" locked="0" layoutInCell="0" allowOverlap="1" wp14:anchorId="00F500EC" wp14:editId="52310D8A">
            <wp:simplePos x="0" y="0"/>
            <wp:positionH relativeFrom="rightMargin">
              <wp:posOffset>107950</wp:posOffset>
            </wp:positionH>
            <wp:positionV relativeFrom="paragraph">
              <wp:posOffset>0</wp:posOffset>
            </wp:positionV>
            <wp:extent cx="345440" cy="323850"/>
            <wp:effectExtent l="0" t="0" r="0" b="0"/>
            <wp:wrapNone/>
            <wp:docPr id="23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Default="00B73F51" w:rsidP="008F1F5C">
      <w:pPr>
        <w:pStyle w:val="AufgabeEbene1"/>
        <w:numPr>
          <w:ilvl w:val="0"/>
          <w:numId w:val="33"/>
        </w:numPr>
      </w:pPr>
      <w:r w:rsidRPr="00B73F51">
        <w:t>Bringen Sie die Arbeitsschritte in die richtige Reihenfolge</w:t>
      </w:r>
    </w:p>
    <w:p w:rsidR="002D324E" w:rsidRPr="002D324E" w:rsidRDefault="002D324E" w:rsidP="002D324E">
      <w:pPr>
        <w:pStyle w:val="AufgabeText"/>
      </w:pPr>
    </w:p>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B73F51">
      <w:r w:rsidRPr="00B73F51">
        <w:t>___</w:t>
      </w:r>
      <w:r w:rsidRPr="00B73F51">
        <w:tab/>
        <w:t>Qualitätskontrolle der fertigen Broschur</w:t>
      </w:r>
    </w:p>
    <w:p w:rsidR="00B73F51" w:rsidRPr="00B73F51" w:rsidRDefault="00B73F51" w:rsidP="00B73F51"/>
    <w:p w:rsidR="00B73F51" w:rsidRPr="00B73F51" w:rsidRDefault="00B73F51" w:rsidP="001E168E">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w:t>
      </w:r>
      <w:r w:rsidR="001E168E">
        <w:t>n und in den Umschlag einhängen</w:t>
      </w:r>
    </w:p>
    <w:p w:rsidR="00B73F51" w:rsidRPr="00B73F51" w:rsidRDefault="00B73F51" w:rsidP="00B73F51"/>
    <w:p w:rsidR="00B73F51" w:rsidRPr="00B73F51" w:rsidRDefault="00B73F51" w:rsidP="00B73F51">
      <w:r w:rsidRPr="00B73F51">
        <w:t>___</w:t>
      </w:r>
      <w:r w:rsidRPr="00B73F51">
        <w:tab/>
        <w:t>Rillen und umlegen des Umschlages</w:t>
      </w:r>
    </w:p>
    <w:p w:rsidR="00B73F51" w:rsidRPr="00B73F51" w:rsidRDefault="00B73F51" w:rsidP="00B73F51"/>
    <w:p w:rsidR="00B73F51" w:rsidRPr="00B73F51" w:rsidRDefault="00B73F51" w:rsidP="00B73F51">
      <w:r w:rsidRPr="00B73F51">
        <w:t>___</w:t>
      </w:r>
      <w:r w:rsidRPr="00B73F51">
        <w:tab/>
        <w:t>Falzen der Inhaltbogen</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 </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1D2E49" w:rsidRDefault="001D2E4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E168E" w:rsidRPr="00B51DE9" w:rsidTr="001D2E49">
        <w:trPr>
          <w:trHeight w:val="523"/>
        </w:trPr>
        <w:tc>
          <w:tcPr>
            <w:tcW w:w="3119" w:type="dxa"/>
            <w:tcBorders>
              <w:left w:val="single" w:sz="4" w:space="0" w:color="auto"/>
              <w:bottom w:val="single" w:sz="4" w:space="0" w:color="auto"/>
              <w:right w:val="single" w:sz="4" w:space="0" w:color="auto"/>
            </w:tcBorders>
            <w:shd w:val="clear" w:color="auto" w:fill="D9D9D9"/>
            <w:hideMark/>
          </w:tcPr>
          <w:p w:rsidR="001E168E" w:rsidRDefault="001E168E" w:rsidP="001D2E49">
            <w:pPr>
              <w:pStyle w:val="Tabelle6pt"/>
              <w:rPr>
                <w:color w:val="000000"/>
              </w:rPr>
            </w:pPr>
            <w:r>
              <w:lastRenderedPageBreak/>
              <w:br w:type="page"/>
              <w:t>Lernfeld</w:t>
            </w:r>
          </w:p>
          <w:p w:rsidR="001E168E" w:rsidRDefault="001E168E"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E168E" w:rsidRPr="00B73F51" w:rsidRDefault="001E168E" w:rsidP="001D2E49">
            <w:pPr>
              <w:spacing w:before="40" w:after="60" w:line="160" w:lineRule="exact"/>
              <w:rPr>
                <w:color w:val="000000"/>
                <w:sz w:val="12"/>
              </w:rPr>
            </w:pPr>
            <w:r w:rsidRPr="00B73F51">
              <w:rPr>
                <w:sz w:val="12"/>
              </w:rPr>
              <w:t>Titel</w:t>
            </w:r>
          </w:p>
          <w:p w:rsidR="001E168E" w:rsidRPr="00B73F51" w:rsidRDefault="001E168E" w:rsidP="001D2E49">
            <w:pPr>
              <w:rPr>
                <w:b/>
              </w:rPr>
            </w:pPr>
            <w:r w:rsidRPr="00B73F51">
              <w:rPr>
                <w:b/>
              </w:rPr>
              <w:t xml:space="preserve">Herstellen einer Fadenrückstichheftung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E168E" w:rsidRPr="00B73F51" w:rsidRDefault="001E168E" w:rsidP="001D2E49"/>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E168E" w:rsidRPr="00B73F51" w:rsidRDefault="001E168E" w:rsidP="001D2E49">
            <w:pPr>
              <w:spacing w:before="40" w:after="60" w:line="160" w:lineRule="exact"/>
              <w:rPr>
                <w:sz w:val="12"/>
              </w:rPr>
            </w:pPr>
          </w:p>
          <w:p w:rsidR="001E168E" w:rsidRPr="00B73F51" w:rsidRDefault="001E168E" w:rsidP="001D2E49">
            <w:pPr>
              <w:jc w:val="center"/>
              <w:rPr>
                <w:rFonts w:eastAsia="Times New Roman" w:cs="Times New Roman"/>
                <w:b/>
                <w:lang w:eastAsia="de-DE"/>
              </w:rPr>
            </w:pPr>
            <w:r w:rsidRPr="00B73F51">
              <w:rPr>
                <w:rFonts w:eastAsia="Times New Roman" w:cs="Times New Roman"/>
                <w:b/>
                <w:lang w:eastAsia="de-DE"/>
              </w:rPr>
              <w:t>Drucktechnik</w:t>
            </w:r>
          </w:p>
          <w:p w:rsidR="001E168E" w:rsidRPr="00B73F51" w:rsidRDefault="00443964" w:rsidP="001D2E49">
            <w:pPr>
              <w:jc w:val="center"/>
              <w:rPr>
                <w:rFonts w:eastAsia="Calibri" w:cs="Times New Roman"/>
                <w:b/>
                <w:lang w:eastAsia="de-DE"/>
              </w:rPr>
            </w:pPr>
            <w:r>
              <w:rPr>
                <w:rFonts w:eastAsia="Times New Roman" w:cs="Times New Roman"/>
                <w:b/>
                <w:lang w:eastAsia="de-DE"/>
              </w:rPr>
              <w:t>DR0</w:t>
            </w:r>
            <w:r w:rsidR="001D2E49">
              <w:rPr>
                <w:rFonts w:eastAsia="Times New Roman" w:cs="Times New Roman"/>
                <w:b/>
                <w:lang w:eastAsia="de-DE"/>
              </w:rPr>
              <w:t>4.03.04</w:t>
            </w:r>
          </w:p>
        </w:tc>
      </w:tr>
      <w:tr w:rsidR="001E168E" w:rsidRPr="00B51DE9" w:rsidTr="001D2E49">
        <w:tc>
          <w:tcPr>
            <w:tcW w:w="7348" w:type="dxa"/>
            <w:gridSpan w:val="2"/>
            <w:tcBorders>
              <w:left w:val="single" w:sz="4" w:space="0" w:color="auto"/>
              <w:bottom w:val="single" w:sz="4" w:space="0" w:color="auto"/>
              <w:right w:val="single" w:sz="4" w:space="0" w:color="auto"/>
            </w:tcBorders>
            <w:hideMark/>
          </w:tcPr>
          <w:p w:rsidR="001E168E" w:rsidRPr="004B658C" w:rsidRDefault="001E168E" w:rsidP="001D2E49">
            <w:pPr>
              <w:pStyle w:val="Tabelle6pt"/>
            </w:pPr>
            <w:r>
              <w:t>Kompetenzbereiche:</w:t>
            </w:r>
          </w:p>
          <w:p w:rsidR="001E168E" w:rsidRPr="00B73F51" w:rsidRDefault="001E168E"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E168E" w:rsidRPr="00B73F51" w:rsidRDefault="001E168E"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E168E" w:rsidRDefault="001E168E" w:rsidP="001D2E4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E168E" w:rsidRDefault="001E168E"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E168E" w:rsidRPr="00B51DE9" w:rsidTr="001D2E49">
              <w:trPr>
                <w:trHeight w:val="284"/>
              </w:trPr>
              <w:tc>
                <w:tcPr>
                  <w:tcW w:w="2090" w:type="dxa"/>
                  <w:shd w:val="clear" w:color="auto" w:fill="D9D9D9" w:themeFill="background1" w:themeFillShade="D9"/>
                </w:tcPr>
                <w:p w:rsidR="001E168E" w:rsidRPr="00B51DE9" w:rsidRDefault="001E168E" w:rsidP="001D2E49">
                  <w:pPr>
                    <w:pStyle w:val="TabelleKopfmitte"/>
                  </w:pPr>
                  <w:r w:rsidRPr="00B51DE9">
                    <w:t>L</w:t>
                  </w:r>
                  <w:r>
                    <w:t>ösung</w:t>
                  </w:r>
                </w:p>
              </w:tc>
            </w:tr>
          </w:tbl>
          <w:p w:rsidR="001E168E" w:rsidRPr="00B51DE9" w:rsidRDefault="001E168E" w:rsidP="001D2E49"/>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0"/>
        </w:numPr>
      </w:pPr>
      <w:r w:rsidRPr="00B73F51">
        <w:t>Falzen der Inhaltbogen</w:t>
      </w:r>
    </w:p>
    <w:p w:rsidR="00B73F51" w:rsidRPr="00B73F51" w:rsidRDefault="00752C8B" w:rsidP="001D2E49">
      <w:pPr>
        <w:pStyle w:val="Textkrpernrauen"/>
      </w:pPr>
      <w:r>
        <w:t>Zusammentragen</w:t>
      </w:r>
      <w:r w:rsidR="00B73F51" w:rsidRPr="00B73F51">
        <w:t xml:space="preserve"> der gefalzten Bogen</w:t>
      </w:r>
    </w:p>
    <w:p w:rsidR="00B73F51" w:rsidRPr="00B73F51" w:rsidRDefault="00B73F51" w:rsidP="001D2E49">
      <w:pPr>
        <w:pStyle w:val="Textkrpernrauen"/>
      </w:pPr>
      <w:r w:rsidRPr="00B73F51">
        <w:t>Abschneiden des Rückens des zusammengetragenen Blockes</w:t>
      </w:r>
    </w:p>
    <w:p w:rsidR="00B73F51" w:rsidRPr="00B73F51" w:rsidRDefault="00B73F51" w:rsidP="001D2E49">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D2E49">
      <w:pPr>
        <w:pStyle w:val="Textkrpernrauen"/>
      </w:pPr>
      <w:r w:rsidRPr="00B73F51">
        <w:t>Rillen und umlegen des Umschlages</w:t>
      </w:r>
    </w:p>
    <w:p w:rsidR="00B73F51" w:rsidRPr="001D2E49" w:rsidRDefault="00B73F51" w:rsidP="001D2E49">
      <w:pPr>
        <w:pStyle w:val="Textkrpernrauen"/>
      </w:pPr>
      <w:r w:rsidRPr="001D2E49">
        <w:t xml:space="preserve">Seiten- und </w:t>
      </w:r>
      <w:proofErr w:type="spellStart"/>
      <w:r w:rsidRPr="001D2E49">
        <w:t>Rückenbeleimung</w:t>
      </w:r>
      <w:proofErr w:type="spellEnd"/>
      <w:r w:rsidRPr="001D2E49">
        <w:t xml:space="preserve"> am </w:t>
      </w:r>
      <w:proofErr w:type="spellStart"/>
      <w:r w:rsidRPr="001D2E49">
        <w:t>abgeleimten</w:t>
      </w:r>
      <w:proofErr w:type="spellEnd"/>
      <w:r w:rsidRPr="001D2E49">
        <w:t xml:space="preserve"> Inhaltblock anbringen und in den Umschlag einhängen</w:t>
      </w:r>
    </w:p>
    <w:p w:rsidR="00B73F51" w:rsidRPr="00B73F51" w:rsidRDefault="00B73F51" w:rsidP="001D2E49">
      <w:pPr>
        <w:pStyle w:val="Textkrpernrauen"/>
      </w:pPr>
      <w:r w:rsidRPr="00B73F51">
        <w:t xml:space="preserve">Endbeschnitt an </w:t>
      </w:r>
      <w:r w:rsidR="002D324E">
        <w:t>drei Seiten</w:t>
      </w:r>
    </w:p>
    <w:p w:rsidR="00B73F51" w:rsidRPr="00B73F51" w:rsidRDefault="00B73F51" w:rsidP="001D2E49">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Schweizer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4.03.05</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1D2E49"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347461" w:rsidRDefault="00B73F51" w:rsidP="00347461">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C912FC">
            <w:pPr>
              <w:ind w:left="227"/>
              <w:rPr>
                <w:sz w:val="16"/>
              </w:rPr>
            </w:pPr>
          </w:p>
        </w:tc>
      </w:tr>
    </w:tbl>
    <w:p w:rsidR="00B73F51" w:rsidRPr="001D2E49" w:rsidRDefault="00B73F51" w:rsidP="001D2E49">
      <w:pPr>
        <w:pStyle w:val="berschrift1"/>
      </w:pPr>
      <w:r w:rsidRPr="001D2E49">
        <w:t xml:space="preserve">Herstellen einer </w:t>
      </w:r>
      <w:proofErr w:type="spellStart"/>
      <w:r w:rsidRPr="001D2E49">
        <w:t>Broschurenmusterbox</w:t>
      </w:r>
      <w:proofErr w:type="spellEnd"/>
    </w:p>
    <w:p w:rsidR="00B73F51" w:rsidRDefault="00B73F51" w:rsidP="001D2E49">
      <w:pPr>
        <w:pStyle w:val="berschrift2"/>
      </w:pPr>
      <w:r w:rsidRPr="00B73F51">
        <w:t>Herstellen einer Schweizer Broschur</w:t>
      </w:r>
    </w:p>
    <w:p w:rsidR="001D2E49" w:rsidRPr="00B73F51" w:rsidRDefault="001D2E49" w:rsidP="001D2E49">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asciiTheme="minorHAnsi" w:hAnsiTheme="minorHAnsi" w:cstheme="minorBidi"/>
                <w:noProof/>
                <w:sz w:val="24"/>
                <w:szCs w:val="22"/>
                <w:u w:val="single"/>
                <w:lang w:eastAsia="de-DE"/>
              </w:rPr>
              <w:drawing>
                <wp:anchor distT="0" distB="0" distL="114300" distR="114300" simplePos="0" relativeHeight="251727872" behindDoc="0" locked="0" layoutInCell="0" allowOverlap="1" wp14:anchorId="6AE902FF" wp14:editId="0824E06F">
                  <wp:simplePos x="0" y="0"/>
                  <wp:positionH relativeFrom="rightMargin">
                    <wp:posOffset>107950</wp:posOffset>
                  </wp:positionH>
                  <wp:positionV relativeFrom="paragraph">
                    <wp:posOffset>166875</wp:posOffset>
                  </wp:positionV>
                  <wp:extent cx="345440" cy="323850"/>
                  <wp:effectExtent l="0" t="0" r="0" b="0"/>
                  <wp:wrapNone/>
                  <wp:docPr id="23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64C700" wp14:editId="6A331F24">
                  <wp:extent cx="302701" cy="324000"/>
                  <wp:effectExtent l="0" t="0" r="2540" b="0"/>
                  <wp:docPr id="23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5632E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463EA79B" wp14:editId="6CB0C4FD">
                  <wp:extent cx="302701" cy="324000"/>
                  <wp:effectExtent l="0" t="0" r="2540" b="0"/>
                  <wp:docPr id="23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4821C63" wp14:editId="1E87F32F">
                  <wp:extent cx="648335" cy="318770"/>
                  <wp:effectExtent l="0" t="0" r="0" b="0"/>
                  <wp:docPr id="232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0891728" wp14:editId="064A4582">
                  <wp:extent cx="302701" cy="324000"/>
                  <wp:effectExtent l="0" t="0" r="2540" b="0"/>
                  <wp:docPr id="23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A5935E2" wp14:editId="7B751F00">
                  <wp:extent cx="532800" cy="324000"/>
                  <wp:effectExtent l="0" t="0" r="635" b="0"/>
                  <wp:docPr id="233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57334586" wp14:editId="64FF0FB4">
                  <wp:extent cx="302701" cy="324000"/>
                  <wp:effectExtent l="0" t="0" r="2540" b="0"/>
                  <wp:docPr id="23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Arbeiten Sie Verbesserungen hinsichtlich ökologischer, wirtschaftlicher und fertigungstechnischer Kriterien in </w:t>
            </w:r>
            <w:r w:rsidR="005632E8">
              <w:rPr>
                <w:noProof/>
                <w:lang w:eastAsia="de-DE"/>
              </w:rPr>
              <w:t>I</w:t>
            </w:r>
            <w:r w:rsidRPr="00B73F51">
              <w:rPr>
                <w:noProof/>
                <w:lang w:eastAsia="de-DE"/>
              </w:rPr>
              <w:t>hrem Produktions</w:t>
            </w:r>
            <w:r w:rsidR="005632E8">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80A470E" wp14:editId="2D54B5AF">
                  <wp:extent cx="302701" cy="324000"/>
                  <wp:effectExtent l="0" t="0" r="2540" b="0"/>
                  <wp:docPr id="23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BD3990" wp14:editId="325640F9">
                  <wp:extent cx="302701" cy="324000"/>
                  <wp:effectExtent l="0" t="0" r="2540" b="0"/>
                  <wp:docPr id="23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5632E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2076D72" wp14:editId="61FE71D9">
                  <wp:extent cx="648335" cy="318770"/>
                  <wp:effectExtent l="0" t="0" r="0" b="0"/>
                  <wp:docPr id="23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9627DF3" wp14:editId="5286D79A">
                  <wp:extent cx="302701" cy="324000"/>
                  <wp:effectExtent l="0" t="0" r="2540" b="0"/>
                  <wp:docPr id="23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A0A0065" wp14:editId="0CBDE72E">
                  <wp:extent cx="532800" cy="324000"/>
                  <wp:effectExtent l="0" t="0" r="635" b="0"/>
                  <wp:docPr id="233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5A83EF" wp14:editId="678458D0">
                  <wp:extent cx="302701" cy="324000"/>
                  <wp:effectExtent l="0" t="0" r="2540" b="0"/>
                  <wp:docPr id="23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B502077" wp14:editId="2BFA6D91">
                  <wp:extent cx="302701" cy="324000"/>
                  <wp:effectExtent l="0" t="0" r="2540" b="0"/>
                  <wp:docPr id="23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51424" behindDoc="0" locked="0" layoutInCell="0" allowOverlap="1" wp14:anchorId="414A2293" wp14:editId="541D4581">
            <wp:simplePos x="0" y="0"/>
            <wp:positionH relativeFrom="rightMargin">
              <wp:posOffset>107950</wp:posOffset>
            </wp:positionH>
            <wp:positionV relativeFrom="paragraph">
              <wp:posOffset>167990</wp:posOffset>
            </wp:positionV>
            <wp:extent cx="345440" cy="323850"/>
            <wp:effectExtent l="0" t="0" r="0" b="0"/>
            <wp:wrapNone/>
            <wp:docPr id="23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50400" behindDoc="0" locked="0" layoutInCell="0" allowOverlap="1" wp14:anchorId="0200597B" wp14:editId="62758193">
            <wp:simplePos x="0" y="0"/>
            <wp:positionH relativeFrom="rightMargin">
              <wp:posOffset>107950</wp:posOffset>
            </wp:positionH>
            <wp:positionV relativeFrom="paragraph">
              <wp:posOffset>-3412800</wp:posOffset>
            </wp:positionV>
            <wp:extent cx="345440" cy="323850"/>
            <wp:effectExtent l="0" t="0" r="0" b="0"/>
            <wp:wrapNone/>
            <wp:docPr id="23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C10BED8" wp14:editId="39763DEF">
                  <wp:extent cx="302701" cy="324000"/>
                  <wp:effectExtent l="0" t="0" r="2540" b="0"/>
                  <wp:docPr id="23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DC6ABF">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832CF05" wp14:editId="203CBA73">
                  <wp:extent cx="648335" cy="318770"/>
                  <wp:effectExtent l="0" t="0" r="0" b="0"/>
                  <wp:docPr id="234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4C99A21" wp14:editId="552AC159">
                  <wp:extent cx="302701" cy="324000"/>
                  <wp:effectExtent l="0" t="0" r="2540" b="0"/>
                  <wp:docPr id="23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448599B" wp14:editId="46A28D30">
                  <wp:extent cx="532800" cy="324000"/>
                  <wp:effectExtent l="0" t="0" r="635" b="0"/>
                  <wp:docPr id="234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C6ABF"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50F4A45" wp14:editId="16A11F1F">
                  <wp:extent cx="648335" cy="318770"/>
                  <wp:effectExtent l="0" t="0" r="0" b="0"/>
                  <wp:docPr id="234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C6ABF" w:rsidP="001D2E49">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E33AAE0" wp14:editId="5F2F1935">
                  <wp:extent cx="302701" cy="324000"/>
                  <wp:effectExtent l="0" t="0" r="2540" b="0"/>
                  <wp:docPr id="23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Setzen Sie sich kritisch mit</w:t>
            </w:r>
            <w:r w:rsidR="00DC6ABF">
              <w:rPr>
                <w:noProof/>
                <w:lang w:eastAsia="de-DE"/>
              </w:rPr>
              <w:t xml:space="preserve"> I</w:t>
            </w:r>
            <w:r w:rsidRPr="00B73F51">
              <w:rPr>
                <w:noProof/>
                <w:lang w:eastAsia="de-DE"/>
              </w:rPr>
              <w:t xml:space="preserve">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br w:type="page"/>
      </w:r>
    </w:p>
    <w:p w:rsidR="00B73F51" w:rsidRPr="001D2E49" w:rsidRDefault="00B73F51" w:rsidP="001D2E49">
      <w:pPr>
        <w:pStyle w:val="berschrift4"/>
      </w:pPr>
      <w:r w:rsidRPr="001D2E49">
        <w:lastRenderedPageBreak/>
        <w:t>Produktdaten Schweizer Broschur</w:t>
      </w:r>
      <w:r w:rsidRPr="001D2E49">
        <w:rPr>
          <w:noProof/>
          <w:sz w:val="24"/>
        </w:rPr>
        <w:drawing>
          <wp:anchor distT="0" distB="0" distL="114300" distR="114300" simplePos="0" relativeHeight="251777024" behindDoc="0" locked="0" layoutInCell="0" allowOverlap="1" wp14:anchorId="2CE6EB2F" wp14:editId="31D93740">
            <wp:simplePos x="0" y="0"/>
            <wp:positionH relativeFrom="rightMargin">
              <wp:posOffset>828040</wp:posOffset>
            </wp:positionH>
            <wp:positionV relativeFrom="paragraph">
              <wp:posOffset>0</wp:posOffset>
            </wp:positionV>
            <wp:extent cx="349200" cy="320400"/>
            <wp:effectExtent l="0" t="0" r="0" b="3810"/>
            <wp:wrapNone/>
            <wp:docPr id="23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2E49">
        <w:rPr>
          <w:noProof/>
          <w:sz w:val="24"/>
        </w:rPr>
        <w:drawing>
          <wp:anchor distT="0" distB="0" distL="114300" distR="114300" simplePos="0" relativeHeight="251776000" behindDoc="0" locked="0" layoutInCell="0" allowOverlap="1" wp14:anchorId="75296F88" wp14:editId="51A8BA14">
            <wp:simplePos x="0" y="0"/>
            <wp:positionH relativeFrom="rightMargin">
              <wp:posOffset>467995</wp:posOffset>
            </wp:positionH>
            <wp:positionV relativeFrom="paragraph">
              <wp:posOffset>0</wp:posOffset>
            </wp:positionV>
            <wp:extent cx="349885" cy="320675"/>
            <wp:effectExtent l="0" t="0" r="0" b="3175"/>
            <wp:wrapNone/>
            <wp:docPr id="23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2E49">
        <w:rPr>
          <w:noProof/>
          <w:sz w:val="24"/>
        </w:rPr>
        <w:drawing>
          <wp:anchor distT="0" distB="0" distL="114300" distR="114300" simplePos="0" relativeHeight="251774976" behindDoc="0" locked="0" layoutInCell="0" allowOverlap="1" wp14:anchorId="50F76CE7" wp14:editId="3F19B961">
            <wp:simplePos x="0" y="0"/>
            <wp:positionH relativeFrom="rightMargin">
              <wp:posOffset>107950</wp:posOffset>
            </wp:positionH>
            <wp:positionV relativeFrom="paragraph">
              <wp:posOffset>0</wp:posOffset>
            </wp:positionV>
            <wp:extent cx="349885" cy="320675"/>
            <wp:effectExtent l="0" t="0" r="0" b="3175"/>
            <wp:wrapNone/>
            <wp:docPr id="23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D2E49">
      <w:pPr>
        <w:pStyle w:val="Textkrper"/>
      </w:pPr>
      <w:r w:rsidRPr="00B73F51">
        <w:t>D</w:t>
      </w:r>
      <w:r w:rsidR="001D2E49">
        <w:t>ie Schweizer Broschur ist eine k</w:t>
      </w:r>
      <w:r w:rsidRPr="00B73F51">
        <w:t xml:space="preserve">lebegebundene Broschur. Sie zählt zu der Untergruppe der Lay-Flat- oder Freirückenbroschuren. Der Inhalt der Schweizer Broschur wird mit einem </w:t>
      </w:r>
      <w:proofErr w:type="spellStart"/>
      <w:r w:rsidRPr="00B73F51">
        <w:t>Fälzel</w:t>
      </w:r>
      <w:proofErr w:type="spellEnd"/>
      <w:r w:rsidRPr="00B73F51">
        <w:t xml:space="preserve"> fixiert. Der Umschlag ist nur mit der </w:t>
      </w:r>
      <w:r w:rsidR="002D324E">
        <w:t>Umschlagseite drei</w:t>
      </w:r>
      <w:r w:rsidRPr="00B73F51">
        <w:t xml:space="preserve"> an der letzten Seite des Inhalts angeleimt. Durch diese Technik kann die Broschur sehr flach aufgeschlagen werden und ermöglicht ein Lesen bzw. Bildübergänge bis in den Bund. Der Umschlag ist in diesem Fall nur 3x gerillt, 2x am Rücken sowie eine Öffnungsrille auf dem hinteren Umschlag</w:t>
      </w:r>
      <w:r w:rsidR="00BF2749">
        <w:t>.</w:t>
      </w:r>
    </w:p>
    <w:p w:rsidR="00B73F51" w:rsidRPr="001D2E49" w:rsidRDefault="00B73F51" w:rsidP="001D2E49">
      <w:pPr>
        <w:pStyle w:val="berschrift4"/>
      </w:pPr>
      <w:r w:rsidRPr="001D2E49">
        <w:t>Herstellungsablauf</w:t>
      </w:r>
    </w:p>
    <w:p w:rsidR="00B73F51" w:rsidRPr="00B73F51" w:rsidRDefault="00B73F51" w:rsidP="001D2E49">
      <w:pPr>
        <w:pStyle w:val="Textkrper"/>
      </w:pPr>
      <w:r w:rsidRPr="00B73F51">
        <w:t>Der Block der Schweizer Broschur wird genau</w:t>
      </w:r>
      <w:r w:rsidR="00DC6ABF">
        <w:t xml:space="preserve"> gleich vorbreitet wie bei der k</w:t>
      </w:r>
      <w:r w:rsidRPr="00B73F51">
        <w:t>lebegebu</w:t>
      </w:r>
      <w:r w:rsidRPr="00B73F51">
        <w:t>n</w:t>
      </w:r>
      <w:r w:rsidRPr="00B73F51">
        <w:t xml:space="preserve">denen Broschur. Nachdem der Block </w:t>
      </w:r>
      <w:proofErr w:type="spellStart"/>
      <w:r w:rsidRPr="00B73F51">
        <w:t>abgeleimt</w:t>
      </w:r>
      <w:proofErr w:type="spellEnd"/>
      <w:r w:rsidRPr="00B73F51">
        <w:t xml:space="preserve"> wurde</w:t>
      </w:r>
      <w:r w:rsidR="001D2E49">
        <w:t>,</w:t>
      </w:r>
      <w:r w:rsidRPr="00B73F51">
        <w:t xml:space="preserve"> wird ein Gewebestreifen, das </w:t>
      </w:r>
      <w:proofErr w:type="spellStart"/>
      <w:r w:rsidRPr="00B73F51">
        <w:t>Fälzel</w:t>
      </w:r>
      <w:proofErr w:type="spellEnd"/>
      <w:r w:rsidR="002D324E">
        <w:t>,</w:t>
      </w:r>
      <w:r w:rsidRPr="00B73F51">
        <w:t xml:space="preserve"> angebracht. Das </w:t>
      </w:r>
      <w:proofErr w:type="spellStart"/>
      <w:r w:rsidRPr="00B73F51">
        <w:t>Fälzel</w:t>
      </w:r>
      <w:proofErr w:type="spellEnd"/>
      <w:r w:rsidRPr="00B73F51">
        <w:t xml:space="preserve"> steht vorne wie hinten 5</w:t>
      </w:r>
      <w:r w:rsidR="00DC6ABF">
        <w:t xml:space="preserve"> </w:t>
      </w:r>
      <w:r w:rsidR="006712FC">
        <w:t>mm</w:t>
      </w:r>
      <w:r w:rsidRPr="00B73F51">
        <w:t xml:space="preserve"> über und wird auf der ersten bzw. letzten Seite mit angeleimt. Der Umschlag wird nur 3x gerillt. Um den Umschlag anzubringen muss auf der letzten Inhaltsseite </w:t>
      </w:r>
      <w:proofErr w:type="spellStart"/>
      <w:r w:rsidRPr="00B73F51">
        <w:t>ca</w:t>
      </w:r>
      <w:proofErr w:type="spellEnd"/>
      <w:r w:rsidRPr="00B73F51">
        <w:t xml:space="preserve"> 6</w:t>
      </w:r>
      <w:r w:rsidR="00DC6ABF">
        <w:t xml:space="preserve"> </w:t>
      </w:r>
      <w:r w:rsidR="006712FC">
        <w:t>mm</w:t>
      </w:r>
      <w:r w:rsidRPr="00B73F51">
        <w:t xml:space="preserve"> Leim aufgetragen werden, der Umschlag wird so angelegt, dass die hintere Rückenrille und die Öffnungsrille die </w:t>
      </w:r>
      <w:proofErr w:type="spellStart"/>
      <w:r w:rsidRPr="00B73F51">
        <w:t>Lei</w:t>
      </w:r>
      <w:r w:rsidRPr="00B73F51">
        <w:t>m</w:t>
      </w:r>
      <w:r w:rsidRPr="00B73F51">
        <w:t>spur</w:t>
      </w:r>
      <w:proofErr w:type="spellEnd"/>
      <w:r w:rsidRPr="00B73F51">
        <w:t xml:space="preserve"> begrenzen. Mit einer leichten Beschwerung kann nun das Produkt trocknen. Zum Schluss folgt der klassische Endbeschnitt.</w:t>
      </w:r>
    </w:p>
    <w:p w:rsidR="00B73F51" w:rsidRPr="00B73F51" w:rsidRDefault="00B73F51" w:rsidP="00B73F51">
      <w:pPr>
        <w:rPr>
          <w:rFonts w:asciiTheme="minorHAnsi" w:hAnsiTheme="minorHAnsi" w:cstheme="minorBidi"/>
          <w:sz w:val="22"/>
          <w:szCs w:val="22"/>
        </w:rPr>
      </w:pP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6</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Schweizer Broschur</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4560" behindDoc="0" locked="0" layoutInCell="1" allowOverlap="1" wp14:anchorId="58E98173" wp14:editId="1117EFFF">
                <wp:simplePos x="0" y="0"/>
                <wp:positionH relativeFrom="margin">
                  <wp:align>right</wp:align>
                </wp:positionH>
                <wp:positionV relativeFrom="paragraph">
                  <wp:posOffset>69870</wp:posOffset>
                </wp:positionV>
                <wp:extent cx="4089400" cy="2094865"/>
                <wp:effectExtent l="0" t="0" r="6350" b="38735"/>
                <wp:wrapNone/>
                <wp:docPr id="230" name="Gruppieren 230"/>
                <wp:cNvGraphicFramePr/>
                <a:graphic xmlns:a="http://schemas.openxmlformats.org/drawingml/2006/main">
                  <a:graphicData uri="http://schemas.microsoft.com/office/word/2010/wordprocessingGroup">
                    <wpg:wgp>
                      <wpg:cNvGrpSpPr/>
                      <wpg:grpSpPr>
                        <a:xfrm>
                          <a:off x="0" y="0"/>
                          <a:ext cx="4089400" cy="2094865"/>
                          <a:chOff x="0" y="0"/>
                          <a:chExt cx="4089400" cy="2094865"/>
                        </a:xfrm>
                      </wpg:grpSpPr>
                      <wpg:grpSp>
                        <wpg:cNvPr id="231" name="Gruppieren 231"/>
                        <wpg:cNvGrpSpPr/>
                        <wpg:grpSpPr>
                          <a:xfrm>
                            <a:off x="0" y="0"/>
                            <a:ext cx="4089400" cy="2094865"/>
                            <a:chOff x="0" y="100800"/>
                            <a:chExt cx="4089577" cy="2095200"/>
                          </a:xfrm>
                        </wpg:grpSpPr>
                        <wpg:grpSp>
                          <wpg:cNvPr id="232" name="Gruppieren 232"/>
                          <wpg:cNvGrpSpPr/>
                          <wpg:grpSpPr>
                            <a:xfrm>
                              <a:off x="104803" y="594753"/>
                              <a:ext cx="3984774" cy="1087395"/>
                              <a:chOff x="0" y="0"/>
                              <a:chExt cx="3984774" cy="1087395"/>
                            </a:xfrm>
                          </wpg:grpSpPr>
                          <wps:wsp>
                            <wps:cNvPr id="233" name="Gerader Verbinder 233"/>
                            <wps:cNvCnPr/>
                            <wps:spPr>
                              <a:xfrm>
                                <a:off x="2620" y="0"/>
                                <a:ext cx="0" cy="1087395"/>
                              </a:xfrm>
                              <a:prstGeom prst="line">
                                <a:avLst/>
                              </a:prstGeom>
                              <a:noFill/>
                              <a:ln w="15875" cap="flat" cmpd="sng" algn="ctr">
                                <a:solidFill>
                                  <a:srgbClr val="70AD47">
                                    <a:lumMod val="60000"/>
                                    <a:lumOff val="40000"/>
                                  </a:srgbClr>
                                </a:solidFill>
                                <a:prstDash val="solid"/>
                                <a:miter lim="800000"/>
                              </a:ln>
                              <a:effectLst/>
                            </wps:spPr>
                            <wps:bodyPr/>
                          </wps:wsp>
                          <wps:wsp>
                            <wps:cNvPr id="234" name="Gerader Verbinder 234"/>
                            <wps:cNvCnPr/>
                            <wps:spPr>
                              <a:xfrm>
                                <a:off x="0" y="2620"/>
                                <a:ext cx="348615" cy="0"/>
                              </a:xfrm>
                              <a:prstGeom prst="line">
                                <a:avLst/>
                              </a:prstGeom>
                              <a:noFill/>
                              <a:ln w="15875" cap="flat" cmpd="sng" algn="ctr">
                                <a:solidFill>
                                  <a:srgbClr val="70AD47">
                                    <a:lumMod val="60000"/>
                                    <a:lumOff val="40000"/>
                                  </a:srgbClr>
                                </a:solidFill>
                                <a:prstDash val="solid"/>
                                <a:miter lim="800000"/>
                              </a:ln>
                              <a:effectLst/>
                            </wps:spPr>
                            <wps:bodyPr/>
                          </wps:wsp>
                          <wps:wsp>
                            <wps:cNvPr id="235" name="Gerader Verbinder 235"/>
                            <wps:cNvCnPr/>
                            <wps:spPr>
                              <a:xfrm>
                                <a:off x="7860" y="1079464"/>
                                <a:ext cx="349079" cy="0"/>
                              </a:xfrm>
                              <a:prstGeom prst="line">
                                <a:avLst/>
                              </a:prstGeom>
                              <a:noFill/>
                              <a:ln w="15875" cap="flat" cmpd="sng" algn="ctr">
                                <a:solidFill>
                                  <a:srgbClr val="92D050"/>
                                </a:solidFill>
                                <a:prstDash val="solid"/>
                                <a:miter lim="800000"/>
                              </a:ln>
                              <a:effectLst/>
                            </wps:spPr>
                            <wps:bodyPr/>
                          </wps:wsp>
                          <wpg:grpSp>
                            <wpg:cNvPr id="236" name="Gruppieren 236"/>
                            <wpg:cNvGrpSpPr/>
                            <wpg:grpSpPr>
                              <a:xfrm>
                                <a:off x="13100" y="31441"/>
                                <a:ext cx="3971674" cy="1006102"/>
                                <a:chOff x="0" y="0"/>
                                <a:chExt cx="3971674" cy="1006102"/>
                              </a:xfrm>
                            </wpg:grpSpPr>
                            <wps:wsp>
                              <wps:cNvPr id="237" name="Rechteck 237"/>
                              <wps:cNvSpPr/>
                              <wps:spPr>
                                <a:xfrm>
                                  <a:off x="31441" y="2620"/>
                                  <a:ext cx="3940233" cy="1003069"/>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38" name="Gruppieren 238"/>
                              <wpg:cNvGrpSpPr/>
                              <wpg:grpSpPr>
                                <a:xfrm>
                                  <a:off x="0" y="0"/>
                                  <a:ext cx="304880" cy="1006102"/>
                                  <a:chOff x="0" y="0"/>
                                  <a:chExt cx="304880" cy="1006102"/>
                                </a:xfrm>
                              </wpg:grpSpPr>
                              <wps:wsp>
                                <wps:cNvPr id="239" name="Gerader Verbinder 239"/>
                                <wps:cNvCnPr/>
                                <wps:spPr>
                                  <a:xfrm>
                                    <a:off x="13100" y="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40" name="Gerader Verbinder 240"/>
                                <wps:cNvCnPr/>
                                <wps:spPr>
                                  <a:xfrm>
                                    <a:off x="0" y="262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41" name="Gerader Verbinder 241"/>
                                <wps:cNvCnPr/>
                                <wps:spPr>
                                  <a:xfrm>
                                    <a:off x="2620" y="1006102"/>
                                    <a:ext cx="302260" cy="0"/>
                                  </a:xfrm>
                                  <a:prstGeom prst="line">
                                    <a:avLst/>
                                  </a:prstGeom>
                                  <a:noFill/>
                                  <a:ln w="25400" cap="flat" cmpd="sng" algn="ctr">
                                    <a:solidFill>
                                      <a:srgbClr val="FFC000">
                                        <a:lumMod val="60000"/>
                                        <a:lumOff val="40000"/>
                                      </a:srgbClr>
                                    </a:solidFill>
                                    <a:prstDash val="solid"/>
                                    <a:miter lim="800000"/>
                                  </a:ln>
                                  <a:effectLst/>
                                </wps:spPr>
                                <wps:bodyPr/>
                              </wps:wsp>
                            </wpg:grpSp>
                          </wpg:grpSp>
                        </wpg:grpSp>
                        <wps:wsp>
                          <wps:cNvPr id="242" name="Gerader Verbinder 242"/>
                          <wps:cNvCnPr/>
                          <wps:spPr>
                            <a:xfrm>
                              <a:off x="112663" y="1713518"/>
                              <a:ext cx="371302" cy="0"/>
                            </a:xfrm>
                            <a:prstGeom prst="line">
                              <a:avLst/>
                            </a:prstGeom>
                            <a:noFill/>
                            <a:ln w="25400" cap="flat" cmpd="sng" algn="ctr">
                              <a:solidFill>
                                <a:srgbClr val="FFC000">
                                  <a:lumMod val="60000"/>
                                  <a:lumOff val="40000"/>
                                </a:srgbClr>
                              </a:solidFill>
                              <a:prstDash val="solid"/>
                              <a:miter lim="800000"/>
                            </a:ln>
                            <a:effectLst/>
                          </wps:spPr>
                          <wps:bodyPr/>
                        </wps:wsp>
                        <wps:wsp>
                          <wps:cNvPr id="243" name="Gerader Verbinder 243"/>
                          <wps:cNvCnPr/>
                          <wps:spPr>
                            <a:xfrm>
                              <a:off x="0" y="547592"/>
                              <a:ext cx="0" cy="1208117"/>
                            </a:xfrm>
                            <a:prstGeom prst="line">
                              <a:avLst/>
                            </a:prstGeom>
                            <a:noFill/>
                            <a:ln w="15875" cap="flat" cmpd="sng" algn="ctr">
                              <a:solidFill>
                                <a:srgbClr val="ED7D31">
                                  <a:lumMod val="75000"/>
                                </a:srgbClr>
                              </a:solidFill>
                              <a:prstDash val="solid"/>
                              <a:miter lim="800000"/>
                            </a:ln>
                            <a:effectLst/>
                          </wps:spPr>
                          <wps:bodyPr/>
                        </wps:wsp>
                        <wps:wsp>
                          <wps:cNvPr id="244" name="Gerader Verbinder 244"/>
                          <wps:cNvCnPr/>
                          <wps:spPr>
                            <a:xfrm>
                              <a:off x="0" y="1755438"/>
                              <a:ext cx="520931" cy="0"/>
                            </a:xfrm>
                            <a:prstGeom prst="line">
                              <a:avLst/>
                            </a:prstGeom>
                            <a:noFill/>
                            <a:ln w="15875" cap="flat" cmpd="sng" algn="ctr">
                              <a:solidFill>
                                <a:srgbClr val="ED7D31">
                                  <a:lumMod val="75000"/>
                                </a:srgbClr>
                              </a:solidFill>
                              <a:prstDash val="solid"/>
                              <a:miter lim="800000"/>
                            </a:ln>
                            <a:effectLst/>
                          </wps:spPr>
                          <wps:bodyPr/>
                        </wps:wsp>
                        <wps:wsp>
                          <wps:cNvPr id="245" name="Gerader Verbinder 245"/>
                          <wps:cNvCnPr/>
                          <wps:spPr>
                            <a:xfrm>
                              <a:off x="592997" y="1755901"/>
                              <a:ext cx="3374204" cy="440099"/>
                            </a:xfrm>
                            <a:prstGeom prst="line">
                              <a:avLst/>
                            </a:prstGeom>
                            <a:noFill/>
                            <a:ln w="15875" cap="flat" cmpd="sng" algn="ctr">
                              <a:solidFill>
                                <a:srgbClr val="ED7D31">
                                  <a:lumMod val="75000"/>
                                </a:srgbClr>
                              </a:solidFill>
                              <a:prstDash val="solid"/>
                              <a:miter lim="800000"/>
                            </a:ln>
                            <a:effectLst/>
                          </wps:spPr>
                          <wps:bodyPr/>
                        </wps:wsp>
                        <wps:wsp>
                          <wps:cNvPr id="246" name="Gerader Verbinder 246"/>
                          <wps:cNvCnPr/>
                          <wps:spPr>
                            <a:xfrm flipV="1">
                              <a:off x="0" y="100800"/>
                              <a:ext cx="4046400" cy="453340"/>
                            </a:xfrm>
                            <a:prstGeom prst="line">
                              <a:avLst/>
                            </a:prstGeom>
                            <a:noFill/>
                            <a:ln w="15875" cap="flat" cmpd="sng" algn="ctr">
                              <a:solidFill>
                                <a:srgbClr val="ED7D31">
                                  <a:lumMod val="75000"/>
                                </a:srgbClr>
                              </a:solidFill>
                              <a:prstDash val="solid"/>
                              <a:miter lim="800000"/>
                            </a:ln>
                            <a:effectLst/>
                          </wps:spPr>
                          <wps:bodyPr/>
                        </wps:wsp>
                      </wpg:grpSp>
                      <wps:wsp>
                        <wps:cNvPr id="247" name="Runde Klammer links 247"/>
                        <wps:cNvSpPr/>
                        <wps:spPr>
                          <a:xfrm rot="5400000">
                            <a:off x="526295" y="1587704"/>
                            <a:ext cx="58739" cy="74612"/>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30" o:spid="_x0000_s1026" style="position:absolute;margin-left:270.8pt;margin-top:5.5pt;width:322pt;height:164.95pt;z-index:251714560;mso-position-horizontal:right;mso-position-horizontal-relative:margin" coordsize="40894,20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">
                <v:group id="Gruppieren 231" o:spid="_x0000_s1027" style="position:absolute;width:40894;height:20948" coordorigin=",1008" coordsize="40895,209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GUBsQAAADcAAAADwAAAGRycy9kb3ducmV2LnhtbESPQYvCMBSE78L+h/AW&#10;vGlaZRepRhFR8SDCVkG8PZpnW2xeShPb+u83wsIeh5n5hlmselOJlhpXWlYQjyMQxJnVJecKLufd&#10;aAbCeWSNlWVS8CIHq+XHYIGJth3/UJv6XAQIuwQVFN7XiZQuK8igG9uaOHh32xj0QTa51A12AW4q&#10;OYmib2mw5LBQYE2bgrJH+jQK9h1262m8bY+P++Z1O3+drseYlBp+9us5CE+9/w//tQ9awWQa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cGUBsQAAADcAAAA&#10;DwAAAAAAAAAAAAAAAACqAgAAZHJzL2Rvd25yZXYueG1sUEsFBgAAAAAEAAQA+gAAAJsDAAAAAA==&#10;">
                  <v:group id="Gruppieren 232" o:spid="_x0000_s1028" style="position:absolute;left:1048;top:5947;width:39847;height:10874" coordsize="39847,108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RMKccQAAADcAAAADwAAAGRycy9kb3ducmV2LnhtbESPQYvCMBSE7wv+h/AE&#10;b2vaiotUo4jo4kGEVUG8PZpnW2xeSpNt6783wsIeh5n5hlmselOJlhpXWlYQjyMQxJnVJecKLufd&#10;5wyE88gaK8uk4EkOVsvBxwJTbTv+ofbkcxEg7FJUUHhfp1K6rCCDbmxr4uDdbWPQB9nkUjfYBbip&#10;ZBJFX9JgyWGhwJo2BWWP069R8N1ht57E2/bwuG+et/P0eD3EpNRo2K/nIDz1/j/8195rBckk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RMKccQAAADcAAAA&#10;DwAAAAAAAAAAAAAAAACqAgAAZHJzL2Rvd25yZXYueG1sUEsFBgAAAAAEAAQA+gAAAJsDAAAAAA==&#10;">
                    <v:line id="Gerader Verbinder 233" o:spid="_x0000_s1029" style="position:absolute;visibility:visible;mso-wrap-style:square" from="26,0" to="26,108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y7SsMAAADcAAAADwAAAGRycy9kb3ducmV2LnhtbESPzWrDMBCE74W8g9hAbo2cGEJxooSk&#10;pqHQU34eYLE2llprZSz5p29fFQo9DjPzDbM7TK4RA3XBelawWmYgiCuvLdcK7re35xcQISJrbDyT&#10;gm8KcNjPnnZYaD/yhYZrrEWCcChQgYmxLaQMlSGHYelb4uQ9fOcwJtnVUnc4Jrhr5DrLNtKh5bRg&#10;sKVXQ9XXtXcKaLwcyw+Tn855WZqwwVtvx0+lFvPpuAURaYr/4b/2u1awznP4PZOOgN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8u0rDAAAA3AAAAA8AAAAAAAAAAAAA&#10;AAAAoQIAAGRycy9kb3ducmV2LnhtbFBLBQYAAAAABAAEAPkAAACRAwAAAAA=&#10;" strokecolor="#a9d18e" strokeweight="1.25pt">
                      <v:stroke joinstyle="miter"/>
                    </v:line>
                    <v:line id="Gerader Verbinder 234" o:spid="_x0000_s1030" style="position:absolute;visibility:visible;mso-wrap-style:square" from="0,26" to="348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UjPsMAAADcAAAADwAAAGRycy9kb3ducmV2LnhtbESP3YrCMBSE74V9h3AW9k7TtSJSjeJa&#10;XASv/HmAQ3Nsqs1JaaLtvv1GELwcZuYbZrHqbS0e1PrKsYLvUQKCuHC64lLB+bQdzkD4gKyxdkwK&#10;/sjDavkxWGCmXccHehxDKSKEfYYKTAhNJqUvDFn0I9cQR+/iWoshyraUusUuwm0tx0kylRYrjgsG&#10;G9oYKm7Hu1VA3WGd703685vmufFTPN2r7qrU12e/noMI1Id3+NXeaQXjdALPM/EIyO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VIz7DAAAA3AAAAA8AAAAAAAAAAAAA&#10;AAAAoQIAAGRycy9kb3ducmV2LnhtbFBLBQYAAAAABAAEAPkAAACRAwAAAAA=&#10;" strokecolor="#a9d18e" strokeweight="1.25pt">
                      <v:stroke joinstyle="miter"/>
                    </v:line>
                    <v:line id="Gerader Verbinder 235" o:spid="_x0000_s1031" style="position:absolute;visibility:visible;mso-wrap-style:square" from="78,10794" to="3569,10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ylBsUAAADcAAAADwAAAGRycy9kb3ducmV2LnhtbESP3WrCQBSE7wu+w3KE3tWN1opEV7GC&#10;IFgEf8DbQ/aYBLNn0901iX36bqHg5TDzzTDzZWcq0ZDzpWUFw0ECgjizuuRcwfm0eZuC8AFZY2WZ&#10;FDzIw3LRe5ljqm3LB2qOIRexhH2KCooQ6lRKnxVk0A9sTRy9q3UGQ5Qul9phG8tNJUdJMpEGS44L&#10;Bda0Lii7He9Gweg+GVfN5/Z7j9pdfqb73bD92in12u9WMxCBuvAM/9NbHbn3D/g7E4+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oylBsUAAADcAAAADwAAAAAAAAAA&#10;AAAAAAChAgAAZHJzL2Rvd25yZXYueG1sUEsFBgAAAAAEAAQA+QAAAJMDAAAAAA==&#10;" strokecolor="#92d050" strokeweight="1.25pt">
                      <v:stroke joinstyle="miter"/>
                    </v:line>
                    <v:group id="Gruppieren 236" o:spid="_x0000_s1032" style="position:absolute;left:131;top:314;width:39716;height:10061" coordsize="39716,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gMcsQAAADcAAAADwAAAGRycy9kb3ducmV2LnhtbESPQYvCMBSE78L+h/AW&#10;9qZpFUW6RhFZFw8iWIVlb4/m2Rabl9LEtv57Iwgeh5n5hlmselOJlhpXWlYQjyIQxJnVJecKzqft&#10;cA7CeWSNlWVScCcHq+XHYIGJth0fqU19LgKEXYIKCu/rREqXFWTQjWxNHLyLbQz6IJtc6ga7ADeV&#10;HEfRTBosOSwUWNOmoOya3oyC3w679ST+affXy+b+f5oe/vYxKfX12a+/QXjq/Tv8au+0gvFkB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igMcsQAAADcAAAA&#10;DwAAAAAAAAAAAAAAAACqAgAAZHJzL2Rvd25yZXYueG1sUEsFBgAAAAAEAAQA+gAAAJsDAAAAAA==&#10;">
                      <v:rect id="Rechteck 237" o:spid="_x0000_s1033" style="position:absolute;left:314;top:26;width:39402;height:100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wX/cMA&#10;AADcAAAADwAAAGRycy9kb3ducmV2LnhtbESPQYvCMBSE7wv+h/AEb2ui4irVKCLoel0rgrdH82yL&#10;zUtpYlv//UZY2OMwM98w621vK9FS40vHGiZjBYI4c6bkXMMlPXwuQfiAbLByTBpe5GG7GXysMTGu&#10;4x9qzyEXEcI+QQ1FCHUipc8KsujHriaO3t01FkOUTS5Ng12E20pOlfqSFkuOCwXWtC8oe5yfVsO+&#10;v87T/PndXdqjO9bzm5qo9KH1aNjvViAC9eE//Nc+GQ3T2QLeZ+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wX/cMAAADcAAAADwAAAAAAAAAAAAAAAACYAgAAZHJzL2Rv&#10;d25yZXYueG1sUEsFBgAAAAAEAAQA9QAAAIgDAAAAAA==&#10;" fillcolor="#5b9bd5" stroked="f" strokeweight="1pt">
                        <v:fill r:id="rId75" o:title="" color2="window" type="pattern"/>
                      </v:rect>
                      <v:group id="Gruppieren 238" o:spid="_x0000_s1034" style="position:absolute;width:3048;height:10061" coordsize="3048,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line id="Gerader Verbinder 239" o:spid="_x0000_s1035" style="position:absolute;visibility:visible;mso-wrap-style:square" from="131,0" to="161,10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kl0cQAAADcAAAADwAAAGRycy9kb3ducmV2LnhtbESPUUvDQBCE3wX/w7GCL9JerGht7LWI&#10;IPgiaFsKvi25bRKb3Qu3ZxP/vScIPg4z8w2zXI/cmRNFbYM4uJ4WYEiq4FupHey2z5N7MJpQPHZB&#10;yME3KaxX52dLLH0Y5J1Om1SbDBEt0UGTUl9aq1VDjDoNPUn2DiEypixjbX3EIcO5s7OiuLOMreSF&#10;Bnt6aqg6br7YwVX/wew/h0Hfjhr59Xauup87d3kxPj6ASTSm//Bf+8U7mN0s4PdMPgJ2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WSXRxAAAANwAAAAPAAAAAAAAAAAA&#10;AAAAAKECAABkcnMvZG93bnJldi54bWxQSwUGAAAAAAQABAD5AAAAkgMAAAAA&#10;" strokecolor="#ffd966" strokeweight="2pt">
                          <v:stroke joinstyle="miter"/>
                        </v:line>
                        <v:line id="Gerader Verbinder 240" o:spid="_x0000_s1036" style="position:absolute;visibility:visible;mso-wrap-style:square" from="0,26" to="302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X/McEAAADcAAAADwAAAGRycy9kb3ducmV2LnhtbERPTUvDQBC9C/6HZYRexG4s2krstohQ&#10;8CLUVgRvQ3ZMYjOzYWdt4r/vHgo9Pt73cj1yZ44UtQ3i4H5agCGpgm+ldvC539w9gdGE4rELQg7+&#10;SWG9ur5aYunDIB903KXa5BDREh00KfWltVo1xKjT0JNk7idExpRhrK2POORw7uysKOaWsZXc0GBP&#10;rw1Vh90fO7jtv5n97zDo9qCR3x8Xql8L5yY348szmERjuojP7jfvYPaQ5+cz+QjY1Q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Zf8xwQAAANwAAAAPAAAAAAAAAAAAAAAA&#10;AKECAABkcnMvZG93bnJldi54bWxQSwUGAAAAAAQABAD5AAAAjwMAAAAA&#10;" strokecolor="#ffd966" strokeweight="2pt">
                          <v:stroke joinstyle="miter"/>
                        </v:line>
                        <v:line id="Gerader Verbinder 241" o:spid="_x0000_s1037" style="position:absolute;visibility:visible;mso-wrap-style:square" from="26,10061" to="3048,10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aqsQAAADcAAAADwAAAGRycy9kb3ducmV2LnhtbESPUUvDQBCE3wX/w7GFvoi9tKgtsdci&#10;QsEXQasIfVtya5I2uxduzyb+e08QfBxm5htmvR25M2eK2gZxMJ8VYEiq4FupHby/7a5XYDSheOyC&#10;kINvUthuLi/WWPowyCud96k2GSJaooMmpb60VquGGHUWepLsfYbImLKMtfURhwznzi6K4s4ytpIX&#10;GuzpsaHqtP9iB1f9gdkfh0FfThr5+Xap+rF0bjoZH+7BJBrTf/iv/eQdLG7m8HsmHwG7+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KVqqxAAAANwAAAAPAAAAAAAAAAAA&#10;AAAAAKECAABkcnMvZG93bnJldi54bWxQSwUGAAAAAAQABAD5AAAAkgMAAAAA&#10;" strokecolor="#ffd966" strokeweight="2pt">
                          <v:stroke joinstyle="miter"/>
                        </v:line>
                      </v:group>
                    </v:group>
                  </v:group>
                  <v:line id="Gerader Verbinder 242" o:spid="_x0000_s1038" style="position:absolute;visibility:visible;mso-wrap-style:square" from="1126,17135" to="4839,17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E3cQAAADcAAAADwAAAGRycy9kb3ducmV2LnhtbESPUUvDQBCE34X+h2MLvoi9NKiV2Gsp&#10;guCLoFUE35bcmsRm98Lt2cR/7wlCH4eZ+YZZbyfuzZGidkEcLBcFGJI6+E4aB2+vD5e3YDSheOyD&#10;kIMfUthuZmdrrHwY5YWO+9SYDBGt0EGb0lBZq3VLjLoIA0n2PkNkTFnGxvqIY4Zzb8uiuLGMneSF&#10;Fge6b6k+7L/ZwcXwwey/xlGfDxr56Xql+r5y7nw+7e7AJJrSKfzffvQOyqsS/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8TdxAAAANwAAAAPAAAAAAAAAAAA&#10;AAAAAKECAABkcnMvZG93bnJldi54bWxQSwUGAAAAAAQABAD5AAAAkgMAAAAA&#10;" strokecolor="#ffd966" strokeweight="2pt">
                    <v:stroke joinstyle="miter"/>
                  </v:line>
                  <v:line id="Gerader Verbinder 243" o:spid="_x0000_s1039" style="position:absolute;visibility:visible;mso-wrap-style:square" from="0,5475" to="0,17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lhSsYAAADcAAAADwAAAGRycy9kb3ducmV2LnhtbESPQWsCMRSE7wX/Q3gFbzXbtZSyGkWF&#10;guih7eqlt+fmmV3cvGw3MW7/fVMo9DjMzDfMfDnYVkTqfeNYweMkA0FcOd2wUXA8vD68gPABWWPr&#10;mBR8k4flYnQ3x0K7G39QLIMRCcK+QAV1CF0hpa9qsugnriNO3tn1FkOSvZG6x1uC21bmWfYsLTac&#10;FmrsaFNTdSmvVoE5xM+9LJvjevP1djnt4rvLo1FqfD+sZiACDeE//NfeagX50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JYUrGAAAA3AAAAA8AAAAAAAAA&#10;AAAAAAAAoQIAAGRycy9kb3ducmV2LnhtbFBLBQYAAAAABAAEAPkAAACUAwAAAAA=&#10;" strokecolor="#c55a11" strokeweight="1.25pt">
                    <v:stroke joinstyle="miter"/>
                  </v:line>
                  <v:line id="Gerader Verbinder 244" o:spid="_x0000_s1040" style="position:absolute;visibility:visible;mso-wrap-style:square" from="0,17554" to="5209,17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D5PsUAAADcAAAADwAAAGRycy9kb3ducmV2LnhtbESPQWsCMRSE7wX/Q3hCbzXbRaSsRrGC&#10;UNqD7eqlt+fmmV3cvKybNG7/fSMIPQ4z8w2zWA22FZF63zhW8DzJQBBXTjdsFBz226cXED4ga2wd&#10;k4Jf8rBajh4WWGh35S+KZTAiQdgXqKAOoSuk9FVNFv3EdcTJO7neYkiyN1L3eE1w28o8y2bSYsNp&#10;ocaONjVV5/LHKjD7+P0hy+bwurnszsf3+OnyaJR6HA/rOYhAQ/gP39tvWkE+ncLtTDoC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D5PsUAAADcAAAADwAAAAAAAAAA&#10;AAAAAAChAgAAZHJzL2Rvd25yZXYueG1sUEsFBgAAAAAEAAQA+QAAAJMDAAAAAA==&#10;" strokecolor="#c55a11" strokeweight="1.25pt">
                    <v:stroke joinstyle="miter"/>
                  </v:line>
                  <v:line id="Gerader Verbinder 245" o:spid="_x0000_s1041" style="position:absolute;visibility:visible;mso-wrap-style:square" from="5929,17559" to="39672,21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cpcYAAADcAAAADwAAAGRycy9kb3ducmV2LnhtbESPQWsCMRSE7wX/Q3gFbzXbxZayGkWF&#10;guih7eqlt+fmmV3cvGw3MW7/fVMo9DjMzDfMfDnYVkTqfeNYweMkA0FcOd2wUXA8vD68gPABWWPr&#10;mBR8k4flYnQ3x0K7G39QLIMRCcK+QAV1CF0hpa9qsugnriNO3tn1FkOSvZG6x1uC21bmWfYsLTac&#10;FmrsaFNTdSmvVoE5xM+9LJvjevP1djnt4rvLo1FqfD+sZiACDeE//NfeagX59Al+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sXKXGAAAA3AAAAA8AAAAAAAAA&#10;AAAAAAAAoQIAAGRycy9kb3ducmV2LnhtbFBLBQYAAAAABAAEAPkAAACUAwAAAAA=&#10;" strokecolor="#c55a11" strokeweight="1.25pt">
                    <v:stroke joinstyle="miter"/>
                  </v:line>
                  <v:line id="Gerader Verbinder 246" o:spid="_x0000_s1042" style="position:absolute;flip:y;visibility:visible;mso-wrap-style:square" from="0,1008" to="40464,5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encIAAADcAAAADwAAAGRycy9kb3ducmV2LnhtbESPwW7CMBBE70j9B2srcQMHCBQCBrUg&#10;ENcCH7CKlzgiXqexC+HvMRISx9HMvNEsVq2txJUaXzpWMOgnIIhzp0suFJyO294UhA/IGivHpOBO&#10;HlbLj84CM+1u/EvXQyhEhLDPUIEJoc6k9Lkhi77vauLonV1jMUTZFFI3eItwW8lhkkykxZLjgsGa&#10;1obyy+HfKkiPf+P7zmxm9sekm/prVk3taKBU97P9noMI1IZ3+NXeawXDdALPM/EI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0encIAAADcAAAADwAAAAAAAAAAAAAA&#10;AAChAgAAZHJzL2Rvd25yZXYueG1sUEsFBgAAAAAEAAQA+QAAAJADAAAAAA==&#10;" strokecolor="#c55a11" strokeweight="1.25pt">
                    <v:stroke joinstyle="miter"/>
                  </v:line>
                </v:group>
                <v:shape id="Runde Klammer links 247" o:spid="_x0000_s1043" type="#_x0000_t85" style="position:absolute;left:5262;top:15877;width:587;height:74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Q1PsMA&#10;AADcAAAADwAAAGRycy9kb3ducmV2LnhtbESP0YrCMBRE34X9h3AFX2RNFXGlaxRZdBEfFLv9gEtz&#10;bYvNTUmidv/eCIKPw8ycYRarzjTiRs7XlhWMRwkI4sLqmksF+d/2cw7CB2SNjWVS8E8eVsuP3gJT&#10;be98olsWShEh7FNUUIXQplL6oiKDfmRb4uidrTMYonSl1A7vEW4aOUmSmTRYc1yosKWfiopLdjUK&#10;fi9bPMyv6+Mw4dxZyZvheJ8rNeh3628QgbrwDr/aO61gMv2C55l4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Q1PsMAAADcAAAADwAAAAAAAAAAAAAAAACYAgAAZHJzL2Rv&#10;d25yZXYueG1sUEsFBgAAAAAEAAQA9QAAAIgDAAAAAA==&#10;" adj="1417" strokecolor="#c55a11" strokeweight="1.25pt">
                  <v:stroke joinstyle="miter"/>
                </v:shape>
                <w10:wrap anchorx="margin"/>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D2E49">
      <w:pPr>
        <w:pStyle w:val="berschrift1"/>
      </w:pPr>
      <w:r w:rsidRPr="00B73F51">
        <w:rPr>
          <w:noProof/>
          <w:sz w:val="24"/>
        </w:rPr>
        <w:lastRenderedPageBreak/>
        <w:drawing>
          <wp:anchor distT="0" distB="0" distL="114300" distR="114300" simplePos="0" relativeHeight="251758592" behindDoc="0" locked="0" layoutInCell="0" allowOverlap="1" wp14:anchorId="5E5ECD98" wp14:editId="760236C1">
            <wp:simplePos x="0" y="0"/>
            <wp:positionH relativeFrom="rightMargin">
              <wp:posOffset>107950</wp:posOffset>
            </wp:positionH>
            <wp:positionV relativeFrom="paragraph">
              <wp:posOffset>-86343</wp:posOffset>
            </wp:positionV>
            <wp:extent cx="345440" cy="323850"/>
            <wp:effectExtent l="0" t="0" r="0" b="0"/>
            <wp:wrapNone/>
            <wp:docPr id="23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t>Arbeitsablaufplan Schweizer Broschur</w:t>
      </w:r>
    </w:p>
    <w:p w:rsidR="00B73F51" w:rsidRDefault="00B73F51" w:rsidP="008F1F5C">
      <w:pPr>
        <w:pStyle w:val="AufgabeEbene1"/>
        <w:numPr>
          <w:ilvl w:val="0"/>
          <w:numId w:val="34"/>
        </w:numPr>
        <w:rPr>
          <w:rStyle w:val="berschrift4Zchn"/>
          <w:rFonts w:ascii="Source Sans Pro" w:eastAsiaTheme="minorHAnsi" w:hAnsi="Source Sans Pro" w:cs="Arial"/>
          <w:bCs w:val="0"/>
          <w:iCs w:val="0"/>
          <w:lang w:eastAsia="en-US"/>
        </w:rPr>
      </w:pPr>
      <w:r w:rsidRPr="002D324E">
        <w:rPr>
          <w:rStyle w:val="berschrift4Zchn"/>
          <w:rFonts w:ascii="Source Sans Pro" w:eastAsiaTheme="minorHAnsi" w:hAnsi="Source Sans Pro" w:cs="Arial"/>
          <w:bCs w:val="0"/>
          <w:iCs w:val="0"/>
          <w:lang w:eastAsia="en-US"/>
        </w:rPr>
        <w:t>Bringen Sie die Arbeitsschritte in die richtige Reihenfolge</w:t>
      </w:r>
    </w:p>
    <w:p w:rsidR="002D324E" w:rsidRPr="002D324E" w:rsidRDefault="002D324E" w:rsidP="002D324E">
      <w:pPr>
        <w:pStyle w:val="AufgabeText"/>
      </w:pPr>
    </w:p>
    <w:p w:rsidR="00B73F51" w:rsidRPr="00B73F51" w:rsidRDefault="00B73F51" w:rsidP="00B73F51">
      <w:r w:rsidRPr="00B73F51">
        <w:t>___</w:t>
      </w:r>
      <w:r w:rsidRPr="00B73F51">
        <w:tab/>
        <w:t xml:space="preserve">Rillen und umlegen des Umschlages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1D2E49">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auf </w:t>
      </w:r>
      <w:r w:rsidR="002D324E">
        <w:t>Umschlagseite drei</w:t>
      </w:r>
      <w:r w:rsidRPr="00B73F51">
        <w:t xml:space="preserve"> einhängen </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p w:rsidR="001D2E49" w:rsidRDefault="001D2E4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D2E49" w:rsidRPr="00B51DE9" w:rsidTr="001D2E49">
        <w:trPr>
          <w:trHeight w:val="523"/>
        </w:trPr>
        <w:tc>
          <w:tcPr>
            <w:tcW w:w="3119" w:type="dxa"/>
            <w:tcBorders>
              <w:left w:val="single" w:sz="4" w:space="0" w:color="auto"/>
              <w:bottom w:val="single" w:sz="4" w:space="0" w:color="auto"/>
              <w:right w:val="single" w:sz="4" w:space="0" w:color="auto"/>
            </w:tcBorders>
            <w:shd w:val="clear" w:color="auto" w:fill="D9D9D9"/>
            <w:hideMark/>
          </w:tcPr>
          <w:p w:rsidR="001D2E49" w:rsidRDefault="001D2E49" w:rsidP="001D2E49">
            <w:pPr>
              <w:pStyle w:val="Tabelle6pt"/>
              <w:rPr>
                <w:color w:val="000000"/>
              </w:rPr>
            </w:pPr>
            <w:r>
              <w:lastRenderedPageBreak/>
              <w:br w:type="page"/>
              <w:t>Lernfeld</w:t>
            </w:r>
          </w:p>
          <w:p w:rsidR="001D2E49" w:rsidRDefault="001D2E49"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D2E49" w:rsidRPr="00B73F51" w:rsidRDefault="001D2E49" w:rsidP="001D2E49">
            <w:pPr>
              <w:spacing w:before="40" w:after="60" w:line="160" w:lineRule="exact"/>
              <w:rPr>
                <w:color w:val="000000"/>
                <w:sz w:val="12"/>
              </w:rPr>
            </w:pPr>
            <w:r w:rsidRPr="00B73F51">
              <w:rPr>
                <w:sz w:val="12"/>
              </w:rPr>
              <w:t>Titel</w:t>
            </w:r>
          </w:p>
          <w:p w:rsidR="001D2E49" w:rsidRPr="00B73F51" w:rsidRDefault="001D2E49" w:rsidP="001D2E49">
            <w:pPr>
              <w:rPr>
                <w:b/>
              </w:rPr>
            </w:pPr>
            <w:r w:rsidRPr="00B73F51">
              <w:rPr>
                <w:b/>
              </w:rPr>
              <w:t xml:space="preserve">Herstellen einer Schweizer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D2E49" w:rsidRPr="00B73F51" w:rsidRDefault="001D2E49" w:rsidP="001D2E49"/>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D2E49" w:rsidRPr="00B73F51" w:rsidRDefault="001D2E49" w:rsidP="001D2E49">
            <w:pPr>
              <w:spacing w:before="40" w:after="60" w:line="160" w:lineRule="exact"/>
              <w:rPr>
                <w:sz w:val="12"/>
              </w:rPr>
            </w:pPr>
          </w:p>
          <w:p w:rsidR="001D2E49" w:rsidRPr="00B73F51" w:rsidRDefault="001D2E49" w:rsidP="001D2E49">
            <w:pPr>
              <w:jc w:val="center"/>
              <w:rPr>
                <w:rFonts w:eastAsia="Times New Roman" w:cs="Times New Roman"/>
                <w:b/>
                <w:lang w:eastAsia="de-DE"/>
              </w:rPr>
            </w:pPr>
            <w:r w:rsidRPr="00B73F51">
              <w:rPr>
                <w:rFonts w:eastAsia="Times New Roman" w:cs="Times New Roman"/>
                <w:b/>
                <w:lang w:eastAsia="de-DE"/>
              </w:rPr>
              <w:t>Drucktechnik</w:t>
            </w:r>
          </w:p>
          <w:p w:rsidR="001D2E49" w:rsidRPr="00B73F51" w:rsidRDefault="00443964" w:rsidP="001D2E49">
            <w:pPr>
              <w:jc w:val="center"/>
              <w:rPr>
                <w:rFonts w:eastAsia="Calibri" w:cs="Times New Roman"/>
                <w:b/>
                <w:lang w:eastAsia="de-DE"/>
              </w:rPr>
            </w:pPr>
            <w:r>
              <w:rPr>
                <w:rFonts w:eastAsia="Times New Roman" w:cs="Times New Roman"/>
                <w:b/>
                <w:lang w:eastAsia="de-DE"/>
              </w:rPr>
              <w:t>DR0</w:t>
            </w:r>
            <w:r w:rsidR="001D2E49" w:rsidRPr="00B73F51">
              <w:rPr>
                <w:rFonts w:eastAsia="Times New Roman" w:cs="Times New Roman"/>
                <w:b/>
                <w:lang w:eastAsia="de-DE"/>
              </w:rPr>
              <w:t>4.03.05</w:t>
            </w:r>
          </w:p>
        </w:tc>
      </w:tr>
      <w:tr w:rsidR="001D2E49" w:rsidRPr="00B51DE9" w:rsidTr="001D2E49">
        <w:tc>
          <w:tcPr>
            <w:tcW w:w="7348" w:type="dxa"/>
            <w:gridSpan w:val="2"/>
            <w:tcBorders>
              <w:left w:val="single" w:sz="4" w:space="0" w:color="auto"/>
              <w:bottom w:val="single" w:sz="4" w:space="0" w:color="auto"/>
              <w:right w:val="single" w:sz="4" w:space="0" w:color="auto"/>
            </w:tcBorders>
            <w:hideMark/>
          </w:tcPr>
          <w:p w:rsidR="001D2E49" w:rsidRPr="004B658C" w:rsidRDefault="001D2E49" w:rsidP="001D2E49">
            <w:pPr>
              <w:pStyle w:val="Tabelle6pt"/>
            </w:pPr>
            <w:r>
              <w:t>Kompetenzbereiche:</w:t>
            </w:r>
          </w:p>
          <w:p w:rsidR="001D2E49" w:rsidRPr="00B73F51" w:rsidRDefault="001D2E49"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D2E49" w:rsidRPr="00B73F51" w:rsidRDefault="001D2E49"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D2E49" w:rsidRDefault="001D2E49" w:rsidP="001D2E4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D2E49" w:rsidRDefault="001D2E49"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D2E49" w:rsidRPr="00B51DE9" w:rsidTr="001D2E49">
              <w:trPr>
                <w:trHeight w:val="284"/>
              </w:trPr>
              <w:tc>
                <w:tcPr>
                  <w:tcW w:w="2090" w:type="dxa"/>
                  <w:shd w:val="clear" w:color="auto" w:fill="D9D9D9" w:themeFill="background1" w:themeFillShade="D9"/>
                </w:tcPr>
                <w:p w:rsidR="001D2E49" w:rsidRPr="00B51DE9" w:rsidRDefault="001D2E49" w:rsidP="001D2E49">
                  <w:pPr>
                    <w:pStyle w:val="TabelleKopfmitte"/>
                  </w:pPr>
                  <w:r w:rsidRPr="00B51DE9">
                    <w:t>L</w:t>
                  </w:r>
                  <w:r>
                    <w:t>ösung</w:t>
                  </w:r>
                </w:p>
              </w:tc>
            </w:tr>
          </w:tbl>
          <w:p w:rsidR="001D2E49" w:rsidRPr="00B51DE9" w:rsidRDefault="001D2E49" w:rsidP="001D2E49"/>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1"/>
        </w:numPr>
      </w:pPr>
      <w:r w:rsidRPr="00B73F51">
        <w:t>Falzen der Inhaltbogen</w:t>
      </w:r>
    </w:p>
    <w:p w:rsidR="00B73F51" w:rsidRPr="00B73F51" w:rsidRDefault="00752C8B" w:rsidP="001D2E49">
      <w:pPr>
        <w:pStyle w:val="Textkrpernrauen"/>
      </w:pPr>
      <w:r>
        <w:t>Zusammentragen</w:t>
      </w:r>
      <w:r w:rsidR="00B73F51" w:rsidRPr="00B73F51">
        <w:t xml:space="preserve"> der gefalzten Bogen</w:t>
      </w:r>
    </w:p>
    <w:p w:rsidR="00B73F51" w:rsidRPr="00B73F51" w:rsidRDefault="00B73F51" w:rsidP="001D2E49">
      <w:pPr>
        <w:pStyle w:val="Textkrpernrauen"/>
      </w:pPr>
      <w:r w:rsidRPr="00B73F51">
        <w:t>Abschneiden des Rückens des zusammengetragenen Blockes</w:t>
      </w:r>
    </w:p>
    <w:p w:rsidR="00B73F51" w:rsidRPr="00B73F51" w:rsidRDefault="00B73F51" w:rsidP="001D2E49">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D2E49">
      <w:pPr>
        <w:pStyle w:val="Textkrpernrauen"/>
      </w:pPr>
      <w:r w:rsidRPr="00B73F51">
        <w:t>Rillen und umlegen des Umschlages</w:t>
      </w:r>
    </w:p>
    <w:p w:rsidR="00B73F51" w:rsidRPr="00B73F51" w:rsidRDefault="00B73F51" w:rsidP="001D2E49">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D2E49">
      <w:pPr>
        <w:pStyle w:val="Textkrpernrauen"/>
      </w:pPr>
      <w:proofErr w:type="spellStart"/>
      <w:r w:rsidRPr="00B73F51">
        <w:t>Gefälzelter</w:t>
      </w:r>
      <w:proofErr w:type="spellEnd"/>
      <w:r w:rsidRPr="00B73F51">
        <w:t xml:space="preserve"> Inhaltblock auf </w:t>
      </w:r>
      <w:r w:rsidR="002D324E">
        <w:t>Umschlagseite drei</w:t>
      </w:r>
      <w:r w:rsidRPr="00B73F51">
        <w:t xml:space="preserve"> einhängen</w:t>
      </w:r>
    </w:p>
    <w:p w:rsidR="00B73F51" w:rsidRPr="00B73F51" w:rsidRDefault="00B73F51" w:rsidP="001D2E49">
      <w:pPr>
        <w:pStyle w:val="Textkrpernrauen"/>
      </w:pPr>
      <w:r w:rsidRPr="00B73F51">
        <w:t xml:space="preserve">Endbeschnitt an </w:t>
      </w:r>
      <w:r w:rsidR="002D324E">
        <w:t>drei Seiten</w:t>
      </w:r>
    </w:p>
    <w:p w:rsidR="00B73F51" w:rsidRPr="00B73F51" w:rsidRDefault="00B73F51" w:rsidP="001D2E49">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Englischen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B73F51" w:rsidP="00B73F51">
            <w:pPr>
              <w:jc w:val="center"/>
              <w:rPr>
                <w:rFonts w:eastAsia="Calibri" w:cs="Times New Roman"/>
                <w:b/>
                <w:lang w:eastAsia="de-DE"/>
              </w:rPr>
            </w:pPr>
            <w:r w:rsidRPr="00B73F51">
              <w:rPr>
                <w:rFonts w:eastAsia="Times New Roman" w:cs="Times New Roman"/>
                <w:b/>
                <w:lang w:eastAsia="de-DE"/>
              </w:rPr>
              <w:t>D04.03.06</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1D2E49">
      <w:pPr>
        <w:pStyle w:val="berschrift1"/>
      </w:pPr>
      <w:r w:rsidRPr="00B73F51">
        <w:t xml:space="preserve">Herstellen einer </w:t>
      </w:r>
      <w:proofErr w:type="spellStart"/>
      <w:r w:rsidRPr="00B73F51">
        <w:t>Broschurenmusterbox</w:t>
      </w:r>
      <w:proofErr w:type="spellEnd"/>
    </w:p>
    <w:p w:rsidR="00B73F51" w:rsidRPr="00B73F51" w:rsidRDefault="00B73F51" w:rsidP="001D2E49">
      <w:pPr>
        <w:pStyle w:val="berschrift2"/>
      </w:pPr>
      <w:r w:rsidRPr="00B73F51">
        <w:t>Herstellen einer Englischen Broschur</w:t>
      </w:r>
    </w:p>
    <w:p w:rsidR="00B73F51" w:rsidRPr="00B73F51" w:rsidRDefault="00B73F51" w:rsidP="001D2E49">
      <w:pPr>
        <w:pStyle w:val="Abstandszeile"/>
        <w:rPr>
          <w:sz w:val="22"/>
        </w:rPr>
      </w:pPr>
      <w:r w:rsidRPr="00B73F51">
        <w:rPr>
          <w:noProof/>
        </w:rPr>
        <w:drawing>
          <wp:anchor distT="0" distB="0" distL="114300" distR="114300" simplePos="0" relativeHeight="251728896" behindDoc="0" locked="0" layoutInCell="0" allowOverlap="1" wp14:anchorId="3CB99C65" wp14:editId="37B1A935">
            <wp:simplePos x="0" y="0"/>
            <wp:positionH relativeFrom="rightMargin">
              <wp:posOffset>107950</wp:posOffset>
            </wp:positionH>
            <wp:positionV relativeFrom="paragraph">
              <wp:posOffset>166875</wp:posOffset>
            </wp:positionV>
            <wp:extent cx="345440" cy="323850"/>
            <wp:effectExtent l="0" t="0" r="0" b="0"/>
            <wp:wrapNone/>
            <wp:docPr id="23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CEBE1EC" wp14:editId="1046EEE2">
                  <wp:extent cx="302701" cy="324000"/>
                  <wp:effectExtent l="0" t="0" r="2540" b="0"/>
                  <wp:docPr id="235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C570B7">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C4706E8" wp14:editId="1BE0AB9B">
                  <wp:extent cx="302701" cy="324000"/>
                  <wp:effectExtent l="0" t="0" r="2540" b="0"/>
                  <wp:docPr id="23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5240B10" wp14:editId="22C92FAB">
                  <wp:extent cx="648335" cy="318770"/>
                  <wp:effectExtent l="0" t="0" r="0" b="0"/>
                  <wp:docPr id="235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B367835" wp14:editId="13AE4EDE">
                  <wp:extent cx="302701" cy="324000"/>
                  <wp:effectExtent l="0" t="0" r="2540" b="0"/>
                  <wp:docPr id="23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1144450" wp14:editId="218D643E">
                  <wp:extent cx="532800" cy="324000"/>
                  <wp:effectExtent l="0" t="0" r="635" b="0"/>
                  <wp:docPr id="235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484B5452" wp14:editId="0CEEB7AB">
                  <wp:extent cx="302701" cy="324000"/>
                  <wp:effectExtent l="0" t="0" r="2540" b="0"/>
                  <wp:docPr id="23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Arbeiten Sie Verbesserungen hinsichtlich ökologischer, wirtschaftlicher und fertigungstechnischer Kriterien in </w:t>
            </w:r>
            <w:r w:rsidR="00C570B7">
              <w:rPr>
                <w:noProof/>
                <w:lang w:eastAsia="de-DE"/>
              </w:rPr>
              <w:t>I</w:t>
            </w:r>
            <w:r w:rsidRPr="00B73F51">
              <w:rPr>
                <w:noProof/>
                <w:lang w:eastAsia="de-DE"/>
              </w:rPr>
              <w:t>hrem Produktionspl</w:t>
            </w:r>
            <w:r w:rsidR="00C570B7">
              <w:rPr>
                <w:noProof/>
                <w:lang w:eastAsia="de-DE"/>
              </w:rPr>
              <w:t>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D08C17C" wp14:editId="13F38BE4">
                  <wp:extent cx="302701" cy="324000"/>
                  <wp:effectExtent l="0" t="0" r="2540" b="0"/>
                  <wp:docPr id="23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6CF568B" wp14:editId="3B37EF42">
                  <wp:extent cx="302701" cy="324000"/>
                  <wp:effectExtent l="0" t="0" r="2540" b="0"/>
                  <wp:docPr id="23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C570B7">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BE28BDE" wp14:editId="6D1CBC21">
                  <wp:extent cx="648335" cy="318770"/>
                  <wp:effectExtent l="0" t="0" r="0" b="0"/>
                  <wp:docPr id="23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26A4131" wp14:editId="4153AA60">
                  <wp:extent cx="302701" cy="324000"/>
                  <wp:effectExtent l="0" t="0" r="2540" b="0"/>
                  <wp:docPr id="23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1BBF9D9" wp14:editId="636CC38F">
                  <wp:extent cx="532800" cy="324000"/>
                  <wp:effectExtent l="0" t="0" r="635" b="0"/>
                  <wp:docPr id="236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A812E7"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E973AF6" wp14:editId="6ABDCC6D">
                  <wp:extent cx="302701" cy="324000"/>
                  <wp:effectExtent l="0" t="0" r="2540" b="0"/>
                  <wp:docPr id="23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E58625E" wp14:editId="6FC271C8">
                  <wp:extent cx="302701" cy="324000"/>
                  <wp:effectExtent l="0" t="0" r="2540" b="0"/>
                  <wp:docPr id="23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9376" behindDoc="0" locked="0" layoutInCell="0" allowOverlap="1" wp14:anchorId="11940A5B" wp14:editId="775E12E8">
            <wp:simplePos x="0" y="0"/>
            <wp:positionH relativeFrom="rightMargin">
              <wp:posOffset>107950</wp:posOffset>
            </wp:positionH>
            <wp:positionV relativeFrom="paragraph">
              <wp:posOffset>167990</wp:posOffset>
            </wp:positionV>
            <wp:extent cx="345440" cy="323850"/>
            <wp:effectExtent l="0" t="0" r="0" b="0"/>
            <wp:wrapNone/>
            <wp:docPr id="23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8352" behindDoc="0" locked="0" layoutInCell="0" allowOverlap="1" wp14:anchorId="6F0843EB" wp14:editId="2B226F1B">
            <wp:simplePos x="0" y="0"/>
            <wp:positionH relativeFrom="rightMargin">
              <wp:posOffset>107950</wp:posOffset>
            </wp:positionH>
            <wp:positionV relativeFrom="paragraph">
              <wp:posOffset>-3412800</wp:posOffset>
            </wp:positionV>
            <wp:extent cx="345440" cy="323850"/>
            <wp:effectExtent l="0" t="0" r="0" b="0"/>
            <wp:wrapNone/>
            <wp:docPr id="23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9ACF98E" wp14:editId="5BEEA8B5">
                  <wp:extent cx="302701" cy="324000"/>
                  <wp:effectExtent l="0" t="0" r="2540" b="0"/>
                  <wp:docPr id="23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C570B7">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DCB05B6" wp14:editId="20A70EC8">
                  <wp:extent cx="648335" cy="318770"/>
                  <wp:effectExtent l="0" t="0" r="0" b="0"/>
                  <wp:docPr id="23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43EEC547" wp14:editId="3A131E98">
                  <wp:extent cx="302701" cy="324000"/>
                  <wp:effectExtent l="0" t="0" r="2540" b="0"/>
                  <wp:docPr id="23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A8972FB" wp14:editId="560CBEC8">
                  <wp:extent cx="532800" cy="324000"/>
                  <wp:effectExtent l="0" t="0" r="635" b="0"/>
                  <wp:docPr id="237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1FFCFF4" wp14:editId="0DD9A08E">
                  <wp:extent cx="648335" cy="318770"/>
                  <wp:effectExtent l="0" t="0" r="0" b="0"/>
                  <wp:docPr id="237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D2E49">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0F1240D" wp14:editId="6E00F6F6">
                  <wp:extent cx="302701" cy="324000"/>
                  <wp:effectExtent l="0" t="0" r="2540" b="0"/>
                  <wp:docPr id="23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D2E49">
            <w:pPr>
              <w:rPr>
                <w:noProof/>
                <w:lang w:eastAsia="de-DE"/>
              </w:rPr>
            </w:pPr>
            <w:r>
              <w:rPr>
                <w:noProof/>
                <w:lang w:eastAsia="de-DE"/>
              </w:rPr>
              <w:t>Setzen Sie sich kritisch mit I</w:t>
            </w:r>
            <w:r w:rsidR="00B73F51" w:rsidRPr="00B73F51">
              <w:rPr>
                <w:noProof/>
                <w:lang w:eastAsia="de-DE"/>
              </w:rPr>
              <w:t xml:space="preserve">hrem </w:t>
            </w:r>
            <w:r w:rsidR="001D2E49">
              <w:rPr>
                <w:noProof/>
                <w:lang w:eastAsia="de-DE"/>
              </w:rPr>
              <w:t>erzielten Ergebnis auseinander.</w:t>
            </w:r>
          </w:p>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D2E49">
      <w:pPr>
        <w:pStyle w:val="berschrift4"/>
      </w:pPr>
      <w:r w:rsidRPr="00B73F51">
        <w:lastRenderedPageBreak/>
        <w:t>Produktdaten Englische Broschur</w:t>
      </w:r>
      <w:r w:rsidRPr="00B73F51">
        <w:rPr>
          <w:noProof/>
          <w:sz w:val="24"/>
        </w:rPr>
        <w:drawing>
          <wp:anchor distT="0" distB="0" distL="114300" distR="114300" simplePos="0" relativeHeight="251780096" behindDoc="0" locked="0" layoutInCell="0" allowOverlap="1" wp14:anchorId="360F3F77" wp14:editId="02029B11">
            <wp:simplePos x="0" y="0"/>
            <wp:positionH relativeFrom="rightMargin">
              <wp:posOffset>828040</wp:posOffset>
            </wp:positionH>
            <wp:positionV relativeFrom="paragraph">
              <wp:posOffset>0</wp:posOffset>
            </wp:positionV>
            <wp:extent cx="349200" cy="320400"/>
            <wp:effectExtent l="0" t="0" r="0" b="3810"/>
            <wp:wrapNone/>
            <wp:docPr id="23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9072" behindDoc="0" locked="0" layoutInCell="0" allowOverlap="1" wp14:anchorId="39037EB1" wp14:editId="562029E3">
            <wp:simplePos x="0" y="0"/>
            <wp:positionH relativeFrom="rightMargin">
              <wp:posOffset>467995</wp:posOffset>
            </wp:positionH>
            <wp:positionV relativeFrom="paragraph">
              <wp:posOffset>0</wp:posOffset>
            </wp:positionV>
            <wp:extent cx="349885" cy="320675"/>
            <wp:effectExtent l="0" t="0" r="0" b="3175"/>
            <wp:wrapNone/>
            <wp:docPr id="23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8048" behindDoc="0" locked="0" layoutInCell="0" allowOverlap="1" wp14:anchorId="2AF3D54A" wp14:editId="674A39F8">
            <wp:simplePos x="0" y="0"/>
            <wp:positionH relativeFrom="rightMargin">
              <wp:posOffset>107950</wp:posOffset>
            </wp:positionH>
            <wp:positionV relativeFrom="paragraph">
              <wp:posOffset>0</wp:posOffset>
            </wp:positionV>
            <wp:extent cx="349885" cy="320675"/>
            <wp:effectExtent l="0" t="0" r="0" b="3175"/>
            <wp:wrapNone/>
            <wp:docPr id="23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D2E49">
      <w:pPr>
        <w:pStyle w:val="Textkrper"/>
      </w:pPr>
      <w:r w:rsidRPr="00B73F51">
        <w:t>Von einer Englischen Broschur wird gesprochen, wenn eine klebegebundene Broschur mit einem Schutzumschlag versehen ist. Dieser Schutzumschlag kann am Rücken ang</w:t>
      </w:r>
      <w:r w:rsidRPr="00B73F51">
        <w:t>e</w:t>
      </w:r>
      <w:r w:rsidRPr="00B73F51">
        <w:t>klebt oder er kann auch lose umgelegt sein. Normalerweise wird in diesem Fall der U</w:t>
      </w:r>
      <w:r w:rsidRPr="00B73F51">
        <w:t>m</w:t>
      </w:r>
      <w:r w:rsidRPr="00B73F51">
        <w:t>schlag der Broschur nur 2x gerillt.</w:t>
      </w:r>
    </w:p>
    <w:p w:rsidR="00B73F51" w:rsidRPr="00B73F51" w:rsidRDefault="00B73F51" w:rsidP="001D2E49">
      <w:pPr>
        <w:pStyle w:val="berschrift4"/>
      </w:pPr>
      <w:r w:rsidRPr="00B73F51">
        <w:t>H</w:t>
      </w:r>
      <w:r w:rsidRPr="001D2E49">
        <w:rPr>
          <w:rStyle w:val="berschrift4Zchn"/>
        </w:rPr>
        <w:t>erstellungsablauf</w:t>
      </w:r>
    </w:p>
    <w:p w:rsidR="00B73F51" w:rsidRPr="00B73F51" w:rsidRDefault="00B73F51" w:rsidP="001D2E49">
      <w:pPr>
        <w:pStyle w:val="Textkrper"/>
      </w:pPr>
      <w:r w:rsidRPr="00B73F51">
        <w:t xml:space="preserve">Zuerst wird eine klebegebundene Broschur hergestellt. Lediglich die </w:t>
      </w:r>
      <w:proofErr w:type="spellStart"/>
      <w:r w:rsidRPr="00B73F51">
        <w:t>Rillungen</w:t>
      </w:r>
      <w:proofErr w:type="spellEnd"/>
      <w:r w:rsidRPr="00B73F51">
        <w:t xml:space="preserve"> werden von 4 Rillen auf 2 Rillen am Rücken geändert. Um die fertige Broschur wird nun noch ein 8 Seiten Schutzumschlag angebracht. Wahlweise kann die</w:t>
      </w:r>
      <w:r w:rsidR="00752C8B">
        <w:t>ser am Rücken verleimt sein (auch</w:t>
      </w:r>
      <w:r w:rsidRPr="00B73F51">
        <w:t xml:space="preserve"> nur punktuell).</w:t>
      </w:r>
    </w:p>
    <w:p w:rsidR="00B73F51" w:rsidRPr="00B73F51" w:rsidRDefault="00B73F51" w:rsidP="00B73F51">
      <w:pPr>
        <w:framePr w:w="2041" w:hSpace="198" w:wrap="around" w:vAnchor="text" w:hAnchor="page" w:x="8716" w:y="88"/>
        <w:shd w:val="clear" w:color="auto" w:fill="D9D9D9" w:themeFill="background1" w:themeFillShade="D9"/>
        <w:jc w:val="both"/>
        <w:rPr>
          <w:sz w:val="18"/>
        </w:rPr>
      </w:pPr>
      <w:r w:rsidRPr="00B73F51">
        <w:rPr>
          <w:sz w:val="18"/>
        </w:rPr>
        <w:t>Skizze 7</w:t>
      </w:r>
    </w:p>
    <w:p w:rsidR="00B73F51" w:rsidRPr="00B73F51" w:rsidRDefault="00B73F51" w:rsidP="00B73F51">
      <w:pPr>
        <w:framePr w:w="2041" w:hSpace="198" w:wrap="around" w:vAnchor="text" w:hAnchor="page" w:x="8716" w:y="88"/>
        <w:shd w:val="clear" w:color="auto" w:fill="D9D9D9" w:themeFill="background1" w:themeFillShade="D9"/>
        <w:jc w:val="both"/>
        <w:rPr>
          <w:sz w:val="18"/>
        </w:rPr>
      </w:pPr>
      <w:r w:rsidRPr="00B73F51">
        <w:rPr>
          <w:sz w:val="18"/>
        </w:rPr>
        <w:t>Englische B</w:t>
      </w:r>
      <w:r w:rsidR="003E5682">
        <w:rPr>
          <w:sz w:val="18"/>
        </w:rPr>
        <w:t>r</w:t>
      </w:r>
      <w:r w:rsidRPr="00B73F51">
        <w:rPr>
          <w:sz w:val="18"/>
        </w:rPr>
        <w:t>oschur</w:t>
      </w:r>
    </w:p>
    <w:p w:rsidR="00B73F51" w:rsidRPr="00B73F51" w:rsidRDefault="00B73F51" w:rsidP="00B73F51">
      <w:pPr>
        <w:jc w:val="both"/>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5584" behindDoc="0" locked="0" layoutInCell="1" allowOverlap="1" wp14:anchorId="259EC0E1" wp14:editId="565A2CC9">
                <wp:simplePos x="0" y="0"/>
                <wp:positionH relativeFrom="column">
                  <wp:posOffset>539078</wp:posOffset>
                </wp:positionH>
                <wp:positionV relativeFrom="paragraph">
                  <wp:posOffset>92075</wp:posOffset>
                </wp:positionV>
                <wp:extent cx="4074783" cy="1594816"/>
                <wp:effectExtent l="0" t="0" r="21590" b="5715"/>
                <wp:wrapNone/>
                <wp:docPr id="248" name="Gruppieren 248"/>
                <wp:cNvGraphicFramePr/>
                <a:graphic xmlns:a="http://schemas.openxmlformats.org/drawingml/2006/main">
                  <a:graphicData uri="http://schemas.microsoft.com/office/word/2010/wordprocessingGroup">
                    <wpg:wgp>
                      <wpg:cNvGrpSpPr/>
                      <wpg:grpSpPr>
                        <a:xfrm>
                          <a:off x="0" y="0"/>
                          <a:ext cx="4074783" cy="1594816"/>
                          <a:chOff x="0" y="0"/>
                          <a:chExt cx="4074783" cy="1594816"/>
                        </a:xfrm>
                      </wpg:grpSpPr>
                      <wpg:grpSp>
                        <wpg:cNvPr id="249" name="Gruppieren 249"/>
                        <wpg:cNvGrpSpPr/>
                        <wpg:grpSpPr>
                          <a:xfrm>
                            <a:off x="47549" y="87783"/>
                            <a:ext cx="3976233" cy="1375200"/>
                            <a:chOff x="0" y="0"/>
                            <a:chExt cx="3976233" cy="1375200"/>
                          </a:xfrm>
                        </wpg:grpSpPr>
                        <wps:wsp>
                          <wps:cNvPr id="250" name="Rechteck 250"/>
                          <wps:cNvSpPr/>
                          <wps:spPr>
                            <a:xfrm>
                              <a:off x="36000" y="172800"/>
                              <a:ext cx="3940233" cy="1003069"/>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1" name="Gerader Verbinder 251"/>
                          <wps:cNvCnPr/>
                          <wps:spPr>
                            <a:xfrm>
                              <a:off x="28800" y="16560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52" name="Gerader Verbinder 252"/>
                          <wps:cNvCnPr/>
                          <wps:spPr>
                            <a:xfrm>
                              <a:off x="14400" y="17280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53" name="Gerader Verbinder 253"/>
                          <wps:cNvCnPr/>
                          <wps:spPr>
                            <a:xfrm>
                              <a:off x="0" y="136800"/>
                              <a:ext cx="0" cy="1087395"/>
                            </a:xfrm>
                            <a:prstGeom prst="line">
                              <a:avLst/>
                            </a:prstGeom>
                            <a:noFill/>
                            <a:ln w="15875" cap="flat" cmpd="sng" algn="ctr">
                              <a:solidFill>
                                <a:srgbClr val="ED7D31">
                                  <a:lumMod val="75000"/>
                                </a:srgbClr>
                              </a:solidFill>
                              <a:prstDash val="solid"/>
                              <a:miter lim="800000"/>
                            </a:ln>
                            <a:effectLst/>
                          </wps:spPr>
                          <wps:bodyPr/>
                        </wps:wsp>
                        <wps:wsp>
                          <wps:cNvPr id="254" name="Gerader Verbinder 254"/>
                          <wps:cNvCnPr/>
                          <wps:spPr>
                            <a:xfrm>
                              <a:off x="0" y="136800"/>
                              <a:ext cx="348615" cy="0"/>
                            </a:xfrm>
                            <a:prstGeom prst="line">
                              <a:avLst/>
                            </a:prstGeom>
                            <a:noFill/>
                            <a:ln w="15875" cap="flat" cmpd="sng" algn="ctr">
                              <a:solidFill>
                                <a:srgbClr val="ED7D31">
                                  <a:lumMod val="75000"/>
                                </a:srgbClr>
                              </a:solidFill>
                              <a:prstDash val="solid"/>
                              <a:miter lim="800000"/>
                            </a:ln>
                            <a:effectLst/>
                          </wps:spPr>
                          <wps:bodyPr/>
                        </wps:wsp>
                        <wps:wsp>
                          <wps:cNvPr id="255" name="Gerader Verbinder 255"/>
                          <wps:cNvCnPr/>
                          <wps:spPr>
                            <a:xfrm flipV="1">
                              <a:off x="345600" y="0"/>
                              <a:ext cx="3592800" cy="135790"/>
                            </a:xfrm>
                            <a:prstGeom prst="line">
                              <a:avLst/>
                            </a:prstGeom>
                            <a:noFill/>
                            <a:ln w="15875" cap="flat" cmpd="sng" algn="ctr">
                              <a:solidFill>
                                <a:srgbClr val="ED7D31">
                                  <a:lumMod val="75000"/>
                                </a:srgbClr>
                              </a:solidFill>
                              <a:prstDash val="solid"/>
                              <a:miter lim="800000"/>
                            </a:ln>
                            <a:effectLst/>
                          </wps:spPr>
                          <wps:bodyPr/>
                        </wps:wsp>
                        <wps:wsp>
                          <wps:cNvPr id="256" name="Gerader Verbinder 256"/>
                          <wps:cNvCnPr/>
                          <wps:spPr>
                            <a:xfrm>
                              <a:off x="21600" y="117360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57" name="Gerader Verbinder 257"/>
                          <wps:cNvCnPr/>
                          <wps:spPr>
                            <a:xfrm>
                              <a:off x="7200" y="1216800"/>
                              <a:ext cx="349079" cy="0"/>
                            </a:xfrm>
                            <a:prstGeom prst="line">
                              <a:avLst/>
                            </a:prstGeom>
                            <a:noFill/>
                            <a:ln w="15875" cap="flat" cmpd="sng" algn="ctr">
                              <a:solidFill>
                                <a:srgbClr val="ED7D31">
                                  <a:lumMod val="75000"/>
                                </a:srgbClr>
                              </a:solidFill>
                              <a:prstDash val="solid"/>
                              <a:miter lim="800000"/>
                            </a:ln>
                            <a:effectLst/>
                          </wps:spPr>
                          <wps:bodyPr/>
                        </wps:wsp>
                        <wps:wsp>
                          <wps:cNvPr id="258" name="Gerader Verbinder 258"/>
                          <wps:cNvCnPr/>
                          <wps:spPr>
                            <a:xfrm>
                              <a:off x="352800" y="1216800"/>
                              <a:ext cx="3584995" cy="158400"/>
                            </a:xfrm>
                            <a:prstGeom prst="line">
                              <a:avLst/>
                            </a:prstGeom>
                            <a:noFill/>
                            <a:ln w="15875" cap="flat" cmpd="sng" algn="ctr">
                              <a:solidFill>
                                <a:srgbClr val="ED7D31">
                                  <a:lumMod val="75000"/>
                                </a:srgbClr>
                              </a:solidFill>
                              <a:prstDash val="solid"/>
                              <a:miter lim="800000"/>
                            </a:ln>
                            <a:effectLst/>
                          </wps:spPr>
                          <wps:bodyPr/>
                        </wps:wsp>
                      </wpg:grpSp>
                      <wps:wsp>
                        <wps:cNvPr id="259" name="Gerader Verbinder 259"/>
                        <wps:cNvCnPr/>
                        <wps:spPr>
                          <a:xfrm>
                            <a:off x="0" y="168250"/>
                            <a:ext cx="0" cy="1188000"/>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0" name="Gerader Verbinder 260"/>
                        <wps:cNvCnPr/>
                        <wps:spPr>
                          <a:xfrm flipV="1">
                            <a:off x="14630" y="3658"/>
                            <a:ext cx="4046400" cy="180000"/>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1" name="Gerader Verbinder 261"/>
                        <wps:cNvCnPr/>
                        <wps:spPr>
                          <a:xfrm>
                            <a:off x="0" y="1342340"/>
                            <a:ext cx="4060620" cy="244800"/>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2" name="Gerader Verbinder 262"/>
                        <wps:cNvCnPr/>
                        <wps:spPr>
                          <a:xfrm flipH="1" flipV="1">
                            <a:off x="4059936" y="1397204"/>
                            <a:ext cx="3785" cy="197612"/>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3" name="Gerader Verbinder 263"/>
                        <wps:cNvCnPr/>
                        <wps:spPr>
                          <a:xfrm flipH="1" flipV="1">
                            <a:off x="2044598" y="1305764"/>
                            <a:ext cx="2030185" cy="101176"/>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4" name="Gerader Verbinder 264"/>
                        <wps:cNvCnPr/>
                        <wps:spPr>
                          <a:xfrm flipV="1">
                            <a:off x="4056278" y="0"/>
                            <a:ext cx="7595" cy="179705"/>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5" name="Gerader Verbinder 265"/>
                        <wps:cNvCnPr/>
                        <wps:spPr>
                          <a:xfrm flipH="1">
                            <a:off x="2066544" y="168250"/>
                            <a:ext cx="1993790" cy="57558"/>
                          </a:xfrm>
                          <a:prstGeom prst="line">
                            <a:avLst/>
                          </a:prstGeom>
                          <a:noFill/>
                          <a:ln w="22225" cap="flat" cmpd="sng" algn="ctr">
                            <a:solidFill>
                              <a:sysClr val="windowText" lastClr="000000">
                                <a:lumMod val="95000"/>
                                <a:lumOff val="5000"/>
                              </a:sysClr>
                            </a:solidFill>
                            <a:prstDash val="solid"/>
                            <a:miter lim="800000"/>
                          </a:ln>
                          <a:effectLst/>
                        </wps:spPr>
                        <wps:bodyPr/>
                      </wps:wsp>
                    </wpg:wgp>
                  </a:graphicData>
                </a:graphic>
              </wp:anchor>
            </w:drawing>
          </mc:Choice>
          <mc:Fallback>
            <w:pict>
              <v:group id="Gruppieren 248" o:spid="_x0000_s1026" style="position:absolute;margin-left:42.45pt;margin-top:7.25pt;width:320.85pt;height:125.6pt;z-index:251715584" coordsize="40747,1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">
                <v:group id="Gruppieren 249" o:spid="_x0000_s1027" style="position:absolute;left:475;top:877;width:39762;height:13752" coordsize="39762,137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7HrfcUAAADcAAAADwAAAGRycy9kb3ducmV2LnhtbESPT2vCQBTE74LfYXmC&#10;t7qJ/7DRVURUepBCtVB6e2SfSTD7NmTXJH77rlDwOMzMb5jVpjOlaKh2hWUF8SgCQZxaXXCm4Pty&#10;eFuAcB5ZY2mZFDzIwWbd760w0bblL2rOPhMBwi5BBbn3VSKlS3My6Ea2Ig7e1dYGfZB1JnWNbYCb&#10;Uo6jaC4NFhwWcqxol1N6O9+NgmOL7XYS75vT7bp7/F5mnz+nmJQaDrrtEoSnzr/C/+0PrWA8fYf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ex633FAAAA3AAA&#10;AA8AAAAAAAAAAAAAAAAAqgIAAGRycy9kb3ducmV2LnhtbFBLBQYAAAAABAAEAPoAAACcAwAAAAA=&#10;">
                  <v:rect id="Rechteck 250" o:spid="_x0000_s1028" style="position:absolute;left:360;top:1728;width:39402;height:100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pqKcAA&#10;AADcAAAADwAAAGRycy9kb3ducmV2LnhtbERPy4rCMBTdC/5DuAPuNFGoSMdUBsHHVisDs7s0d9rS&#10;5qY0sa1/bxYDszyc9/4w2VYM1PvasYb1SoEgLpypudTwyE/LHQgfkA22jknDizwcsvlsj6lxI99o&#10;uIdSxBD2KWqoQuhSKX1RkUW/ch1x5H5dbzFE2JfS9DjGcNvKjVJbabHm2FBhR8eKiub+tBqO03eS&#10;l8/L+BjO7twlP2qt8kbrxcf09Qki0BT+xX/uq9GwSeL8eCYeAZm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tpqKcAAAADcAAAADwAAAAAAAAAAAAAAAACYAgAAZHJzL2Rvd25y&#10;ZXYueG1sUEsFBgAAAAAEAAQA9QAAAIUDAAAAAA==&#10;" fillcolor="#5b9bd5" stroked="f" strokeweight="1pt">
                    <v:fill r:id="rId75" o:title="" color2="window" type="pattern"/>
                  </v:rect>
                  <v:line id="Gerader Verbinder 251" o:spid="_x0000_s1029" style="position:absolute;visibility:visible;mso-wrap-style:square" from="288,1656" to="318,11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DMd8QAAADcAAAADwAAAGRycy9kb3ducmV2LnhtbESPUUvDQBCE34X+h2MFX6S9tFBbYq+l&#10;CIIvglYp9G3JrUlsdi/cnk38954g+DjMzDfMZjdyZy4UtQ3iYD4rwJBUwbdSO3h/e5yuwWhC8dgF&#10;IQffpLDbTq42WPowyCtdDqk2GSJaooMmpb60VquGGHUWepLsfYTImLKMtfURhwznzi6K4s4ytpIX&#10;GuzpoaHqfPhiB7f9idl/DoO+nDXy83Klelw5d3M97u/BJBrTf/iv/eQdLJZz+D2Tj4Dd/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Mx3xAAAANwAAAAPAAAAAAAAAAAA&#10;AAAAAKECAABkcnMvZG93bnJldi54bWxQSwUGAAAAAAQABAD5AAAAkgMAAAAA&#10;" strokecolor="#ffd966" strokeweight="2pt">
                    <v:stroke joinstyle="miter"/>
                  </v:line>
                  <v:line id="Gerader Verbinder 252" o:spid="_x0000_s1030" style="position:absolute;visibility:visible;mso-wrap-style:square" from="144,1728" to="3166,1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JSAMQAAADcAAAADwAAAGRycy9kb3ducmV2LnhtbESPUUvDQBCE3wX/w7GCL2IvBmol9lpK&#10;QfBF0LYUfFtyaxKb3Qu3ZxP/vScIPg4z8w2zXE/cmzNF7YI4uJsVYEjq4DtpHBz2T7cPYDSheOyD&#10;kINvUlivLi+WWPkwyhudd6kxGSJaoYM2paGyVuuWGHUWBpLsfYTImLKMjfURxwzn3pZFcW8ZO8kL&#10;LQ60bak+7b7Ywc3wzuw/x1FfTxr5Zb5QPS6cu76aNo9gEk3pP/zXfvYOynkJv2fyEbC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IlIAxAAAANwAAAAPAAAAAAAAAAAA&#10;AAAAAKECAABkcnMvZG93bnJldi54bWxQSwUGAAAAAAQABAD5AAAAkgMAAAAA&#10;" strokecolor="#ffd966" strokeweight="2pt">
                    <v:stroke joinstyle="miter"/>
                  </v:line>
                  <v:line id="Gerader Verbinder 253" o:spid="_x0000_s1031" style="position:absolute;visibility:visible;mso-wrap-style:square" from="0,1368" to="0,122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D3l8YAAADcAAAADwAAAGRycy9kb3ducmV2LnhtbESPQWsCMRSE7wX/Q3gFbzXblZayGkWF&#10;guih7eqlt+fmmV3cvGw3MW7/fVMo9DjMzDfMfDnYVkTqfeNYweMkA0FcOd2wUXA8vD68gPABWWPr&#10;mBR8k4flYnQ3x0K7G39QLIMRCcK+QAV1CF0hpa9qsugnriNO3tn1FkOSvZG6x1uC21bmWfYsLTac&#10;FmrsaFNTdSmvVoE5xM+9LJvjevP1djnt4rvLo1FqfD+sZiACDeE//NfeagX50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Q95fGAAAA3AAAAA8AAAAAAAAA&#10;AAAAAAAAoQIAAGRycy9kb3ducmV2LnhtbFBLBQYAAAAABAAEAPkAAACUAwAAAAA=&#10;" strokecolor="#c55a11" strokeweight="1.25pt">
                    <v:stroke joinstyle="miter"/>
                  </v:line>
                  <v:line id="Gerader Verbinder 254" o:spid="_x0000_s1032" style="position:absolute;visibility:visible;mso-wrap-style:square" from="0,1368" to="3486,1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lv48YAAADcAAAADwAAAGRycy9kb3ducmV2LnhtbESPQWsCMRSE7wX/Q3gFbzXbxZayGkWF&#10;guih7eqlt+fmmV3cvGw3MW7/fVMo9DjMzDfMfDnYVkTqfeNYweMkA0FcOd2wUXA8vD68gPABWWPr&#10;mBR8k4flYnQ3x0K7G39QLIMRCcK+QAV1CF0hpa9qsugnriNO3tn1FkOSvZG6x1uC21bmWfYsLTac&#10;FmrsaFNTdSmvVoE5xM+9LJvjevP1djnt4rvLo1FqfD+sZiACDeE//NfeagX50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F5b+PGAAAA3AAAAA8AAAAAAAAA&#10;AAAAAAAAoQIAAGRycy9kb3ducmV2LnhtbFBLBQYAAAAABAAEAPkAAACUAwAAAAA=&#10;" strokecolor="#c55a11" strokeweight="1.25pt">
                    <v:stroke joinstyle="miter"/>
                  </v:line>
                  <v:line id="Gerader Verbinder 255" o:spid="_x0000_s1033" style="position:absolute;flip:y;visibility:visible;mso-wrap-style:square" from="3456,0" to="39384,1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YWN8MAAADcAAAADwAAAGRycy9kb3ducmV2LnhtbESPzW7CMBCE75V4B2uRuBWHn1BIMYgf&#10;UXEF+gCreBtHxOsQGwhvj5GQehzNzDea+bK1lbhR40vHCgb9BARx7nTJhYLf0+5zCsIHZI2VY1Lw&#10;IA/LRedjjpl2dz7Q7RgKESHsM1RgQqgzKX1uyKLvu5o4en+usRiibAqpG7xHuK3kMEkm0mLJccFg&#10;TRtD+fl4tQrGp0v6+DHbmV2b8bb+mlVTOxoo1eu2q28QgdrwH36391rBME3hdSYeAbl4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sWFjfDAAAA3AAAAA8AAAAAAAAAAAAA&#10;AAAAoQIAAGRycy9kb3ducmV2LnhtbFBLBQYAAAAABAAEAPkAAACRAwAAAAA=&#10;" strokecolor="#c55a11" strokeweight="1.25pt">
                    <v:stroke joinstyle="miter"/>
                  </v:line>
                  <v:line id="Gerader Verbinder 256" o:spid="_x0000_s1034" style="position:absolute;visibility:visible;mso-wrap-style:square" from="216,11736" to="3238,11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lUA8QAAADcAAAADwAAAGRycy9kb3ducmV2LnhtbESPX0vDQBDE34V+h2MFX6S9WOgfYq+l&#10;CIIvglYp9G3JrUlsdi/cnk389p4g+DjMzG+YzW7kzlwoahvEwd2sAENSBd9K7eD97XG6BqMJxWMX&#10;hBx8k8JuO7naYOnDIK90OaTaZIhoiQ6alPrSWq0aYtRZ6Emy9xEiY8oy1tZHHDKcOzsviqVlbCUv&#10;NNjTQ0PV+fDFDm77E7P/HAZ9OWvk58VK9bhy7uZ63N+DSTSm//Bf+8k7mC+W8HsmHwG7/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GVQDxAAAANwAAAAPAAAAAAAAAAAA&#10;AAAAAKECAABkcnMvZG93bnJldi54bWxQSwUGAAAAAAQABAD5AAAAkgMAAAAA&#10;" strokecolor="#ffd966" strokeweight="2pt">
                    <v:stroke joinstyle="miter"/>
                  </v:line>
                  <v:line id="Gerader Verbinder 257" o:spid="_x0000_s1035" style="position:absolute;visibility:visible;mso-wrap-style:square" from="72,12168" to="3562,12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vxlMYAAADcAAAADwAAAGRycy9kb3ducmV2LnhtbESPQWsCMRSE7wX/Q3gFbzXbBduyGkWF&#10;guih7eqlt+fmmV3cvGw3MW7/fVMo9DjMzDfMfDnYVkTqfeNYweMkA0FcOd2wUXA8vD68gPABWWPr&#10;mBR8k4flYnQ3x0K7G39QLIMRCcK+QAV1CF0hpa9qsugnriNO3tn1FkOSvZG6x1uC21bmWfYkLTac&#10;FmrsaFNTdSmvVoE5xM+9LJvjevP1djnt4rvLo1FqfD+sZiACDeE//NfeagX59Bl+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r8ZTGAAAA3AAAAA8AAAAAAAAA&#10;AAAAAAAAoQIAAGRycy9kb3ducmV2LnhtbFBLBQYAAAAABAAEAPkAAACUAwAAAAA=&#10;" strokecolor="#c55a11" strokeweight="1.25pt">
                    <v:stroke joinstyle="miter"/>
                  </v:line>
                  <v:line id="Gerader Verbinder 258" o:spid="_x0000_s1036" style="position:absolute;visibility:visible;mso-wrap-style:square" from="3528,12168" to="39377,13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Rl5sIAAADcAAAADwAAAGRycy9kb3ducmV2LnhtbERPz2vCMBS+D/wfwhO8zdSCY3RGUWEw&#10;9LCtetnt2TzTYvNSmxjrf78cBjt+fL8Xq8G2IlLvG8cKZtMMBHHldMNGwfHw/vwKwgdkja1jUvAg&#10;D6vl6GmBhXZ3/qZYBiNSCPsCFdQhdIWUvqrJop+6jjhxZ9dbDAn2Ruoe7ynctjLPshdpseHUUGNH&#10;25qqS3mzCswh/uxl2Rw32+vn5bSLXy6PRqnJeFi/gQg0hH/xn/tDK8jnaW06k46AX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DRl5sIAAADcAAAADwAAAAAAAAAAAAAA&#10;AAChAgAAZHJzL2Rvd25yZXYueG1sUEsFBgAAAAAEAAQA+QAAAJADAAAAAA==&#10;" strokecolor="#c55a11" strokeweight="1.25pt">
                    <v:stroke joinstyle="miter"/>
                  </v:line>
                </v:group>
                <v:line id="Gerader Verbinder 259" o:spid="_x0000_s1037" style="position:absolute;visibility:visible;mso-wrap-style:square" from="0,1682" to="0,13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wy1MUAAADcAAAADwAAAGRycy9kb3ducmV2LnhtbESPzWrDMBCE74W8g9hCbo1cQ0LjRgkh&#10;4NJDSqmTS26LtbWdWCthyT95+6pQ6HGYmW+YzW4yrRio841lBc+LBARxaXXDlYLzKX96AeEDssbW&#10;Mim4k4fddvawwUzbkb9oKEIlIoR9hgrqEFwmpS9rMugX1hFH79t2BkOUXSV1h2OEm1amSbKSBhuO&#10;CzU6OtRU3oreKMhv9vNjLIvrdX8eV29HvnjXO6Xmj9P+FUSgKfyH/9rvWkG6XMPvmXgE5P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rwy1MUAAADcAAAADwAAAAAAAAAA&#10;AAAAAAChAgAAZHJzL2Rvd25yZXYueG1sUEsFBgAAAAAEAAQA+QAAAJMDAAAAAA==&#10;" strokecolor="#0d0d0d" strokeweight="1.75pt">
                  <v:stroke joinstyle="miter"/>
                </v:line>
                <v:line id="Gerader Verbinder 260" o:spid="_x0000_s1038" style="position:absolute;flip:y;visibility:visible;mso-wrap-style:square" from="146,36" to="40610,18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e5a70AAADcAAAADwAAAGRycy9kb3ducmV2LnhtbERPSwrCMBDdC94hjOBOUwVFqlH8ILi1&#10;Km6HZmxLm0lpYq2e3iwEl4/3X206U4mWGldYVjAZRyCIU6sLzhRcL8fRAoTzyBory6TgTQ42635v&#10;hbG2Lz5Tm/hMhBB2MSrIva9jKV2ak0E3tjVx4B62MegDbDKpG3yFcFPJaRTNpcGCQ0OONe1zSsvk&#10;aRSUyWwxuezKw+zWJTaqP8W92r2VGg667RKEp87/xT/3SSuYzsP8cCYcAbn+Ag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VnuWu9AAAA3AAAAA8AAAAAAAAAAAAAAAAAoQIA&#10;AGRycy9kb3ducmV2LnhtbFBLBQYAAAAABAAEAPkAAACLAwAAAAA=&#10;" strokecolor="#0d0d0d" strokeweight="1.75pt">
                  <v:stroke joinstyle="miter"/>
                </v:line>
                <v:line id="Gerader Verbinder 261" o:spid="_x0000_s1039" style="position:absolute;visibility:visible;mso-wrap-style:square" from="0,13423" to="40606,15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b0b8MAAADcAAAADwAAAGRycy9kb3ducmV2LnhtbESPQYvCMBSE7wv+h/AEb2uqhyLVKCIo&#10;HhTZrhdvj+bZVpuX0ERb/71ZEPY4zMw3zGLVm0Y8qfW1ZQWTcQKCuLC65lLB+Xf7PQPhA7LGxjIp&#10;eJGH1XLwtcBM245/6JmHUkQI+wwVVCG4TEpfVGTQj60jjt7VtgZDlG0pdYtdhJtGTpMklQZrjgsV&#10;OtpUVNzzh1GwvdvTsSvy22197tLdgS/ePZxSo2G/noMI1If/8Ke91wqm6QT+zsQjIJd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am9G/DAAAA3AAAAA8AAAAAAAAAAAAA&#10;AAAAoQIAAGRycy9kb3ducmV2LnhtbFBLBQYAAAAABAAEAPkAAACRAwAAAAA=&#10;" strokecolor="#0d0d0d" strokeweight="1.75pt">
                  <v:stroke joinstyle="miter"/>
                </v:line>
                <v:line id="Gerader Verbinder 262" o:spid="_x0000_s1040" style="position:absolute;flip:x y;visibility:visible;mso-wrap-style:square" from="40599,13972" to="40637,15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hKf8QAAADcAAAADwAAAGRycy9kb3ducmV2LnhtbESP0WrCQBRE3wv9h+UWfKsb8xBL6ioq&#10;CoKgbeoHXLK3STR7N2RXs/69KxT6OMzMGWa2CKYVN+pdY1nBZJyAIC6tbrhScPrZvn+AcB5ZY2uZ&#10;FNzJwWL++jLDXNuBv+lW+EpECLscFdTed7mUrqzJoBvbjjh6v7Y36KPsK6l7HCLctDJNkkwabDgu&#10;1NjRuqbyUlyNgvPq0IX96mvIMntcTuR0cy3CSanRW1h+gvAU/H/4r73TCtIsheeZeAT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qEp/xAAAANwAAAAPAAAAAAAAAAAA&#10;AAAAAKECAABkcnMvZG93bnJldi54bWxQSwUGAAAAAAQABAD5AAAAkgMAAAAA&#10;" strokecolor="#0d0d0d" strokeweight="1.75pt">
                  <v:stroke joinstyle="miter"/>
                </v:line>
                <v:line id="Gerader Verbinder 263" o:spid="_x0000_s1041" style="position:absolute;flip:x y;visibility:visible;mso-wrap-style:square" from="20445,13057" to="40747,14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5MQAAADcAAAADwAAAGRycy9kb3ducmV2LnhtbESP0WrCQBRE3wv+w3KFvtWNFtKSuoqK&#10;QkFQm/oBl+w1iWbvhuxqtn/vCkIfh5k5w0znwTTiRp2rLSsYjxIQxIXVNZcKjr+bt08QziNrbCyT&#10;gj9yMJ8NXqaYadvzD91yX4oIYZehgsr7NpPSFRUZdCPbEkfvZDuDPsqulLrDPsJNIydJkkqDNceF&#10;CltaVVRc8qtRcF7u2rBdHvo0tfvFWH6sr3k4KvU6DIsvEJ6C/w8/299awSR9h8eZeATk7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5O/kxAAAANwAAAAPAAAAAAAAAAAA&#10;AAAAAKECAABkcnMvZG93bnJldi54bWxQSwUGAAAAAAQABAD5AAAAkgMAAAAA&#10;" strokecolor="#0d0d0d" strokeweight="1.75pt">
                  <v:stroke joinstyle="miter"/>
                </v:line>
                <v:line id="Gerader Verbinder 264" o:spid="_x0000_s1042" style="position:absolute;flip:y;visibility:visible;mso-wrap-style:square" from="40562,0" to="40638,1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y/aMQAAADcAAAADwAAAGRycy9kb3ducmV2LnhtbESPQWvCQBSE74X+h+UVvNWNQUVSN6G2&#10;CL12Vbw+sq9JSPZtyG5j9Nd3C4LHYWa+YbbFZDsx0uAbxwoW8wQEcelMw5WC42H/ugHhA7LBzjEp&#10;uJKHIn9+2mJm3IW/adShEhHCPkMFdQh9JqUva7Lo564njt6PGyyGKIdKmgEvEW47mSbJWlpsOC7U&#10;2NNHTWWrf62CVq82i8Ou/VydJu2S/tacu91VqdnL9P4GItAUHuF7+8soSNdL+D8Tj4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XL9oxAAAANwAAAAPAAAAAAAAAAAA&#10;AAAAAKECAABkcnMvZG93bnJldi54bWxQSwUGAAAAAAQABAD5AAAAkgMAAAAA&#10;" strokecolor="#0d0d0d" strokeweight="1.75pt">
                  <v:stroke joinstyle="miter"/>
                </v:line>
                <v:line id="Gerader Verbinder 265" o:spid="_x0000_s1043" style="position:absolute;flip:x;visibility:visible;mso-wrap-style:square" from="20665,1682" to="40603,2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Aa88MAAADcAAAADwAAAGRycy9kb3ducmV2LnhtbESPQWuDQBSE74X+h+UVcqtrAkqwrqFp&#10;CORak9Lrw31V0X0r7ibR/PpuIJDjMDPfMPlmMr240OhaywqWUQyCuLK65VrB6bh/X4NwHlljb5kU&#10;zORgU7y+5Jhpe+VvupS+FgHCLkMFjfdDJqWrGjLoIjsQB+/PjgZ9kGMt9YjXADe9XMVxKg22HBYa&#10;HOiroaorz0ZBVybr5XHb7ZKfqbTxcGt/++2s1OJt+vwA4Wnyz/CjfdAKVmkC9zPhCMji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UQGvPDAAAA3AAAAA8AAAAAAAAAAAAA&#10;AAAAoQIAAGRycy9kb3ducmV2LnhtbFBLBQYAAAAABAAEAPkAAACRAwAAAAA=&#10;" strokecolor="#0d0d0d" strokeweight="1.75pt">
                  <v:stroke joinstyle="miter"/>
                </v:lin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noProof/>
          <w:sz w:val="24"/>
          <w:szCs w:val="28"/>
          <w:lang w:eastAsia="de-DE"/>
        </w:rPr>
        <w:lastRenderedPageBreak/>
        <w:drawing>
          <wp:anchor distT="0" distB="0" distL="114300" distR="114300" simplePos="0" relativeHeight="251759616" behindDoc="0" locked="0" layoutInCell="0" allowOverlap="1" wp14:anchorId="5C750BEF" wp14:editId="1157C5C4">
            <wp:simplePos x="0" y="0"/>
            <wp:positionH relativeFrom="rightMargin">
              <wp:posOffset>107950</wp:posOffset>
            </wp:positionH>
            <wp:positionV relativeFrom="paragraph">
              <wp:posOffset>-70451</wp:posOffset>
            </wp:positionV>
            <wp:extent cx="345440" cy="323850"/>
            <wp:effectExtent l="0" t="0" r="0" b="0"/>
            <wp:wrapNone/>
            <wp:docPr id="23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812E7">
        <w:rPr>
          <w:rFonts w:ascii="Source Sans Pro Semibold" w:eastAsia="Times New Roman" w:hAnsi="Source Sans Pro Semibold" w:cs="Times New Roman"/>
          <w:bCs/>
          <w:sz w:val="30"/>
          <w:szCs w:val="28"/>
          <w:lang w:eastAsia="de-DE"/>
        </w:rPr>
        <w:t>Arbeitsablaufplan Englische</w:t>
      </w:r>
      <w:r w:rsidRPr="00B73F51">
        <w:rPr>
          <w:rFonts w:ascii="Source Sans Pro Semibold" w:eastAsia="Times New Roman" w:hAnsi="Source Sans Pro Semibold" w:cs="Times New Roman"/>
          <w:bCs/>
          <w:sz w:val="30"/>
          <w:szCs w:val="28"/>
          <w:lang w:eastAsia="de-DE"/>
        </w:rPr>
        <w:t xml:space="preserve"> Broschur</w:t>
      </w:r>
    </w:p>
    <w:p w:rsidR="00B73F51" w:rsidRPr="00B73F51" w:rsidRDefault="00B73F51" w:rsidP="008F1F5C">
      <w:pPr>
        <w:pStyle w:val="AufgabeEbene1"/>
        <w:numPr>
          <w:ilvl w:val="0"/>
          <w:numId w:val="41"/>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t>Abschneiden des Rückens des zusammengetragenen Blockes</w:t>
      </w:r>
    </w:p>
    <w:p w:rsidR="00B73F51" w:rsidRPr="00B73F51" w:rsidRDefault="00B73F51" w:rsidP="00B73F51"/>
    <w:p w:rsidR="00B73F51" w:rsidRPr="00B73F51" w:rsidRDefault="00B73F51" w:rsidP="00B73F51">
      <w:r w:rsidRPr="00B73F51">
        <w:t>___</w:t>
      </w:r>
      <w:r w:rsidRPr="00B73F51">
        <w:tab/>
      </w:r>
      <w:r w:rsidR="00752C8B">
        <w:t>Z</w:t>
      </w:r>
      <w:r w:rsidRPr="00B73F51">
        <w:t>usammentragen der gefalzten Bogen</w:t>
      </w:r>
    </w:p>
    <w:p w:rsidR="00B73F51" w:rsidRPr="00B73F51" w:rsidRDefault="00B73F51" w:rsidP="00B73F51"/>
    <w:p w:rsidR="00B73F51" w:rsidRPr="00B73F51" w:rsidRDefault="00B73F51" w:rsidP="00B73F51">
      <w:r w:rsidRPr="00B73F51">
        <w:t>___</w:t>
      </w:r>
      <w:r w:rsidRPr="00B73F51">
        <w:tab/>
        <w:t>Qualitätskontrolle der fertigen Broschur</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1C039A">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in den Umschlag einhängen</w:t>
      </w:r>
    </w:p>
    <w:p w:rsidR="00B73F51" w:rsidRPr="00B73F51" w:rsidRDefault="00B73F51" w:rsidP="00B73F51"/>
    <w:p w:rsidR="00B73F51" w:rsidRPr="00B73F51" w:rsidRDefault="00B73F51" w:rsidP="00B73F51">
      <w:r w:rsidRPr="00B73F51">
        <w:t>___</w:t>
      </w:r>
      <w:r w:rsidRPr="00B73F51">
        <w:tab/>
        <w:t>Endbeschnitt an Kopf und Fuß</w:t>
      </w:r>
    </w:p>
    <w:p w:rsidR="00B73F51" w:rsidRPr="00B73F51" w:rsidRDefault="00B73F51" w:rsidP="00B73F51"/>
    <w:p w:rsidR="00B73F51" w:rsidRPr="00B73F51" w:rsidRDefault="00B73F51" w:rsidP="00B73F51">
      <w:r w:rsidRPr="00B73F51">
        <w:t>___</w:t>
      </w:r>
      <w:r w:rsidRPr="00B73F51">
        <w:tab/>
        <w:t>Schutzumschlag berechnen, zuschneiden und rillen</w:t>
      </w:r>
    </w:p>
    <w:p w:rsidR="00B73F51" w:rsidRPr="00B73F51" w:rsidRDefault="00B73F51" w:rsidP="00B73F51"/>
    <w:p w:rsidR="00B73F51" w:rsidRPr="00B73F51" w:rsidRDefault="00B73F51" w:rsidP="00B73F51">
      <w:r w:rsidRPr="00B73F51">
        <w:t>___</w:t>
      </w:r>
      <w:r w:rsidRPr="00B73F51">
        <w:tab/>
        <w:t>Schutzumschlag umlegen und ggf. ankleben</w:t>
      </w:r>
    </w:p>
    <w:p w:rsidR="00B73F51" w:rsidRPr="00B73F51" w:rsidRDefault="00B73F51" w:rsidP="00B73F51"/>
    <w:p w:rsidR="00B73F51" w:rsidRPr="00B73F51" w:rsidRDefault="00B73F51" w:rsidP="00B73F51">
      <w:r w:rsidRPr="00B73F51">
        <w:t>___</w:t>
      </w:r>
      <w:r w:rsidRPr="00B73F51">
        <w:tab/>
        <w:t xml:space="preserve">Rillen und umlegen des Umschlages </w:t>
      </w:r>
    </w:p>
    <w:p w:rsidR="00B73F51" w:rsidRPr="00B73F51" w:rsidRDefault="00B73F51" w:rsidP="00B73F51"/>
    <w:p w:rsidR="00B73F51" w:rsidRPr="00B73F51" w:rsidRDefault="00B73F51" w:rsidP="00B73F51">
      <w:r w:rsidRPr="00B73F51">
        <w:t>___</w:t>
      </w:r>
      <w:r w:rsidRPr="00B73F51">
        <w:tab/>
        <w:t>Endbeschnitt an der Vorderseite der Broschur</w:t>
      </w:r>
    </w:p>
    <w:p w:rsidR="00B73F51" w:rsidRPr="00B73F51" w:rsidRDefault="00B73F51" w:rsidP="00B73F51"/>
    <w:p w:rsidR="001C039A" w:rsidRDefault="001C039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039A"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C039A" w:rsidRDefault="001C039A" w:rsidP="006B2D3A">
            <w:pPr>
              <w:pStyle w:val="Tabelle6pt"/>
              <w:rPr>
                <w:color w:val="000000"/>
              </w:rPr>
            </w:pPr>
            <w:r>
              <w:lastRenderedPageBreak/>
              <w:br w:type="page"/>
              <w:t>Lernfeld</w:t>
            </w:r>
          </w:p>
          <w:p w:rsidR="001C039A" w:rsidRDefault="001C039A"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color w:val="000000"/>
                <w:sz w:val="12"/>
              </w:rPr>
            </w:pPr>
            <w:r w:rsidRPr="00B73F51">
              <w:rPr>
                <w:sz w:val="12"/>
              </w:rPr>
              <w:t>Titel</w:t>
            </w:r>
          </w:p>
          <w:p w:rsidR="001C039A" w:rsidRPr="00B73F51" w:rsidRDefault="001C039A" w:rsidP="006B2D3A">
            <w:pPr>
              <w:rPr>
                <w:b/>
              </w:rPr>
            </w:pPr>
            <w:r w:rsidRPr="00B73F51">
              <w:rPr>
                <w:b/>
              </w:rPr>
              <w:t xml:space="preserve">Herstellen einer Englischen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C039A" w:rsidRPr="00B73F51" w:rsidRDefault="001C039A"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sz w:val="12"/>
              </w:rPr>
            </w:pPr>
          </w:p>
          <w:p w:rsidR="001C039A" w:rsidRPr="00B73F51" w:rsidRDefault="001C039A" w:rsidP="006B2D3A">
            <w:pPr>
              <w:jc w:val="center"/>
              <w:rPr>
                <w:rFonts w:eastAsia="Times New Roman" w:cs="Times New Roman"/>
                <w:b/>
                <w:lang w:eastAsia="de-DE"/>
              </w:rPr>
            </w:pPr>
            <w:r w:rsidRPr="00B73F51">
              <w:rPr>
                <w:rFonts w:eastAsia="Times New Roman" w:cs="Times New Roman"/>
                <w:b/>
                <w:lang w:eastAsia="de-DE"/>
              </w:rPr>
              <w:t>Drucktechnik</w:t>
            </w:r>
          </w:p>
          <w:p w:rsidR="001C039A" w:rsidRPr="00B73F51" w:rsidRDefault="001C039A" w:rsidP="006B2D3A">
            <w:pPr>
              <w:jc w:val="center"/>
              <w:rPr>
                <w:rFonts w:eastAsia="Calibri" w:cs="Times New Roman"/>
                <w:b/>
                <w:lang w:eastAsia="de-DE"/>
              </w:rPr>
            </w:pPr>
            <w:r w:rsidRPr="00B73F51">
              <w:rPr>
                <w:rFonts w:eastAsia="Times New Roman" w:cs="Times New Roman"/>
                <w:b/>
                <w:lang w:eastAsia="de-DE"/>
              </w:rPr>
              <w:t>D04.03.06</w:t>
            </w:r>
          </w:p>
        </w:tc>
      </w:tr>
      <w:tr w:rsidR="001C039A" w:rsidRPr="00B51DE9" w:rsidTr="006B2D3A">
        <w:tc>
          <w:tcPr>
            <w:tcW w:w="7348" w:type="dxa"/>
            <w:gridSpan w:val="2"/>
            <w:tcBorders>
              <w:left w:val="single" w:sz="4" w:space="0" w:color="auto"/>
              <w:bottom w:val="single" w:sz="4" w:space="0" w:color="auto"/>
              <w:right w:val="single" w:sz="4" w:space="0" w:color="auto"/>
            </w:tcBorders>
            <w:hideMark/>
          </w:tcPr>
          <w:p w:rsidR="001C039A" w:rsidRPr="004B658C" w:rsidRDefault="001C039A" w:rsidP="006B2D3A">
            <w:pPr>
              <w:pStyle w:val="Tabelle6pt"/>
            </w:pPr>
            <w:r>
              <w:t>Kompetenzbereiche:</w:t>
            </w:r>
          </w:p>
          <w:p w:rsidR="001C039A" w:rsidRPr="00B73F51" w:rsidRDefault="001C039A"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C039A" w:rsidRPr="00B73F51" w:rsidRDefault="001C039A"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C039A" w:rsidRDefault="001C039A"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C039A" w:rsidRDefault="001C039A"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039A" w:rsidRPr="00B51DE9" w:rsidTr="006B2D3A">
              <w:trPr>
                <w:trHeight w:val="284"/>
              </w:trPr>
              <w:tc>
                <w:tcPr>
                  <w:tcW w:w="2090" w:type="dxa"/>
                  <w:shd w:val="clear" w:color="auto" w:fill="D9D9D9" w:themeFill="background1" w:themeFillShade="D9"/>
                </w:tcPr>
                <w:p w:rsidR="001C039A" w:rsidRPr="00B51DE9" w:rsidRDefault="001C039A" w:rsidP="006B2D3A">
                  <w:pPr>
                    <w:pStyle w:val="TabelleKopfmitte"/>
                  </w:pPr>
                  <w:r w:rsidRPr="00B51DE9">
                    <w:t>L</w:t>
                  </w:r>
                  <w:r>
                    <w:t>ösung</w:t>
                  </w:r>
                </w:p>
              </w:tc>
            </w:tr>
          </w:tbl>
          <w:p w:rsidR="001C039A" w:rsidRPr="00B51DE9" w:rsidRDefault="001C039A"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2"/>
        </w:numPr>
      </w:pPr>
      <w:r w:rsidRPr="00B73F51">
        <w:t>Falzen der Inhaltbogen</w:t>
      </w:r>
    </w:p>
    <w:p w:rsidR="00B73F51" w:rsidRPr="00B73F51" w:rsidRDefault="00752C8B" w:rsidP="001C039A">
      <w:pPr>
        <w:pStyle w:val="Textkrpernrauen"/>
      </w:pPr>
      <w:r>
        <w:t>Zusammentragen</w:t>
      </w:r>
      <w:r w:rsidR="00B73F51" w:rsidRPr="00B73F51">
        <w:t xml:space="preserve"> der gefalzten Bogen</w:t>
      </w:r>
    </w:p>
    <w:p w:rsidR="00B73F51" w:rsidRPr="00B73F51" w:rsidRDefault="00B73F51" w:rsidP="001C039A">
      <w:pPr>
        <w:pStyle w:val="Textkrpernrauen"/>
      </w:pPr>
      <w:r w:rsidRPr="00B73F51">
        <w:t>Abschneiden des Rückens des zusammengetragenen Blockes</w:t>
      </w:r>
    </w:p>
    <w:p w:rsidR="00B73F51" w:rsidRPr="00B73F51" w:rsidRDefault="00B73F51" w:rsidP="001C039A">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C039A">
      <w:pPr>
        <w:pStyle w:val="Textkrpernrauen"/>
      </w:pPr>
      <w:r w:rsidRPr="00B73F51">
        <w:t>Rillen und umlegen des Umschlages</w:t>
      </w:r>
    </w:p>
    <w:p w:rsidR="00B73F51" w:rsidRPr="00B73F51" w:rsidRDefault="00B73F51" w:rsidP="001C039A">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in den Umschlag einhängen</w:t>
      </w:r>
    </w:p>
    <w:p w:rsidR="00B73F51" w:rsidRPr="00B73F51" w:rsidRDefault="00B73F51" w:rsidP="001C039A">
      <w:pPr>
        <w:pStyle w:val="Textkrpernrauen"/>
      </w:pPr>
      <w:r w:rsidRPr="00B73F51">
        <w:t>Endbeschnitt an der Vorderseite der Broschur</w:t>
      </w:r>
    </w:p>
    <w:p w:rsidR="00B73F51" w:rsidRPr="00B73F51" w:rsidRDefault="00B73F51" w:rsidP="001C039A">
      <w:pPr>
        <w:pStyle w:val="Textkrpernrauen"/>
      </w:pPr>
      <w:r w:rsidRPr="00B73F51">
        <w:t>Schutzumschlag berechnen, zuschneiden und rillen</w:t>
      </w:r>
    </w:p>
    <w:p w:rsidR="00B73F51" w:rsidRPr="00B73F51" w:rsidRDefault="00B73F51" w:rsidP="001C039A">
      <w:pPr>
        <w:pStyle w:val="Textkrpernrauen"/>
      </w:pPr>
      <w:r w:rsidRPr="00B73F51">
        <w:t>Schutzumschlag umlegen und ggf. ankleben</w:t>
      </w:r>
    </w:p>
    <w:p w:rsidR="00B73F51" w:rsidRPr="00B73F51" w:rsidRDefault="00B73F51" w:rsidP="001C039A">
      <w:pPr>
        <w:pStyle w:val="Textkrpernrauen"/>
      </w:pPr>
      <w:r w:rsidRPr="00B73F51">
        <w:t>Endbeschnitt an Kopf und Fuß</w:t>
      </w:r>
    </w:p>
    <w:p w:rsidR="00B73F51" w:rsidRPr="00B73F51" w:rsidRDefault="00B73F51" w:rsidP="001C039A">
      <w:pPr>
        <w:pStyle w:val="Textkrpernrauen"/>
      </w:pPr>
      <w:r w:rsidRPr="00B73F51">
        <w:t>Qualitätskontrolle der fertigen Broschur</w:t>
      </w:r>
    </w:p>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w:t>
            </w:r>
            <w:proofErr w:type="spellStart"/>
            <w:r w:rsidRPr="00B73F51">
              <w:rPr>
                <w:b/>
              </w:rPr>
              <w:t>Otabind</w:t>
            </w:r>
            <w:proofErr w:type="spellEnd"/>
            <w:r w:rsidRPr="00B73F51">
              <w:rPr>
                <w:b/>
              </w:rPr>
              <w:t xml:space="preserve"> Broschur für die </w:t>
            </w:r>
            <w:proofErr w:type="spellStart"/>
            <w:r w:rsidRPr="00B73F51">
              <w:rPr>
                <w:b/>
              </w:rPr>
              <w:t>Br</w:t>
            </w:r>
            <w:r w:rsidRPr="00B73F51">
              <w:rPr>
                <w:b/>
              </w:rPr>
              <w:t>o</w:t>
            </w:r>
            <w:r w:rsidRPr="00B73F51">
              <w:rPr>
                <w:b/>
              </w:rPr>
              <w:t>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4.03.07</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1C039A">
      <w:pPr>
        <w:pStyle w:val="berschrift2"/>
      </w:pPr>
      <w:r w:rsidRPr="00B73F51">
        <w:t xml:space="preserve">Herstellen einer </w:t>
      </w:r>
      <w:proofErr w:type="spellStart"/>
      <w:r w:rsidRPr="00B73F51">
        <w:t>Otabind</w:t>
      </w:r>
      <w:proofErr w:type="spellEnd"/>
      <w:r w:rsidRPr="00B73F51">
        <w:t xml:space="preserve"> Broschur</w:t>
      </w:r>
    </w:p>
    <w:p w:rsidR="00B73F51" w:rsidRPr="00B73F51" w:rsidRDefault="00B73F51" w:rsidP="001C039A">
      <w:pPr>
        <w:pStyle w:val="Abstandszeile"/>
        <w:rPr>
          <w:sz w:val="22"/>
        </w:rPr>
      </w:pPr>
      <w:r w:rsidRPr="00B73F51">
        <w:rPr>
          <w:noProof/>
        </w:rPr>
        <w:drawing>
          <wp:anchor distT="0" distB="0" distL="114300" distR="114300" simplePos="0" relativeHeight="251729920" behindDoc="0" locked="0" layoutInCell="0" allowOverlap="1" wp14:anchorId="68460829" wp14:editId="61B3F318">
            <wp:simplePos x="0" y="0"/>
            <wp:positionH relativeFrom="rightMargin">
              <wp:posOffset>107950</wp:posOffset>
            </wp:positionH>
            <wp:positionV relativeFrom="paragraph">
              <wp:posOffset>166875</wp:posOffset>
            </wp:positionV>
            <wp:extent cx="345440" cy="323850"/>
            <wp:effectExtent l="0" t="0" r="0" b="0"/>
            <wp:wrapNone/>
            <wp:docPr id="23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05DA358" wp14:editId="135037D2">
                  <wp:extent cx="302701" cy="324000"/>
                  <wp:effectExtent l="0" t="0" r="2540" b="0"/>
                  <wp:docPr id="237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77A2665" wp14:editId="741F9F85">
                  <wp:extent cx="302701" cy="324000"/>
                  <wp:effectExtent l="0" t="0" r="2540" b="0"/>
                  <wp:docPr id="23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C379F4F" wp14:editId="7CE78C69">
                  <wp:extent cx="648335" cy="318770"/>
                  <wp:effectExtent l="0" t="0" r="0" b="0"/>
                  <wp:docPr id="238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A029BF1" wp14:editId="312559DF">
                  <wp:extent cx="302701" cy="324000"/>
                  <wp:effectExtent l="0" t="0" r="2540" b="0"/>
                  <wp:docPr id="238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0F59A61" wp14:editId="693030F6">
                  <wp:extent cx="532800" cy="324000"/>
                  <wp:effectExtent l="0" t="0" r="635" b="0"/>
                  <wp:docPr id="238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Bewerten Sie I</w:t>
            </w:r>
            <w:r w:rsidR="00B73F51" w:rsidRPr="00B73F51">
              <w:rPr>
                <w:noProof/>
                <w:lang w:eastAsia="de-DE"/>
              </w:rPr>
              <w:t>hre Broschur nach verarbeitungstechnischen und ästhetischen Gesic</w:t>
            </w:r>
            <w:r w:rsidR="00A812E7">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78D33045" wp14:editId="58EFC9BD">
                  <wp:extent cx="302701" cy="324000"/>
                  <wp:effectExtent l="0" t="0" r="2540" b="0"/>
                  <wp:docPr id="23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A812E7">
            <w:pPr>
              <w:rPr>
                <w:noProof/>
                <w:lang w:eastAsia="de-DE"/>
              </w:rPr>
            </w:pPr>
            <w:r w:rsidRPr="00B73F51">
              <w:rPr>
                <w:noProof/>
                <w:lang w:eastAsia="de-DE"/>
              </w:rPr>
              <w:t xml:space="preserve">Arbeiten Sie Verbesserungen hinsichtlich ökologischer, wirtschaftlicher und fertigungstechnischer Kriterien in </w:t>
            </w:r>
            <w:r w:rsidR="00A812E7">
              <w:rPr>
                <w:noProof/>
                <w:lang w:eastAsia="de-DE"/>
              </w:rPr>
              <w:t>I</w:t>
            </w:r>
            <w:r w:rsidRPr="00B73F51">
              <w:rPr>
                <w:noProof/>
                <w:lang w:eastAsia="de-DE"/>
              </w:rPr>
              <w:t>hrem Produktions</w:t>
            </w:r>
            <w:r w:rsidR="003E5682">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21B4F79" wp14:editId="6CC49970">
                  <wp:extent cx="302701" cy="324000"/>
                  <wp:effectExtent l="0" t="0" r="2540" b="0"/>
                  <wp:docPr id="23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1EAA258" wp14:editId="2162B08F">
                  <wp:extent cx="302701" cy="324000"/>
                  <wp:effectExtent l="0" t="0" r="2540" b="0"/>
                  <wp:docPr id="23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anchor distT="0" distB="0" distL="114300" distR="114300" simplePos="0" relativeHeight="251881472" behindDoc="0" locked="0" layoutInCell="1" allowOverlap="1" wp14:anchorId="621C2655" wp14:editId="6CF76730">
                  <wp:simplePos x="0" y="0"/>
                  <wp:positionH relativeFrom="column">
                    <wp:posOffset>78105</wp:posOffset>
                  </wp:positionH>
                  <wp:positionV relativeFrom="paragraph">
                    <wp:posOffset>37465</wp:posOffset>
                  </wp:positionV>
                  <wp:extent cx="648335" cy="318770"/>
                  <wp:effectExtent l="0" t="0" r="0" b="5080"/>
                  <wp:wrapNone/>
                  <wp:docPr id="238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6A3E943F" wp14:editId="7DCA1FCE">
                  <wp:extent cx="302701" cy="324000"/>
                  <wp:effectExtent l="0" t="0" r="2540" b="0"/>
                  <wp:docPr id="238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E3329C1" wp14:editId="1BD5BE23">
                  <wp:extent cx="532800" cy="324000"/>
                  <wp:effectExtent l="0" t="0" r="635" b="0"/>
                  <wp:docPr id="238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Bewerten Sie I</w:t>
            </w:r>
            <w:r w:rsidR="00B73F51" w:rsidRPr="00B73F51">
              <w:rPr>
                <w:noProof/>
                <w:lang w:eastAsia="de-DE"/>
              </w:rPr>
              <w:t>hre Broschur nach verarbeitungstechnischen und ästhetischen Gesichtspunkten und vergle</w:t>
            </w:r>
            <w:r>
              <w:rPr>
                <w:noProof/>
                <w:lang w:eastAsia="de-DE"/>
              </w:rPr>
              <w:t>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1EC0334" wp14:editId="0643CE77">
                  <wp:extent cx="302701" cy="324000"/>
                  <wp:effectExtent l="0" t="0" r="2540" b="0"/>
                  <wp:docPr id="23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2546659" wp14:editId="2AE74A3C">
                  <wp:extent cx="302701" cy="324000"/>
                  <wp:effectExtent l="0" t="0" r="2540" b="0"/>
                  <wp:docPr id="23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7328" behindDoc="0" locked="0" layoutInCell="0" allowOverlap="1" wp14:anchorId="0617BAD7" wp14:editId="576771D1">
            <wp:simplePos x="0" y="0"/>
            <wp:positionH relativeFrom="rightMargin">
              <wp:posOffset>107950</wp:posOffset>
            </wp:positionH>
            <wp:positionV relativeFrom="paragraph">
              <wp:posOffset>167990</wp:posOffset>
            </wp:positionV>
            <wp:extent cx="345440" cy="323850"/>
            <wp:effectExtent l="0" t="0" r="0" b="0"/>
            <wp:wrapNone/>
            <wp:docPr id="239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6304" behindDoc="0" locked="0" layoutInCell="0" allowOverlap="1" wp14:anchorId="3686431B" wp14:editId="57C93707">
            <wp:simplePos x="0" y="0"/>
            <wp:positionH relativeFrom="rightMargin">
              <wp:posOffset>107950</wp:posOffset>
            </wp:positionH>
            <wp:positionV relativeFrom="paragraph">
              <wp:posOffset>-3412800</wp:posOffset>
            </wp:positionV>
            <wp:extent cx="345440" cy="323850"/>
            <wp:effectExtent l="0" t="0" r="0" b="0"/>
            <wp:wrapNone/>
            <wp:docPr id="23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BF9D377" wp14:editId="4A325E29">
                  <wp:extent cx="302701" cy="324000"/>
                  <wp:effectExtent l="0" t="0" r="2540" b="0"/>
                  <wp:docPr id="23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953343F" wp14:editId="58081732">
                  <wp:extent cx="648335" cy="318770"/>
                  <wp:effectExtent l="0" t="0" r="0" b="0"/>
                  <wp:docPr id="239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496ECFDA" wp14:editId="3B28AD3F">
                  <wp:extent cx="302701" cy="324000"/>
                  <wp:effectExtent l="0" t="0" r="2540" b="0"/>
                  <wp:docPr id="23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28B1591" wp14:editId="4CC720AF">
                  <wp:extent cx="532800" cy="324000"/>
                  <wp:effectExtent l="0" t="0" r="635" b="0"/>
                  <wp:docPr id="239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3E5682">
            <w:pPr>
              <w:rPr>
                <w:noProof/>
                <w:lang w:eastAsia="de-DE"/>
              </w:rPr>
            </w:pPr>
            <w:r>
              <w:rPr>
                <w:noProof/>
                <w:lang w:eastAsia="de-DE"/>
              </w:rPr>
              <w:t>Bewerten Sie I</w:t>
            </w:r>
            <w:r w:rsidR="00B73F51" w:rsidRPr="00B73F51">
              <w:rPr>
                <w:noProof/>
                <w:lang w:eastAsia="de-DE"/>
              </w:rPr>
              <w:t xml:space="preserve">hre Broschur nach verarbeitungstechnischen und ästhetischen Gesichtspunkten und vergleichen Sie </w:t>
            </w:r>
            <w:r>
              <w:rPr>
                <w:noProof/>
                <w:lang w:eastAsia="de-DE"/>
              </w:rPr>
              <w:t>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E3DBE95" wp14:editId="71C507E8">
                  <wp:extent cx="648335" cy="318770"/>
                  <wp:effectExtent l="0" t="0" r="0" b="0"/>
                  <wp:docPr id="239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Bewerten Sie mit einem Par</w:t>
            </w:r>
            <w:r w:rsidR="003E5682">
              <w:rPr>
                <w:noProof/>
                <w:lang w:eastAsia="de-DE"/>
              </w:rPr>
              <w:t>tner I</w:t>
            </w:r>
            <w:r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ECD4ED0" wp14:editId="15553B09">
                  <wp:extent cx="302701" cy="324000"/>
                  <wp:effectExtent l="0" t="0" r="2540" b="0"/>
                  <wp:docPr id="23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Setzen Sie sich kritisch mit I</w:t>
            </w:r>
            <w:r w:rsidR="00B73F51" w:rsidRPr="00B73F51">
              <w:rPr>
                <w:noProof/>
                <w:lang w:eastAsia="de-DE"/>
              </w:rPr>
              <w:t xml:space="preserve">hrem </w:t>
            </w:r>
            <w:r w:rsidR="001C039A">
              <w:rPr>
                <w:noProof/>
                <w:lang w:eastAsia="de-DE"/>
              </w:rPr>
              <w:t>erzielten Ergebnis auseinander.</w:t>
            </w:r>
          </w:p>
        </w:tc>
      </w:tr>
    </w:tbl>
    <w:p w:rsidR="00B73F51" w:rsidRPr="00B73F51" w:rsidRDefault="00B73F51" w:rsidP="00B73F51"/>
    <w:p w:rsidR="00B73F51" w:rsidRPr="00B73F51" w:rsidRDefault="00B73F51" w:rsidP="00B73F51">
      <w:r w:rsidRPr="00B73F51">
        <w:br w:type="page"/>
      </w:r>
    </w:p>
    <w:p w:rsidR="00B73F51" w:rsidRPr="00B73F51" w:rsidRDefault="00B73F51" w:rsidP="001C039A">
      <w:pPr>
        <w:pStyle w:val="berschrift4"/>
      </w:pPr>
      <w:r w:rsidRPr="00B73F51">
        <w:lastRenderedPageBreak/>
        <w:t xml:space="preserve">Produktdaten </w:t>
      </w:r>
      <w:proofErr w:type="spellStart"/>
      <w:r w:rsidRPr="00B73F51">
        <w:t>Otabind</w:t>
      </w:r>
      <w:proofErr w:type="spellEnd"/>
      <w:r w:rsidRPr="00B73F51">
        <w:t xml:space="preserve"> Broschur</w:t>
      </w:r>
      <w:r w:rsidRPr="00B73F51">
        <w:rPr>
          <w:noProof/>
          <w:sz w:val="24"/>
        </w:rPr>
        <w:drawing>
          <wp:anchor distT="0" distB="0" distL="114300" distR="114300" simplePos="0" relativeHeight="251783168" behindDoc="0" locked="0" layoutInCell="0" allowOverlap="1" wp14:anchorId="01C687F6" wp14:editId="385AAAFB">
            <wp:simplePos x="0" y="0"/>
            <wp:positionH relativeFrom="rightMargin">
              <wp:posOffset>828040</wp:posOffset>
            </wp:positionH>
            <wp:positionV relativeFrom="paragraph">
              <wp:posOffset>0</wp:posOffset>
            </wp:positionV>
            <wp:extent cx="349200" cy="320400"/>
            <wp:effectExtent l="0" t="0" r="0" b="3810"/>
            <wp:wrapNone/>
            <wp:docPr id="23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2144" behindDoc="0" locked="0" layoutInCell="0" allowOverlap="1" wp14:anchorId="095E2506" wp14:editId="7BBF0662">
            <wp:simplePos x="0" y="0"/>
            <wp:positionH relativeFrom="rightMargin">
              <wp:posOffset>467995</wp:posOffset>
            </wp:positionH>
            <wp:positionV relativeFrom="paragraph">
              <wp:posOffset>0</wp:posOffset>
            </wp:positionV>
            <wp:extent cx="349885" cy="320675"/>
            <wp:effectExtent l="0" t="0" r="0" b="3175"/>
            <wp:wrapNone/>
            <wp:docPr id="24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1120" behindDoc="0" locked="0" layoutInCell="0" allowOverlap="1" wp14:anchorId="6A64C813" wp14:editId="375C5F17">
            <wp:simplePos x="0" y="0"/>
            <wp:positionH relativeFrom="rightMargin">
              <wp:posOffset>107950</wp:posOffset>
            </wp:positionH>
            <wp:positionV relativeFrom="paragraph">
              <wp:posOffset>0</wp:posOffset>
            </wp:positionV>
            <wp:extent cx="349885" cy="320675"/>
            <wp:effectExtent l="0" t="0" r="0" b="3175"/>
            <wp:wrapNone/>
            <wp:docPr id="240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C039A">
      <w:pPr>
        <w:pStyle w:val="Textkrper"/>
      </w:pPr>
      <w:r w:rsidRPr="00B73F51">
        <w:t xml:space="preserve">Die </w:t>
      </w:r>
      <w:proofErr w:type="spellStart"/>
      <w:r w:rsidRPr="00B73F51">
        <w:t>Otabind</w:t>
      </w:r>
      <w:proofErr w:type="spellEnd"/>
      <w:r w:rsidRPr="00B73F51">
        <w:t xml:space="preserve"> Broschur </w:t>
      </w:r>
      <w:r w:rsidR="003E5682">
        <w:t xml:space="preserve">ist </w:t>
      </w:r>
      <w:r w:rsidRPr="00B73F51">
        <w:t xml:space="preserve">ebenfalls eine Lay-Flat Broschur. Sie unterscheidet sich von den anderen Broschuren darin, dass Sie am Rücken ein </w:t>
      </w:r>
      <w:proofErr w:type="spellStart"/>
      <w:r w:rsidRPr="00B73F51">
        <w:t>Fälzel</w:t>
      </w:r>
      <w:proofErr w:type="spellEnd"/>
      <w:r w:rsidRPr="00B73F51">
        <w:t xml:space="preserve"> mit 5</w:t>
      </w:r>
      <w:r w:rsidR="003E5682">
        <w:t xml:space="preserve"> </w:t>
      </w:r>
      <w:r w:rsidR="006712FC">
        <w:t>mm</w:t>
      </w:r>
      <w:r w:rsidRPr="00B73F51">
        <w:t xml:space="preserve"> überstand hat und der Umschlag oberhalb des </w:t>
      </w:r>
      <w:proofErr w:type="spellStart"/>
      <w:r w:rsidRPr="00B73F51">
        <w:t>Fälzels</w:t>
      </w:r>
      <w:proofErr w:type="spellEnd"/>
      <w:r w:rsidRPr="00B73F51">
        <w:t xml:space="preserve"> mit der ersten und letzten Inhaltsseite verbu</w:t>
      </w:r>
      <w:r w:rsidRPr="00B73F51">
        <w:t>n</w:t>
      </w:r>
      <w:r w:rsidRPr="00B73F51">
        <w:t>den ist. Für ein besseres Aufschlagverhalten ist der Umschlag 6x gerillt.</w:t>
      </w:r>
    </w:p>
    <w:p w:rsidR="00B73F51" w:rsidRPr="00B73F51" w:rsidRDefault="00B73F51" w:rsidP="001C039A">
      <w:pPr>
        <w:pStyle w:val="berschrift4"/>
      </w:pPr>
      <w:r w:rsidRPr="00B73F51">
        <w:t>Herstellungsablauf</w:t>
      </w:r>
    </w:p>
    <w:p w:rsidR="00B73F51" w:rsidRPr="00B73F51" w:rsidRDefault="00B73F51" w:rsidP="001C039A">
      <w:pPr>
        <w:pStyle w:val="Textkrper"/>
      </w:pPr>
      <w:r w:rsidRPr="00B73F51">
        <w:t xml:space="preserve">Der Block der </w:t>
      </w:r>
      <w:proofErr w:type="spellStart"/>
      <w:r w:rsidRPr="00B73F51">
        <w:t>Otabind</w:t>
      </w:r>
      <w:proofErr w:type="spellEnd"/>
      <w:r w:rsidRPr="00B73F51">
        <w:t xml:space="preserve"> Broschur wird wieder gleich vorbreitet wie bei der Klebegebu</w:t>
      </w:r>
      <w:r w:rsidRPr="00B73F51">
        <w:t>n</w:t>
      </w:r>
      <w:r w:rsidRPr="00B73F51">
        <w:t xml:space="preserve">denen Broschur. Nachdem der Block </w:t>
      </w:r>
      <w:proofErr w:type="spellStart"/>
      <w:r w:rsidRPr="00B73F51">
        <w:t>abgeleimt</w:t>
      </w:r>
      <w:proofErr w:type="spellEnd"/>
      <w:r w:rsidRPr="00B73F51">
        <w:t xml:space="preserve"> wurde wird auch hier ein Gewebestre</w:t>
      </w:r>
      <w:r w:rsidRPr="00B73F51">
        <w:t>i</w:t>
      </w:r>
      <w:r w:rsidRPr="00B73F51">
        <w:t xml:space="preserve">fen, das </w:t>
      </w:r>
      <w:proofErr w:type="spellStart"/>
      <w:r w:rsidRPr="00B73F51">
        <w:t>Fälzel</w:t>
      </w:r>
      <w:proofErr w:type="spellEnd"/>
      <w:r w:rsidRPr="00B73F51">
        <w:t xml:space="preserve"> angebracht. Das </w:t>
      </w:r>
      <w:proofErr w:type="spellStart"/>
      <w:r w:rsidRPr="00B73F51">
        <w:t>Fälzel</w:t>
      </w:r>
      <w:proofErr w:type="spellEnd"/>
      <w:r w:rsidRPr="00B73F51">
        <w:t xml:space="preserve"> steht vorne wie hinten 5</w:t>
      </w:r>
      <w:r w:rsidR="003E5682">
        <w:t xml:space="preserve"> </w:t>
      </w:r>
      <w:r w:rsidR="006712FC">
        <w:t>mm</w:t>
      </w:r>
      <w:r w:rsidRPr="00B73F51">
        <w:t xml:space="preserve"> über und wird auf der ersten bzw. letzten Seite mit angeleimt. Der Umschlag wird nun 6x gerillt. Zwei Rillen am Rücken werden positiv gerillt, die 4 Öffnungsrillen werden negativ gerillt. Der Abstand der Öffnungsrillen ist jeweils 6</w:t>
      </w:r>
      <w:r w:rsidR="003E5682">
        <w:t xml:space="preserve"> </w:t>
      </w:r>
      <w:r w:rsidR="006712FC">
        <w:t>mm</w:t>
      </w:r>
      <w:r w:rsidRPr="00B73F51">
        <w:t xml:space="preserve">. Der Inhalt wird nun oberhalb von dem </w:t>
      </w:r>
      <w:proofErr w:type="spellStart"/>
      <w:r w:rsidRPr="00B73F51">
        <w:t>Fälzel</w:t>
      </w:r>
      <w:proofErr w:type="spellEnd"/>
      <w:r w:rsidRPr="00B73F51">
        <w:t xml:space="preserve"> 5</w:t>
      </w:r>
      <w:r w:rsidR="003E5682">
        <w:t xml:space="preserve"> </w:t>
      </w:r>
      <w:r w:rsidR="006712FC">
        <w:t>mm</w:t>
      </w:r>
      <w:r w:rsidRPr="00B73F51">
        <w:t xml:space="preserve"> breit </w:t>
      </w:r>
      <w:proofErr w:type="spellStart"/>
      <w:r w:rsidRPr="00B73F51">
        <w:t>beleimt</w:t>
      </w:r>
      <w:proofErr w:type="spellEnd"/>
      <w:r w:rsidRPr="00B73F51">
        <w:t>. So hält der Umschlag später zwischen der 1</w:t>
      </w:r>
      <w:r w:rsidR="003E5682">
        <w:t>.</w:t>
      </w:r>
      <w:r w:rsidRPr="00B73F51">
        <w:t xml:space="preserve"> und 2</w:t>
      </w:r>
      <w:r w:rsidR="003E5682">
        <w:t>.</w:t>
      </w:r>
      <w:r w:rsidRPr="00B73F51">
        <w:t xml:space="preserve"> Rille vorne und der 5</w:t>
      </w:r>
      <w:r w:rsidR="003E5682">
        <w:t>.</w:t>
      </w:r>
      <w:r w:rsidRPr="00B73F51">
        <w:t xml:space="preserve"> und 6</w:t>
      </w:r>
      <w:r w:rsidR="003E5682">
        <w:t>.</w:t>
      </w:r>
      <w:r w:rsidRPr="00B73F51">
        <w:t xml:space="preserve"> Rille hinten am Inhalt. Vor dem Endbeschnitt mu</w:t>
      </w:r>
      <w:r w:rsidR="003E5682">
        <w:t>ss der Leim unter einem leichten</w:t>
      </w:r>
      <w:r w:rsidRPr="00B73F51">
        <w:t xml:space="preserve"> Gewicht trocknen.</w:t>
      </w:r>
    </w:p>
    <w:p w:rsidR="00B73F51" w:rsidRPr="00B73F51" w:rsidRDefault="00B73F51" w:rsidP="00B73F51">
      <w:pPr>
        <w:rPr>
          <w:rFonts w:asciiTheme="minorHAnsi" w:hAnsiTheme="minorHAnsi" w:cstheme="minorBidi"/>
          <w:sz w:val="22"/>
          <w:szCs w:val="22"/>
        </w:rPr>
      </w:pP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8</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proofErr w:type="spellStart"/>
      <w:r w:rsidRPr="00B73F51">
        <w:rPr>
          <w:sz w:val="18"/>
        </w:rPr>
        <w:t>Otabind</w:t>
      </w:r>
      <w:proofErr w:type="spellEnd"/>
      <w:r w:rsidRPr="00B73F51">
        <w:rPr>
          <w:sz w:val="18"/>
        </w:rPr>
        <w:t xml:space="preserve"> B</w:t>
      </w:r>
      <w:r w:rsidR="003E5682">
        <w:rPr>
          <w:sz w:val="18"/>
        </w:rPr>
        <w:t>r</w:t>
      </w:r>
      <w:r w:rsidRPr="00B73F51">
        <w:rPr>
          <w:sz w:val="18"/>
        </w:rPr>
        <w:t>oschur</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6608" behindDoc="0" locked="0" layoutInCell="1" allowOverlap="1" wp14:anchorId="6DB8B531" wp14:editId="620C0FB6">
                <wp:simplePos x="0" y="0"/>
                <wp:positionH relativeFrom="column">
                  <wp:posOffset>307655</wp:posOffset>
                </wp:positionH>
                <wp:positionV relativeFrom="paragraph">
                  <wp:posOffset>6340</wp:posOffset>
                </wp:positionV>
                <wp:extent cx="4092463" cy="2094865"/>
                <wp:effectExtent l="0" t="0" r="3810" b="38735"/>
                <wp:wrapNone/>
                <wp:docPr id="266" name="Gruppieren 266"/>
                <wp:cNvGraphicFramePr/>
                <a:graphic xmlns:a="http://schemas.openxmlformats.org/drawingml/2006/main">
                  <a:graphicData uri="http://schemas.microsoft.com/office/word/2010/wordprocessingGroup">
                    <wpg:wgp>
                      <wpg:cNvGrpSpPr/>
                      <wpg:grpSpPr>
                        <a:xfrm>
                          <a:off x="0" y="0"/>
                          <a:ext cx="4092463" cy="2094865"/>
                          <a:chOff x="0" y="0"/>
                          <a:chExt cx="4092463" cy="2094865"/>
                        </a:xfrm>
                      </wpg:grpSpPr>
                      <wps:wsp>
                        <wps:cNvPr id="267" name="Gerader Verbinder 267"/>
                        <wps:cNvCnPr/>
                        <wps:spPr>
                          <a:xfrm>
                            <a:off x="104775" y="492125"/>
                            <a:ext cx="0" cy="1087221"/>
                          </a:xfrm>
                          <a:prstGeom prst="line">
                            <a:avLst/>
                          </a:prstGeom>
                          <a:noFill/>
                          <a:ln w="15875" cap="flat" cmpd="sng" algn="ctr">
                            <a:solidFill>
                              <a:srgbClr val="70AD47">
                                <a:lumMod val="60000"/>
                                <a:lumOff val="40000"/>
                              </a:srgbClr>
                            </a:solidFill>
                            <a:prstDash val="solid"/>
                            <a:miter lim="800000"/>
                          </a:ln>
                          <a:effectLst/>
                        </wps:spPr>
                        <wps:bodyPr/>
                      </wps:wsp>
                      <wps:wsp>
                        <wps:cNvPr id="268" name="Gerader Verbinder 268"/>
                        <wps:cNvCnPr/>
                        <wps:spPr>
                          <a:xfrm>
                            <a:off x="107950" y="495300"/>
                            <a:ext cx="348600" cy="0"/>
                          </a:xfrm>
                          <a:prstGeom prst="line">
                            <a:avLst/>
                          </a:prstGeom>
                          <a:noFill/>
                          <a:ln w="15875" cap="flat" cmpd="sng" algn="ctr">
                            <a:solidFill>
                              <a:srgbClr val="70AD47">
                                <a:lumMod val="60000"/>
                                <a:lumOff val="40000"/>
                              </a:srgbClr>
                            </a:solidFill>
                            <a:prstDash val="solid"/>
                            <a:miter lim="800000"/>
                          </a:ln>
                          <a:effectLst/>
                        </wps:spPr>
                        <wps:bodyPr/>
                      </wps:wsp>
                      <wps:wsp>
                        <wps:cNvPr id="269" name="Rechteck 269"/>
                        <wps:cNvSpPr/>
                        <wps:spPr>
                          <a:xfrm>
                            <a:off x="152400" y="527050"/>
                            <a:ext cx="3940063" cy="1002908"/>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0" name="Gerader Verbinder 270"/>
                        <wps:cNvCnPr/>
                        <wps:spPr>
                          <a:xfrm>
                            <a:off x="114300" y="1571625"/>
                            <a:ext cx="349064" cy="0"/>
                          </a:xfrm>
                          <a:prstGeom prst="line">
                            <a:avLst/>
                          </a:prstGeom>
                          <a:noFill/>
                          <a:ln w="15875" cap="flat" cmpd="sng" algn="ctr">
                            <a:solidFill>
                              <a:srgbClr val="92D050"/>
                            </a:solidFill>
                            <a:prstDash val="solid"/>
                            <a:miter lim="800000"/>
                          </a:ln>
                          <a:effectLst/>
                        </wps:spPr>
                        <wps:bodyPr/>
                      </wps:wsp>
                      <wpg:grpSp>
                        <wpg:cNvPr id="271" name="Gruppieren 271"/>
                        <wpg:cNvGrpSpPr/>
                        <wpg:grpSpPr>
                          <a:xfrm>
                            <a:off x="120650" y="523875"/>
                            <a:ext cx="749300" cy="1005840"/>
                            <a:chOff x="0" y="0"/>
                            <a:chExt cx="304880" cy="1006102"/>
                          </a:xfrm>
                        </wpg:grpSpPr>
                        <wps:wsp>
                          <wps:cNvPr id="272" name="Gerader Verbinder 272"/>
                          <wps:cNvCnPr/>
                          <wps:spPr>
                            <a:xfrm>
                              <a:off x="2764" y="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73" name="Gerader Verbinder 273"/>
                          <wps:cNvCnPr/>
                          <wps:spPr>
                            <a:xfrm>
                              <a:off x="0" y="262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74" name="Gerader Verbinder 274"/>
                          <wps:cNvCnPr/>
                          <wps:spPr>
                            <a:xfrm>
                              <a:off x="2620" y="1006102"/>
                              <a:ext cx="302260" cy="0"/>
                            </a:xfrm>
                            <a:prstGeom prst="line">
                              <a:avLst/>
                            </a:prstGeom>
                            <a:noFill/>
                            <a:ln w="25400" cap="flat" cmpd="sng" algn="ctr">
                              <a:solidFill>
                                <a:srgbClr val="FFC000">
                                  <a:lumMod val="60000"/>
                                  <a:lumOff val="40000"/>
                                </a:srgbClr>
                              </a:solidFill>
                              <a:prstDash val="solid"/>
                              <a:miter lim="800000"/>
                            </a:ln>
                            <a:effectLst/>
                          </wps:spPr>
                          <wps:bodyPr/>
                        </wps:wsp>
                      </wpg:grpSp>
                      <wps:wsp>
                        <wps:cNvPr id="275" name="Gerader Verbinder 275"/>
                        <wps:cNvCnPr/>
                        <wps:spPr>
                          <a:xfrm>
                            <a:off x="0" y="422275"/>
                            <a:ext cx="3175" cy="1233170"/>
                          </a:xfrm>
                          <a:prstGeom prst="line">
                            <a:avLst/>
                          </a:prstGeom>
                          <a:noFill/>
                          <a:ln w="15875" cap="flat" cmpd="sng" algn="ctr">
                            <a:solidFill>
                              <a:srgbClr val="ED7D31">
                                <a:lumMod val="75000"/>
                              </a:srgbClr>
                            </a:solidFill>
                            <a:prstDash val="solid"/>
                            <a:miter lim="800000"/>
                          </a:ln>
                          <a:effectLst/>
                        </wps:spPr>
                        <wps:bodyPr/>
                      </wps:wsp>
                      <wps:wsp>
                        <wps:cNvPr id="276" name="Gerader Verbinder 276"/>
                        <wps:cNvCnPr/>
                        <wps:spPr>
                          <a:xfrm>
                            <a:off x="3175" y="1654175"/>
                            <a:ext cx="476250" cy="0"/>
                          </a:xfrm>
                          <a:prstGeom prst="line">
                            <a:avLst/>
                          </a:prstGeom>
                          <a:noFill/>
                          <a:ln w="15875" cap="flat" cmpd="sng" algn="ctr">
                            <a:solidFill>
                              <a:srgbClr val="ED7D31">
                                <a:lumMod val="75000"/>
                              </a:srgbClr>
                            </a:solidFill>
                            <a:prstDash val="solid"/>
                            <a:miter lim="800000"/>
                          </a:ln>
                          <a:effectLst/>
                        </wps:spPr>
                        <wps:bodyPr/>
                      </wps:wsp>
                      <wps:wsp>
                        <wps:cNvPr id="277" name="Gerader Verbinder 277"/>
                        <wps:cNvCnPr/>
                        <wps:spPr>
                          <a:xfrm>
                            <a:off x="911225" y="1654175"/>
                            <a:ext cx="3056890" cy="440690"/>
                          </a:xfrm>
                          <a:prstGeom prst="line">
                            <a:avLst/>
                          </a:prstGeom>
                          <a:noFill/>
                          <a:ln w="15875" cap="flat" cmpd="sng" algn="ctr">
                            <a:solidFill>
                              <a:srgbClr val="ED7D31">
                                <a:lumMod val="75000"/>
                              </a:srgbClr>
                            </a:solidFill>
                            <a:prstDash val="solid"/>
                            <a:miter lim="800000"/>
                          </a:ln>
                          <a:effectLst/>
                        </wps:spPr>
                        <wps:bodyPr/>
                      </wps:wsp>
                      <wps:wsp>
                        <wps:cNvPr id="278" name="Gerader Verbinder 278"/>
                        <wps:cNvCnPr/>
                        <wps:spPr>
                          <a:xfrm flipV="1">
                            <a:off x="908050" y="0"/>
                            <a:ext cx="3141345" cy="431800"/>
                          </a:xfrm>
                          <a:prstGeom prst="line">
                            <a:avLst/>
                          </a:prstGeom>
                          <a:noFill/>
                          <a:ln w="15875" cap="flat" cmpd="sng" algn="ctr">
                            <a:solidFill>
                              <a:srgbClr val="ED7D31">
                                <a:lumMod val="75000"/>
                              </a:srgbClr>
                            </a:solidFill>
                            <a:prstDash val="solid"/>
                            <a:miter lim="800000"/>
                          </a:ln>
                          <a:effectLst/>
                        </wps:spPr>
                        <wps:bodyPr/>
                      </wps:wsp>
                      <wps:wsp>
                        <wps:cNvPr id="279" name="Gerader Verbinder 279"/>
                        <wps:cNvCnPr/>
                        <wps:spPr>
                          <a:xfrm flipV="1">
                            <a:off x="6350" y="422275"/>
                            <a:ext cx="474345" cy="3175"/>
                          </a:xfrm>
                          <a:prstGeom prst="line">
                            <a:avLst/>
                          </a:prstGeom>
                          <a:noFill/>
                          <a:ln w="15875" cap="flat" cmpd="sng" algn="ctr">
                            <a:solidFill>
                              <a:srgbClr val="ED7D31">
                                <a:lumMod val="75000"/>
                              </a:srgbClr>
                            </a:solidFill>
                            <a:prstDash val="solid"/>
                            <a:miter lim="800000"/>
                          </a:ln>
                          <a:effectLst/>
                        </wps:spPr>
                        <wps:bodyPr/>
                      </wps:wsp>
                      <wps:wsp>
                        <wps:cNvPr id="280" name="Runde Klammer links 280"/>
                        <wps:cNvSpPr/>
                        <wps:spPr>
                          <a:xfrm rot="5400000">
                            <a:off x="492125" y="1593850"/>
                            <a:ext cx="58739" cy="74612"/>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1" name="Runde Klammer links 281"/>
                        <wps:cNvSpPr/>
                        <wps:spPr>
                          <a:xfrm rot="16200000">
                            <a:off x="485775" y="409575"/>
                            <a:ext cx="66675" cy="7937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2" name="Gerader Verbinder 282"/>
                        <wps:cNvCnPr/>
                        <wps:spPr>
                          <a:xfrm>
                            <a:off x="561975" y="422275"/>
                            <a:ext cx="273050" cy="0"/>
                          </a:xfrm>
                          <a:prstGeom prst="line">
                            <a:avLst/>
                          </a:prstGeom>
                          <a:noFill/>
                          <a:ln w="15875" cap="flat" cmpd="sng" algn="ctr">
                            <a:solidFill>
                              <a:srgbClr val="ED7D31">
                                <a:lumMod val="75000"/>
                              </a:srgbClr>
                            </a:solidFill>
                            <a:prstDash val="solid"/>
                            <a:miter lim="800000"/>
                          </a:ln>
                          <a:effectLst/>
                        </wps:spPr>
                        <wps:bodyPr/>
                      </wps:wsp>
                      <wps:wsp>
                        <wps:cNvPr id="283" name="Runde Klammer links 283"/>
                        <wps:cNvSpPr/>
                        <wps:spPr>
                          <a:xfrm rot="16200000">
                            <a:off x="835025" y="419100"/>
                            <a:ext cx="66675" cy="7937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4" name="Gerader Verbinder 284"/>
                        <wps:cNvCnPr/>
                        <wps:spPr>
                          <a:xfrm>
                            <a:off x="561975" y="1654175"/>
                            <a:ext cx="273050" cy="0"/>
                          </a:xfrm>
                          <a:prstGeom prst="line">
                            <a:avLst/>
                          </a:prstGeom>
                          <a:noFill/>
                          <a:ln w="15875" cap="flat" cmpd="sng" algn="ctr">
                            <a:solidFill>
                              <a:srgbClr val="ED7D31">
                                <a:lumMod val="75000"/>
                              </a:srgbClr>
                            </a:solidFill>
                            <a:prstDash val="solid"/>
                            <a:miter lim="800000"/>
                          </a:ln>
                          <a:effectLst/>
                        </wps:spPr>
                        <wps:bodyPr/>
                      </wps:wsp>
                      <wps:wsp>
                        <wps:cNvPr id="285" name="Runde Klammer links 285"/>
                        <wps:cNvSpPr/>
                        <wps:spPr>
                          <a:xfrm rot="5400000">
                            <a:off x="838200" y="1593850"/>
                            <a:ext cx="58739" cy="74612"/>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66" o:spid="_x0000_s1026" style="position:absolute;margin-left:24.2pt;margin-top:.5pt;width:322.25pt;height:164.95pt;z-index:251716608" coordsize="40924,20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">
                <v:line id="Gerader Verbinder 267" o:spid="_x0000_s1027" style="position:absolute;visibility:visible;mso-wrap-style:square" from="1047,4921" to="1047,157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SSVMIAAADcAAAADwAAAGRycy9kb3ducmV2LnhtbESP0YrCMBRE34X9h3AX9k3TVahLNYpr&#10;UQSf1P2AS3Ntqs1NaaLt/r0RBB+HmTnDzJe9rcWdWl85VvA9SkAQF05XXCr4O22GPyB8QNZYOyYF&#10;/+RhufgYzDHTruMD3Y+hFBHCPkMFJoQmk9IXhiz6kWuIo3d2rcUQZVtK3WIX4baW4yRJpcWK44LB&#10;htaGiuvxZhVQd1jlezP53U7y3PgUT7equyj19dmvZiAC9eEdfrV3WsE4ncLzTDwC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nSSVMIAAADcAAAADwAAAAAAAAAAAAAA&#10;AAChAgAAZHJzL2Rvd25yZXYueG1sUEsFBgAAAAAEAAQA+QAAAJADAAAAAA==&#10;" strokecolor="#a9d18e" strokeweight="1.25pt">
                  <v:stroke joinstyle="miter"/>
                </v:line>
                <v:line id="Gerader Verbinder 268" o:spid="_x0000_s1028" style="position:absolute;visibility:visible;mso-wrap-style:square" from="1079,4953" to="4565,49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GJr4AAADcAAAADwAAAGRycy9kb3ducmV2LnhtbERPzYrCMBC+C75DGMGbpioU6RpFLbsI&#10;ntR9gKEZm2ozKU209e3NQfD48f2vNr2txZNaXzlWMJsmIIgLpysuFfxffidLED4ga6wdk4IXedis&#10;h4MVZtp1fKLnOZQihrDPUIEJocmk9IUhi37qGuLIXV1rMUTYllK32MVwW8t5kqTSYsWxwWBDe0PF&#10;/fywCqg7bfOjWez+FnlufIqXR9XdlBqP+u0PiEB9+Io/7oNWME/j2ngmHgG5f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z6wYmvgAAANwAAAAPAAAAAAAAAAAAAAAAAKEC&#10;AABkcnMvZG93bnJldi54bWxQSwUGAAAAAAQABAD5AAAAjAMAAAAA&#10;" strokecolor="#a9d18e" strokeweight="1.25pt">
                  <v:stroke joinstyle="miter"/>
                </v:line>
                <v:rect id="Rechteck 269" o:spid="_x0000_s1029" style="position:absolute;left:1524;top:5270;width:39400;height:10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wJCcMA&#10;AADcAAAADwAAAGRycy9kb3ducmV2LnhtbESPQYvCMBSE7wv7H8IT9rYmCop2jSLCul61RfD2aN62&#10;xealNLGt/94IgsdhZr5hVpvB1qKj1leONUzGCgRx7kzFhYYs/f1egPAB2WDtmDTcycNm/fmxwsS4&#10;no/UnUIhIoR9ghrKEJpESp+XZNGPXUMcvX/XWgxRtoU0LfYRbms5VWouLVYcF0psaFdSfj3drIbd&#10;cJ6lxe2vz7q92zezi5qo9Kr112jY/oAINIR3+NU+GA3T+RKeZ+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wJCcMAAADcAAAADwAAAAAAAAAAAAAAAACYAgAAZHJzL2Rv&#10;d25yZXYueG1sUEsFBgAAAAAEAAQA9QAAAIgDAAAAAA==&#10;" fillcolor="#5b9bd5" stroked="f" strokeweight="1pt">
                  <v:fill r:id="rId75" o:title="" color2="window" type="pattern"/>
                </v:rect>
                <v:line id="Gerader Verbinder 270" o:spid="_x0000_s1030" style="position:absolute;visibility:visible;mso-wrap-style:square" from="1143,15716" to="4633,15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G/XsIAAADcAAAADwAAAGRycy9kb3ducmV2LnhtbERPTWvCQBC9F/oflil4qxtFVFJXaQVB&#10;sAhqodchO01Cs7Pp7pqk/fWdg+Dx8b5Xm8E1qqMQa88GJuMMFHHhbc2lgY/L7nkJKiZki41nMvBL&#10;ETbrx4cV5tb3fKLunEolIRxzNFCl1OZax6Iih3HsW2LhvnxwmASGUtuAvYS7Rk+zbK4d1iwNFba0&#10;raj4Pl+dgel1Pmu6t/3PEW34/FseD5P+/WDM6Gl4fQGVaEh38c29t+JbyHw5I0dAr/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JG/XsIAAADcAAAADwAAAAAAAAAAAAAA&#10;AAChAgAAZHJzL2Rvd25yZXYueG1sUEsFBgAAAAAEAAQA+QAAAJADAAAAAA==&#10;" strokecolor="#92d050" strokeweight="1.25pt">
                  <v:stroke joinstyle="miter"/>
                </v:line>
                <v:group id="Gruppieren 271" o:spid="_x0000_s1031" style="position:absolute;left:1206;top:5238;width:7493;height:10059" coordsize="3048,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6stxsQAAADcAAAADwAAAGRycy9kb3ducmV2LnhtbESPQYvCMBSE78L+h/AW&#10;vGlaF12pRhHZFQ8iqAvi7dE822LzUppsW/+9EQSPw8x8w8yXnSlFQ7UrLCuIhxEI4tTqgjMFf6ff&#10;wRSE88gaS8uk4E4OlouP3hwTbVs+UHP0mQgQdgkqyL2vEildmpNBN7QVcfCutjbog6wzqWtsA9yU&#10;chRFE2mw4LCQY0XrnNLb8d8o2LTYrr7in2Z3u67vl9N4f97FpFT/s1vNQHjq/Dv8am+1gtF3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6stxsQAAADcAAAA&#10;DwAAAAAAAAAAAAAAAACqAgAAZHJzL2Rvd25yZXYueG1sUEsFBgAAAAAEAAQA+gAAAJsDAAAAAA==&#10;">
                  <v:line id="Gerader Verbinder 272" o:spid="_x0000_s1032" style="position:absolute;visibility:visible;mso-wrap-style:square" from="27,0" to="58,10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cOYMMAAADcAAAADwAAAGRycy9kb3ducmV2LnhtbESPUUvDQBCE34X+h2OFvoi9GNBI7LUU&#10;QeiLoFUE35bcmsRm98Lt2cR/7wmCj8PMfMOstzMP5kRR+yAOrlYFGJIm+F5aB68vD5e3YDSheByC&#10;kINvUthuFmdrrH2Y5JlOh9SaDBGt0UGX0lhbq01HjLoKI0n2PkJkTFnG1vqIU4bzYMuiuLGMveSF&#10;Dke676g5Hr7YwcX4zuw/p0mfjhr58bpSfaucW57Puzswieb0H/5r772Dsirh90w+Anb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XDmDDAAAA3AAAAA8AAAAAAAAAAAAA&#10;AAAAoQIAAGRycy9kb3ducmV2LnhtbFBLBQYAAAAABAAEAPkAAACRAwAAAAA=&#10;" strokecolor="#ffd966" strokeweight="2pt">
                    <v:stroke joinstyle="miter"/>
                  </v:line>
                  <v:line id="Gerader Verbinder 273" o:spid="_x0000_s1033" style="position:absolute;visibility:visible;mso-wrap-style:square" from="0,26" to="302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ur+8QAAADcAAAADwAAAGRycy9kb3ducmV2LnhtbESPUUvDQBCE34X+h2MLvoi9tKKR2Gsp&#10;guCLoFUE35bcmsRm98Lt2cR/7wlCH4eZ+YZZbyfuzZGidkEcLBcFGJI6+E4aB2+vD5e3YDSheOyD&#10;kIMfUthuZmdrrHwY5YWO+9SYDBGt0EGb0lBZq3VLjLoIA0n2PkNkTFnGxvqIY4Zzb1dFcWMZO8kL&#10;LQ5031J92H+zg4vhg9l/jaM+HzTy03Wp+l46dz6fdndgEk3pFP5vP3oHq/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26v7xAAAANwAAAAPAAAAAAAAAAAA&#10;AAAAAKECAABkcnMvZG93bnJldi54bWxQSwUGAAAAAAQABAD5AAAAkgMAAAAA&#10;" strokecolor="#ffd966" strokeweight="2pt">
                    <v:stroke joinstyle="miter"/>
                  </v:line>
                  <v:line id="Gerader Verbinder 274" o:spid="_x0000_s1034" style="position:absolute;visibility:visible;mso-wrap-style:square" from="26,10061" to="3048,10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Izj8QAAADcAAAADwAAAGRycy9kb3ducmV2LnhtbESPUUvDQBCE34X+h2MLvoi9tKiR2Gsp&#10;guCLoFUE35bcmsRm98Lt2cR/7wlCH4eZ+YZZbyfuzZGidkEcLBcFGJI6+E4aB2+vD5e3YDSheOyD&#10;kIMfUthuZmdrrHwY5YWO+9SYDBGt0EGb0lBZq3VLjLoIA0n2PkNkTFnGxvqIY4Zzb1dFcWMZO8kL&#10;LQ5031J92H+zg4vhg9l/jaM+HzTy03Wp+l46dz6fdndgEk3pFP5vP3oHq/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MjOPxAAAANwAAAAPAAAAAAAAAAAA&#10;AAAAAKECAABkcnMvZG93bnJldi54bWxQSwUGAAAAAAQABAD5AAAAkgMAAAAA&#10;" strokecolor="#ffd966" strokeweight="2pt">
                    <v:stroke joinstyle="miter"/>
                  </v:line>
                </v:group>
                <v:line id="Gerader Verbinder 275" o:spid="_x0000_s1035" style="position:absolute;visibility:visible;mso-wrap-style:square" from="0,4222" to="31,16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CWGMYAAADcAAAADwAAAGRycy9kb3ducmV2LnhtbESPQWsCMRSE7wX/Q3gFbzXbBduyGkWF&#10;guih7eqlt+fmmV3cvGw3MW7/fVMo9DjMzDfMfDnYVkTqfeNYweMkA0FcOd2wUXA8vD68gPABWWPr&#10;mBR8k4flYnQ3x0K7G39QLIMRCcK+QAV1CF0hpa9qsugnriNO3tn1FkOSvZG6x1uC21bmWfYkLTac&#10;FmrsaFNTdSmvVoE5xM+9LJvjevP1djnt4rvLo1FqfD+sZiACDeE//NfeagX58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AlhjGAAAA3AAAAA8AAAAAAAAA&#10;AAAAAAAAoQIAAGRycy9kb3ducmV2LnhtbFBLBQYAAAAABAAEAPkAAACUAwAAAAA=&#10;" strokecolor="#c55a11" strokeweight="1.25pt">
                  <v:stroke joinstyle="miter"/>
                </v:line>
                <v:line id="Gerader Verbinder 276" o:spid="_x0000_s1036" style="position:absolute;visibility:visible;mso-wrap-style:square" from="31,16541" to="4794,16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IIb8UAAADcAAAADwAAAGRycy9kb3ducmV2LnhtbESPQWsCMRSE7wX/Q3hCbzXbPWhZjWIF&#10;obQH29VLb8/NM7u4eVk3adz++0YQehxm5htmsRpsKyL1vnGs4HmSgSCunG7YKDjst08vIHxA1tg6&#10;JgW/5GG1HD0ssNDuyl8Uy2BEgrAvUEEdQldI6auaLPqJ64iTd3K9xZBkb6Tu8ZrgtpV5lk2lxYbT&#10;Qo0dbWqqzuWPVWD28ftDls3hdXPZnY/v8dPl0Sj1OB7WcxCBhvAfvrfftIJ8NoXbmXQE5P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VIIb8UAAADcAAAADwAAAAAAAAAA&#10;AAAAAAChAgAAZHJzL2Rvd25yZXYueG1sUEsFBgAAAAAEAAQA+QAAAJMDAAAAAA==&#10;" strokecolor="#c55a11" strokeweight="1.25pt">
                  <v:stroke joinstyle="miter"/>
                </v:line>
                <v:line id="Gerader Verbinder 277" o:spid="_x0000_s1037" style="position:absolute;visibility:visible;mso-wrap-style:square" from="9112,16541" to="39681,20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6t9MUAAADcAAAADwAAAGRycy9kb3ducmV2LnhtbESPQWsCMRSE7wX/Q3hCbzXbPVRZjWIF&#10;obSH6uqlt+fmmV3cvKybNG7/vSkUehxm5htmsRpsKyL1vnGs4HmSgSCunG7YKDgetk8zED4ga2wd&#10;k4If8rBajh4WWGh34z3FMhiRIOwLVFCH0BVS+qomi37iOuLknV1vMSTZG6l7vCW4bWWeZS/SYsNp&#10;ocaONjVVl/LbKjCH+PUhy+b4url+Xk7vcefyaJR6HA/rOYhAQ/gP/7XftIJ8OoXfM+kIyO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h6t9MUAAADcAAAADwAAAAAAAAAA&#10;AAAAAAChAgAAZHJzL2Rvd25yZXYueG1sUEsFBgAAAAAEAAQA+QAAAJMDAAAAAA==&#10;" strokecolor="#c55a11" strokeweight="1.25pt">
                  <v:stroke joinstyle="miter"/>
                </v:line>
                <v:line id="Gerader Verbinder 278" o:spid="_x0000_s1038" style="position:absolute;flip:y;visibility:visible;mso-wrap-style:square" from="9080,0" to="40493,4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LlycAAAADcAAAADwAAAGRycy9kb3ducmV2LnhtbERPS27CMBDdV+IO1iCxKw6UQhIwiIKo&#10;2PI5wCge4oh4HGID4fZ4UanLp/dfrDpbiwe1vnKsYDRMQBAXTldcKjifdp8pCB+QNdaOScGLPKyW&#10;vY8F5to9+UCPYyhFDGGfowITQpNL6QtDFv3QNcSRu7jWYoiwLaVu8RnDbS3HSTKVFiuODQYb2hgq&#10;rse7VTA53b5fv2ab2R8z2TazrE7t10ipQb9bz0EE6sK/+M+91wrGs7g2nolHQC7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6i5cnAAAAA3AAAAA8AAAAAAAAAAAAAAAAA&#10;oQIAAGRycy9kb3ducmV2LnhtbFBLBQYAAAAABAAEAPkAAACOAwAAAAA=&#10;" strokecolor="#c55a11" strokeweight="1.25pt">
                  <v:stroke joinstyle="miter"/>
                </v:line>
                <v:line id="Gerader Verbinder 279" o:spid="_x0000_s1039" style="position:absolute;flip:y;visibility:visible;mso-wrap-style:square" from="63,4222" to="4806,4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5AUsMAAADcAAAADwAAAGRycy9kb3ducmV2LnhtbESPzW7CMBCE75V4B2uRegMHyl8CBkER&#10;FVd+HmAVL3FEvA6xgfD2NVKlHkcz841msWptJR7U+NKxgkE/AUGcO11yoeB82vVmIHxA1lg5JgUv&#10;8rBadj4WmGn35AM9jqEQEcI+QwUmhDqT0ueGLPq+q4mjd3GNxRBlU0jd4DPCbSWHSTKRFkuOCwZr&#10;+jaUX493q2B0uo1fP2ab2o0ZbetpWs3s10Cpz267noMI1Ib/8F97rxUMpym8z8QjIJ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uQFLDAAAA3AAAAA8AAAAAAAAAAAAA&#10;AAAAoQIAAGRycy9kb3ducmV2LnhtbFBLBQYAAAAABAAEAPkAAACRAwAAAAA=&#10;" strokecolor="#c55a11" strokeweight="1.25pt">
                  <v:stroke joinstyle="miter"/>
                </v:line>
                <v:shape id="Runde Klammer links 280" o:spid="_x0000_s1040" type="#_x0000_t85" style="position:absolute;left:4921;top:15937;width:588;height:74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QX0L8A&#10;AADcAAAADwAAAGRycy9kb3ducmV2LnhtbERPzYrCMBC+L/gOYQQvoqkellKNIqIiHla29gGGZmyL&#10;zaQkUevbm4Pg8eP7X65704oHOd9YVjCbJiCIS6sbrhQUl/0kBeEDssbWMil4kYf1avCzxEzbJ//T&#10;Iw+ViCHsM1RQh9BlUvqyJoN+ajviyF2tMxgidJXUDp8x3LRyniS/0mDDsaHGjrY1lbf8bhQcbnv8&#10;S++b8zjhwlnJu/HsVCg1GvabBYhAffiKP+6jVjBP4/x4Jh4BuX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1BfQvwAAANwAAAAPAAAAAAAAAAAAAAAAAJgCAABkcnMvZG93bnJl&#10;di54bWxQSwUGAAAAAAQABAD1AAAAhAMAAAAA&#10;" adj="1417" strokecolor="#c55a11" strokeweight="1.25pt">
                  <v:stroke joinstyle="miter"/>
                </v:shape>
                <v:shape id="Runde Klammer links 281" o:spid="_x0000_s1041" type="#_x0000_t85" style="position:absolute;left:4857;top:4096;width:667;height:79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hScsMA&#10;AADcAAAADwAAAGRycy9kb3ducmV2LnhtbESPQYvCMBSE78L+h/AWvGlqD6Jdo4iwsHpareD10Tyb&#10;ss1LaVLb/nuzIHgcZuYbZrMbbC0e1PrKsYLFPAFBXDhdcangmn/PViB8QNZYOyYFI3nYbT8mG8y0&#10;6/lMj0soRYSwz1CBCaHJpPSFIYt+7hri6N1dazFE2ZZSt9hHuK1lmiRLabHiuGCwoYOh4u/SWQWd&#10;PP1ej/1yHM39uO7KnPNTelNq+jnsv0AEGsI7/Gr/aAXpagH/Z+IRkN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hScsMAAADcAAAADwAAAAAAAAAAAAAAAACYAgAAZHJzL2Rv&#10;d25yZXYueG1sUEsFBgAAAAAEAAQA9QAAAIgDAAAAAA==&#10;" adj="1512" strokecolor="#c55a11" strokeweight="1.25pt">
                  <v:stroke joinstyle="miter"/>
                </v:shape>
                <v:line id="Gerader Verbinder 282" o:spid="_x0000_s1042" style="position:absolute;visibility:visible;mso-wrap-style:square" from="5619,4222" to="8350,4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x+S8UAAADcAAAADwAAAGRycy9kb3ducmV2LnhtbESPQWsCMRSE74X+h/AK3mrWPYisRqmC&#10;IHpou3rx9ty8Zhc3L+smxu2/bwqFHoeZ+YZZrAbbiki9bxwrmIwzEMSV0w0bBafj9nUGwgdkja1j&#10;UvBNHlbL56cFFto9+JNiGYxIEPYFKqhD6AopfVWTRT92HXHyvlxvMSTZG6l7fCS4bWWeZVNpseG0&#10;UGNHm5qqa3m3Cswxng+ybE7rze39etnHD5dHo9ToZXibgwg0hP/wX3unFeSzHH7PpCMgl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x+S8UAAADcAAAADwAAAAAAAAAA&#10;AAAAAAChAgAAZHJzL2Rvd25yZXYueG1sUEsFBgAAAAAEAAQA+QAAAJMDAAAAAA==&#10;" strokecolor="#c55a11" strokeweight="1.25pt">
                  <v:stroke joinstyle="miter"/>
                </v:line>
                <v:shape id="Runde Klammer links 283" o:spid="_x0000_s1043" type="#_x0000_t85" style="position:absolute;left:8349;top:4191;width:667;height:79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ZpnsMA&#10;AADcAAAADwAAAGRycy9kb3ducmV2LnhtbESPQWvCQBSE70L/w/IK3nTTCKKpq0ihUD1ZI/T6yD6z&#10;wezbkN2Y5N+7gtDjMDPfMJvdYGtxp9ZXjhV8zBMQxIXTFZcKLvn3bAXCB2SNtWNSMJKH3fZtssFM&#10;u55/6X4OpYgQ9hkqMCE0mZS+MGTRz11DHL2ray2GKNtS6hb7CLe1TJNkKS1WHBcMNvRlqLidO6ug&#10;k8fT5dAvx9FcD+uuzDk/pn9KTd+H/SeIQEP4D7/aP1pBulrA80w8An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ZpnsMAAADcAAAADwAAAAAAAAAAAAAAAACYAgAAZHJzL2Rv&#10;d25yZXYueG1sUEsFBgAAAAAEAAQA9QAAAIgDAAAAAA==&#10;" adj="1512" strokecolor="#c55a11" strokeweight="1.25pt">
                  <v:stroke joinstyle="miter"/>
                </v:shape>
                <v:line id="Gerader Verbinder 284" o:spid="_x0000_s1044" style="position:absolute;visibility:visible;mso-wrap-style:square" from="5619,16541" to="8350,16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lDpMUAAADcAAAADwAAAGRycy9kb3ducmV2LnhtbESPQWsCMRSE74L/ITyhN812KUVWo1hB&#10;KO2hdvXS23PzzC5uXtZNGrf/vhEKPQ4z8w2zXA+2FZF63zhW8DjLQBBXTjdsFBwPu+kchA/IGlvH&#10;pOCHPKxX49ESC+1u/EmxDEYkCPsCFdQhdIWUvqrJop+5jjh5Z9dbDEn2RuoebwluW5ln2bO02HBa&#10;qLGjbU3Vpfy2Cswhfr3Lsjm+bK8fl9Nb3Ls8GqUeJsNmASLQEP7Df+1XrSCfP8H9TDo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xlDpMUAAADcAAAADwAAAAAAAAAA&#10;AAAAAAChAgAAZHJzL2Rvd25yZXYueG1sUEsFBgAAAAAEAAQA+QAAAJMDAAAAAA==&#10;" strokecolor="#c55a11" strokeweight="1.25pt">
                  <v:stroke joinstyle="miter"/>
                </v:line>
                <v:shape id="Runde Klammer links 285" o:spid="_x0000_s1045" type="#_x0000_t85" style="position:absolute;left:8381;top:15938;width:588;height:74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O0SMMA&#10;AADcAAAADwAAAGRycy9kb3ducmV2LnhtbESP0YrCMBRE3wX/IVxhX2RNFZRSjSLLuiw+KHb7AZfm&#10;2habm5JE7f69EQQfh5k5w6w2vWnFjZxvLCuYThIQxKXVDVcKir/dZwrCB2SNrWVS8E8eNuvhYIWZ&#10;tnc+0S0PlYgQ9hkqqEPoMil9WZNBP7EdcfTO1hkMUbpKaof3CDetnCXJQhpsOC7U2NFXTeUlvxoF&#10;P5cdHtLr9jhOuHBW8vd4ui+U+hj12yWIQH14h1/tX61gls7heSYeAb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6O0SMMAAADcAAAADwAAAAAAAAAAAAAAAACYAgAAZHJzL2Rv&#10;d25yZXYueG1sUEsFBgAAAAAEAAQA9QAAAIgDAAAAAA==&#10;" adj="1417" strokecolor="#c55a11" strokeweight="1.25pt">
                  <v:stroke joinstyle="miter"/>
                </v:shap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 xml:space="preserve">Arbeitsablaufplan </w:t>
      </w:r>
      <w:proofErr w:type="spellStart"/>
      <w:r w:rsidRPr="00B73F51">
        <w:rPr>
          <w:rFonts w:ascii="Source Sans Pro Semibold" w:eastAsia="Times New Roman" w:hAnsi="Source Sans Pro Semibold" w:cs="Times New Roman"/>
          <w:bCs/>
          <w:sz w:val="30"/>
          <w:szCs w:val="28"/>
          <w:lang w:eastAsia="de-DE"/>
        </w:rPr>
        <w:t>Otabind</w:t>
      </w:r>
      <w:proofErr w:type="spellEnd"/>
      <w:r w:rsidRPr="00B73F51">
        <w:rPr>
          <w:rFonts w:ascii="Source Sans Pro Semibold" w:eastAsia="Times New Roman" w:hAnsi="Source Sans Pro Semibold" w:cs="Times New Roman"/>
          <w:bCs/>
          <w:sz w:val="30"/>
          <w:szCs w:val="28"/>
          <w:lang w:eastAsia="de-DE"/>
        </w:rPr>
        <w:t xml:space="preserve"> 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5760" behindDoc="0" locked="0" layoutInCell="0" allowOverlap="1" wp14:anchorId="03C39D27" wp14:editId="02708117">
            <wp:simplePos x="0" y="0"/>
            <wp:positionH relativeFrom="rightMargin">
              <wp:posOffset>107950</wp:posOffset>
            </wp:positionH>
            <wp:positionV relativeFrom="paragraph">
              <wp:posOffset>0</wp:posOffset>
            </wp:positionV>
            <wp:extent cx="345440" cy="323850"/>
            <wp:effectExtent l="0" t="0" r="0" b="0"/>
            <wp:wrapNone/>
            <wp:docPr id="240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5"/>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t>Abschneiden des Rückens des zusammengetragenen Blockes</w:t>
      </w:r>
    </w:p>
    <w:p w:rsidR="00B73F51" w:rsidRPr="00B73F51" w:rsidRDefault="00B73F51" w:rsidP="00B73F51"/>
    <w:p w:rsidR="00B73F51" w:rsidRPr="00B73F51" w:rsidRDefault="00B73F51" w:rsidP="001C039A">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 </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in Umschlag einhängen</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 </w:t>
      </w:r>
    </w:p>
    <w:p w:rsidR="00B73F51" w:rsidRPr="00B73F51" w:rsidRDefault="00B73F51" w:rsidP="00B73F51"/>
    <w:p w:rsidR="00B73F51" w:rsidRPr="00B73F51" w:rsidRDefault="00B73F51" w:rsidP="00B73F51">
      <w:r w:rsidRPr="00B73F51">
        <w:t>___</w:t>
      </w:r>
      <w:r w:rsidRPr="00B73F51">
        <w:tab/>
        <w:t xml:space="preserve">Rillen und umlegen des Umschlages </w:t>
      </w:r>
    </w:p>
    <w:p w:rsidR="00B73F51" w:rsidRPr="00B73F51" w:rsidRDefault="00B73F51" w:rsidP="00B73F51"/>
    <w:p w:rsidR="001C039A" w:rsidRDefault="001C039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039A"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C039A" w:rsidRDefault="001C039A" w:rsidP="006B2D3A">
            <w:pPr>
              <w:pStyle w:val="Tabelle6pt"/>
              <w:rPr>
                <w:color w:val="000000"/>
              </w:rPr>
            </w:pPr>
            <w:r>
              <w:lastRenderedPageBreak/>
              <w:br w:type="page"/>
              <w:t>Lernfeld</w:t>
            </w:r>
          </w:p>
          <w:p w:rsidR="001C039A" w:rsidRDefault="001C039A"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color w:val="000000"/>
                <w:sz w:val="12"/>
              </w:rPr>
            </w:pPr>
            <w:r w:rsidRPr="00B73F51">
              <w:rPr>
                <w:sz w:val="12"/>
              </w:rPr>
              <w:t>Titel</w:t>
            </w:r>
          </w:p>
          <w:p w:rsidR="001C039A" w:rsidRPr="00B73F51" w:rsidRDefault="001C039A" w:rsidP="006B2D3A">
            <w:pPr>
              <w:rPr>
                <w:b/>
              </w:rPr>
            </w:pPr>
            <w:r w:rsidRPr="00B73F51">
              <w:rPr>
                <w:b/>
              </w:rPr>
              <w:t xml:space="preserve">Herstellen einer </w:t>
            </w:r>
            <w:proofErr w:type="spellStart"/>
            <w:r w:rsidRPr="00B73F51">
              <w:rPr>
                <w:b/>
              </w:rPr>
              <w:t>Otabind</w:t>
            </w:r>
            <w:proofErr w:type="spellEnd"/>
            <w:r w:rsidRPr="00B73F51">
              <w:rPr>
                <w:b/>
              </w:rPr>
              <w:t xml:space="preserve"> Broschur für die </w:t>
            </w:r>
            <w:proofErr w:type="spellStart"/>
            <w:r w:rsidRPr="00B73F51">
              <w:rPr>
                <w:b/>
              </w:rPr>
              <w:t>Br</w:t>
            </w:r>
            <w:r w:rsidRPr="00B73F51">
              <w:rPr>
                <w:b/>
              </w:rPr>
              <w:t>o</w:t>
            </w:r>
            <w:r w:rsidRPr="00B73F51">
              <w:rPr>
                <w:b/>
              </w:rPr>
              <w:t>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C039A" w:rsidRPr="00B73F51" w:rsidRDefault="001C039A"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sz w:val="12"/>
              </w:rPr>
            </w:pPr>
          </w:p>
          <w:p w:rsidR="001C039A" w:rsidRPr="00B73F51" w:rsidRDefault="001C039A" w:rsidP="006B2D3A">
            <w:pPr>
              <w:jc w:val="center"/>
              <w:rPr>
                <w:rFonts w:eastAsia="Times New Roman" w:cs="Times New Roman"/>
                <w:b/>
                <w:lang w:eastAsia="de-DE"/>
              </w:rPr>
            </w:pPr>
            <w:r w:rsidRPr="00B73F51">
              <w:rPr>
                <w:rFonts w:eastAsia="Times New Roman" w:cs="Times New Roman"/>
                <w:b/>
                <w:lang w:eastAsia="de-DE"/>
              </w:rPr>
              <w:t>Drucktechnik</w:t>
            </w:r>
          </w:p>
          <w:p w:rsidR="001C039A" w:rsidRPr="00B73F51" w:rsidRDefault="00443964" w:rsidP="006B2D3A">
            <w:pPr>
              <w:jc w:val="center"/>
              <w:rPr>
                <w:rFonts w:eastAsia="Calibri" w:cs="Times New Roman"/>
                <w:b/>
                <w:lang w:eastAsia="de-DE"/>
              </w:rPr>
            </w:pPr>
            <w:r>
              <w:rPr>
                <w:rFonts w:eastAsia="Times New Roman" w:cs="Times New Roman"/>
                <w:b/>
                <w:lang w:eastAsia="de-DE"/>
              </w:rPr>
              <w:t>DR0</w:t>
            </w:r>
            <w:r w:rsidR="001C039A" w:rsidRPr="00B73F51">
              <w:rPr>
                <w:rFonts w:eastAsia="Times New Roman" w:cs="Times New Roman"/>
                <w:b/>
                <w:lang w:eastAsia="de-DE"/>
              </w:rPr>
              <w:t>4.03.07</w:t>
            </w:r>
          </w:p>
        </w:tc>
      </w:tr>
      <w:tr w:rsidR="001C039A" w:rsidRPr="00B51DE9" w:rsidTr="006B2D3A">
        <w:tc>
          <w:tcPr>
            <w:tcW w:w="7348" w:type="dxa"/>
            <w:gridSpan w:val="2"/>
            <w:tcBorders>
              <w:left w:val="single" w:sz="4" w:space="0" w:color="auto"/>
              <w:bottom w:val="single" w:sz="4" w:space="0" w:color="auto"/>
              <w:right w:val="single" w:sz="4" w:space="0" w:color="auto"/>
            </w:tcBorders>
            <w:hideMark/>
          </w:tcPr>
          <w:p w:rsidR="001C039A" w:rsidRPr="004B658C" w:rsidRDefault="001C039A" w:rsidP="006B2D3A">
            <w:pPr>
              <w:pStyle w:val="Tabelle6pt"/>
            </w:pPr>
            <w:r>
              <w:t>Kompetenzbereiche:</w:t>
            </w:r>
          </w:p>
          <w:p w:rsidR="001C039A" w:rsidRPr="00B73F51" w:rsidRDefault="001C039A"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C039A" w:rsidRPr="00B73F51" w:rsidRDefault="001C039A"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C039A" w:rsidRDefault="001C039A"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C039A" w:rsidRDefault="001C039A"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039A" w:rsidRPr="00B51DE9" w:rsidTr="006B2D3A">
              <w:trPr>
                <w:trHeight w:val="284"/>
              </w:trPr>
              <w:tc>
                <w:tcPr>
                  <w:tcW w:w="2090" w:type="dxa"/>
                  <w:shd w:val="clear" w:color="auto" w:fill="D9D9D9" w:themeFill="background1" w:themeFillShade="D9"/>
                </w:tcPr>
                <w:p w:rsidR="001C039A" w:rsidRPr="00B51DE9" w:rsidRDefault="001C039A" w:rsidP="006B2D3A">
                  <w:pPr>
                    <w:pStyle w:val="TabelleKopfmitte"/>
                  </w:pPr>
                  <w:r w:rsidRPr="00B51DE9">
                    <w:t>L</w:t>
                  </w:r>
                  <w:r>
                    <w:t>ösung</w:t>
                  </w:r>
                </w:p>
              </w:tc>
            </w:tr>
          </w:tbl>
          <w:p w:rsidR="001C039A" w:rsidRPr="00B51DE9" w:rsidRDefault="001C039A"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3"/>
        </w:numPr>
      </w:pPr>
      <w:r w:rsidRPr="00B73F51">
        <w:t>Falzen der Inhaltbogen</w:t>
      </w:r>
    </w:p>
    <w:p w:rsidR="00B73F51" w:rsidRPr="00B73F51" w:rsidRDefault="00752C8B" w:rsidP="001C039A">
      <w:pPr>
        <w:pStyle w:val="Textkrpernrauen"/>
      </w:pPr>
      <w:r>
        <w:t>Zusammentragen</w:t>
      </w:r>
      <w:r w:rsidR="00B73F51" w:rsidRPr="00B73F51">
        <w:t xml:space="preserve"> der gefalzten Bogen</w:t>
      </w:r>
    </w:p>
    <w:p w:rsidR="00B73F51" w:rsidRPr="00B73F51" w:rsidRDefault="00B73F51" w:rsidP="001C039A">
      <w:pPr>
        <w:pStyle w:val="Textkrpernrauen"/>
      </w:pPr>
      <w:r w:rsidRPr="00B73F51">
        <w:t>Abschneiden des Rückens des zusammengetragenen Blockes</w:t>
      </w:r>
    </w:p>
    <w:p w:rsidR="00B73F51" w:rsidRPr="00B73F51" w:rsidRDefault="00B73F51" w:rsidP="001C039A">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C039A">
      <w:pPr>
        <w:pStyle w:val="Textkrpernrauen"/>
      </w:pPr>
      <w:r w:rsidRPr="00B73F51">
        <w:t>Rillen und umlegen des Umschlages</w:t>
      </w:r>
    </w:p>
    <w:p w:rsidR="00B73F51" w:rsidRPr="00B73F51" w:rsidRDefault="00B73F51" w:rsidP="001C039A">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C039A">
      <w:pPr>
        <w:pStyle w:val="Textkrpernrauen"/>
      </w:pPr>
      <w:proofErr w:type="spellStart"/>
      <w:r w:rsidRPr="00B73F51">
        <w:t>Gefälzelter</w:t>
      </w:r>
      <w:proofErr w:type="spellEnd"/>
      <w:r w:rsidRPr="00B73F51">
        <w:t xml:space="preserve"> Inhaltblock in Umschlag einhängen</w:t>
      </w:r>
    </w:p>
    <w:p w:rsidR="00B73F51" w:rsidRPr="00B73F51" w:rsidRDefault="00B73F51" w:rsidP="001C039A">
      <w:pPr>
        <w:pStyle w:val="Textkrpernrauen"/>
      </w:pPr>
      <w:r w:rsidRPr="00B73F51">
        <w:t xml:space="preserve">Endbeschnitt an </w:t>
      </w:r>
      <w:r w:rsidR="002D324E">
        <w:t>drei Seiten</w:t>
      </w:r>
    </w:p>
    <w:p w:rsidR="00B73F51" w:rsidRPr="00B73F51" w:rsidRDefault="00B73F51" w:rsidP="001C039A">
      <w:pPr>
        <w:pStyle w:val="Textkrpernrauen"/>
      </w:pPr>
      <w:r w:rsidRPr="00B73F51">
        <w:t>Qualitätskontrolle der fertigen Broschur</w:t>
      </w: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w:t>
            </w:r>
            <w:proofErr w:type="spellStart"/>
            <w:r w:rsidRPr="00B73F51">
              <w:rPr>
                <w:b/>
              </w:rPr>
              <w:t>Repcover</w:t>
            </w:r>
            <w:proofErr w:type="spellEnd"/>
            <w:r w:rsidRPr="00B73F51">
              <w:rPr>
                <w:b/>
              </w:rPr>
              <w:t xml:space="preserve">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4.03.08</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F2749">
      <w:pPr>
        <w:pStyle w:val="berschrift2"/>
      </w:pPr>
      <w:r w:rsidRPr="00B73F51">
        <w:t xml:space="preserve">Herstellen einer </w:t>
      </w:r>
      <w:proofErr w:type="spellStart"/>
      <w:r w:rsidRPr="00B73F51">
        <w:t>Repcover</w:t>
      </w:r>
      <w:proofErr w:type="spellEnd"/>
      <w:r w:rsidRPr="00B73F51">
        <w:t xml:space="preserve"> Broschur</w:t>
      </w:r>
    </w:p>
    <w:p w:rsidR="00B73F51" w:rsidRPr="00B73F51" w:rsidRDefault="00B73F51" w:rsidP="00347461">
      <w:pPr>
        <w:pStyle w:val="Abstandszeile"/>
        <w:rPr>
          <w:sz w:val="22"/>
        </w:rPr>
      </w:pPr>
      <w:r w:rsidRPr="00B73F51">
        <w:rPr>
          <w:noProof/>
        </w:rPr>
        <w:drawing>
          <wp:anchor distT="0" distB="0" distL="114300" distR="114300" simplePos="0" relativeHeight="251730944" behindDoc="0" locked="0" layoutInCell="0" allowOverlap="1" wp14:anchorId="1DC0DEAA" wp14:editId="0B2AF39B">
            <wp:simplePos x="0" y="0"/>
            <wp:positionH relativeFrom="rightMargin">
              <wp:posOffset>107950</wp:posOffset>
            </wp:positionH>
            <wp:positionV relativeFrom="paragraph">
              <wp:posOffset>166875</wp:posOffset>
            </wp:positionV>
            <wp:extent cx="345440" cy="323850"/>
            <wp:effectExtent l="0" t="0" r="0" b="0"/>
            <wp:wrapNone/>
            <wp:docPr id="24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EDD1BBE" wp14:editId="537DF4D4">
                  <wp:extent cx="302701" cy="324000"/>
                  <wp:effectExtent l="0" t="0" r="2540" b="0"/>
                  <wp:docPr id="24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22265AAF" wp14:editId="3471B41B">
                  <wp:extent cx="302701" cy="324000"/>
                  <wp:effectExtent l="0" t="0" r="2540" b="0"/>
                  <wp:docPr id="24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917430F" wp14:editId="5C74425B">
                  <wp:extent cx="648335" cy="318770"/>
                  <wp:effectExtent l="0" t="0" r="0" b="0"/>
                  <wp:docPr id="24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32287D4" wp14:editId="0EC1CA01">
                  <wp:extent cx="302701" cy="324000"/>
                  <wp:effectExtent l="0" t="0" r="2540" b="0"/>
                  <wp:docPr id="24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B6F30C0" wp14:editId="33AE0BEB">
                  <wp:extent cx="532800" cy="324000"/>
                  <wp:effectExtent l="0" t="0" r="635" b="0"/>
                  <wp:docPr id="240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BF2749">
            <w:pPr>
              <w:rPr>
                <w:noProof/>
                <w:lang w:eastAsia="de-DE"/>
              </w:rPr>
            </w:pPr>
            <w:r>
              <w:rPr>
                <w:noProof/>
                <w:lang w:eastAsia="de-DE"/>
              </w:rPr>
              <w:t>Bewerten Sie I</w:t>
            </w:r>
            <w:r w:rsidR="00B73F51" w:rsidRPr="00B73F51">
              <w:rPr>
                <w:noProof/>
                <w:lang w:eastAsia="de-DE"/>
              </w:rPr>
              <w:t>hre Broschur nach verarbeitungstechnischen und ästhetischen Gesichtspunkte</w:t>
            </w:r>
            <w:r>
              <w:rPr>
                <w:noProof/>
                <w:lang w:eastAsia="de-DE"/>
              </w:rPr>
              <w:t>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370C0BDD" wp14:editId="643000CA">
                  <wp:extent cx="302701" cy="324000"/>
                  <wp:effectExtent l="0" t="0" r="2540" b="0"/>
                  <wp:docPr id="24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 xml:space="preserve">Arbeiten Sie Verbesserungen hinsichtlich ökologischer, wirtschaftlicher und fertigungstechnischer Kriterien in </w:t>
            </w:r>
            <w:r w:rsidR="003E5682">
              <w:rPr>
                <w:noProof/>
                <w:lang w:eastAsia="de-DE"/>
              </w:rPr>
              <w:t>I</w:t>
            </w:r>
            <w:r w:rsidRPr="00B73F51">
              <w:rPr>
                <w:noProof/>
                <w:lang w:eastAsia="de-DE"/>
              </w:rPr>
              <w:t>hrem Produktions</w:t>
            </w:r>
            <w:r w:rsidR="003E5682">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9B279E" wp14:editId="7B4B90E4">
                  <wp:extent cx="302701" cy="324000"/>
                  <wp:effectExtent l="0" t="0" r="2540" b="0"/>
                  <wp:docPr id="24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Se</w:t>
            </w:r>
            <w:r w:rsidR="003E5682">
              <w:rPr>
                <w:noProof/>
                <w:lang w:eastAsia="de-DE"/>
              </w:rPr>
              <w:t>tzen Sie sich kritisch mit I</w:t>
            </w:r>
            <w:r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7646182" wp14:editId="30FD5C0B">
                  <wp:extent cx="302701" cy="324000"/>
                  <wp:effectExtent l="0" t="0" r="2540" b="0"/>
                  <wp:docPr id="24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Lesen Sie den Arbeitsauftrag und verschaffen Sie sich einen Überblick üer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2C0E518" wp14:editId="3D218E0E">
                  <wp:extent cx="648335" cy="318770"/>
                  <wp:effectExtent l="0" t="0" r="0" b="0"/>
                  <wp:docPr id="24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4B537BBD" wp14:editId="5CBEEB88">
                  <wp:extent cx="302701" cy="324000"/>
                  <wp:effectExtent l="0" t="0" r="2540" b="0"/>
                  <wp:docPr id="24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35EB380" wp14:editId="0318E8FB">
                  <wp:extent cx="532800" cy="324000"/>
                  <wp:effectExtent l="0" t="0" r="635" b="0"/>
                  <wp:docPr id="24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BF27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DAE907D" wp14:editId="5CEA0B2A">
                  <wp:extent cx="302701" cy="324000"/>
                  <wp:effectExtent l="0" t="0" r="2540" b="0"/>
                  <wp:docPr id="24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BF2749">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9BB2F7D" wp14:editId="3D199119">
                  <wp:extent cx="302701" cy="324000"/>
                  <wp:effectExtent l="0" t="0" r="2540" b="0"/>
                  <wp:docPr id="24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514DA" w:rsidP="00BF27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5280" behindDoc="0" locked="0" layoutInCell="0" allowOverlap="1" wp14:anchorId="18E038E3" wp14:editId="6CF316E8">
            <wp:simplePos x="0" y="0"/>
            <wp:positionH relativeFrom="rightMargin">
              <wp:posOffset>107950</wp:posOffset>
            </wp:positionH>
            <wp:positionV relativeFrom="paragraph">
              <wp:posOffset>167990</wp:posOffset>
            </wp:positionV>
            <wp:extent cx="345440" cy="323850"/>
            <wp:effectExtent l="0" t="0" r="0" b="0"/>
            <wp:wrapNone/>
            <wp:docPr id="24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4256" behindDoc="0" locked="0" layoutInCell="0" allowOverlap="1" wp14:anchorId="44C2B632" wp14:editId="7CD47600">
            <wp:simplePos x="0" y="0"/>
            <wp:positionH relativeFrom="rightMargin">
              <wp:posOffset>107950</wp:posOffset>
            </wp:positionH>
            <wp:positionV relativeFrom="paragraph">
              <wp:posOffset>-3412800</wp:posOffset>
            </wp:positionV>
            <wp:extent cx="345440" cy="323850"/>
            <wp:effectExtent l="0" t="0" r="0" b="0"/>
            <wp:wrapNone/>
            <wp:docPr id="24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44320E5" wp14:editId="3E51B2C1">
                  <wp:extent cx="302701" cy="324000"/>
                  <wp:effectExtent l="0" t="0" r="2540" b="0"/>
                  <wp:docPr id="24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F436D7A" wp14:editId="38CBD995">
                  <wp:extent cx="648335" cy="318770"/>
                  <wp:effectExtent l="0" t="0" r="0" b="0"/>
                  <wp:docPr id="242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F66F10E" wp14:editId="2B3AB4AD">
                  <wp:extent cx="302701" cy="324000"/>
                  <wp:effectExtent l="0" t="0" r="2540" b="0"/>
                  <wp:docPr id="242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6321DCE" wp14:editId="4BAE09DA">
                  <wp:extent cx="532800" cy="324000"/>
                  <wp:effectExtent l="0" t="0" r="635" b="0"/>
                  <wp:docPr id="242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BF27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EBCDBDD" wp14:editId="5E4BAE29">
                  <wp:extent cx="648335" cy="318770"/>
                  <wp:effectExtent l="0" t="0" r="0" b="0"/>
                  <wp:docPr id="24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BF2749">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86544EC" wp14:editId="0011C60A">
                  <wp:extent cx="302701" cy="324000"/>
                  <wp:effectExtent l="0" t="0" r="2540" b="0"/>
                  <wp:docPr id="24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BF2749">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F2749">
      <w:pPr>
        <w:pStyle w:val="berschrift4"/>
      </w:pPr>
      <w:r w:rsidRPr="00B73F51">
        <w:lastRenderedPageBreak/>
        <w:t xml:space="preserve">Produktdaten </w:t>
      </w:r>
      <w:proofErr w:type="spellStart"/>
      <w:r w:rsidRPr="00B73F51">
        <w:t>Repcover</w:t>
      </w:r>
      <w:proofErr w:type="spellEnd"/>
      <w:r w:rsidRPr="00B73F51">
        <w:t xml:space="preserve"> Broschur</w:t>
      </w:r>
      <w:r w:rsidRPr="00B73F51">
        <w:rPr>
          <w:noProof/>
          <w:sz w:val="24"/>
        </w:rPr>
        <w:drawing>
          <wp:anchor distT="0" distB="0" distL="114300" distR="114300" simplePos="0" relativeHeight="251786240" behindDoc="0" locked="0" layoutInCell="0" allowOverlap="1" wp14:anchorId="44E718DE" wp14:editId="70B1CF11">
            <wp:simplePos x="0" y="0"/>
            <wp:positionH relativeFrom="rightMargin">
              <wp:posOffset>828040</wp:posOffset>
            </wp:positionH>
            <wp:positionV relativeFrom="paragraph">
              <wp:posOffset>0</wp:posOffset>
            </wp:positionV>
            <wp:extent cx="349200" cy="320400"/>
            <wp:effectExtent l="0" t="0" r="0" b="3810"/>
            <wp:wrapNone/>
            <wp:docPr id="24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5216" behindDoc="0" locked="0" layoutInCell="0" allowOverlap="1" wp14:anchorId="7061C585" wp14:editId="71E37361">
            <wp:simplePos x="0" y="0"/>
            <wp:positionH relativeFrom="rightMargin">
              <wp:posOffset>467995</wp:posOffset>
            </wp:positionH>
            <wp:positionV relativeFrom="paragraph">
              <wp:posOffset>0</wp:posOffset>
            </wp:positionV>
            <wp:extent cx="349885" cy="320675"/>
            <wp:effectExtent l="0" t="0" r="0" b="3175"/>
            <wp:wrapNone/>
            <wp:docPr id="242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4192" behindDoc="0" locked="0" layoutInCell="0" allowOverlap="1" wp14:anchorId="3DCE3804" wp14:editId="2B47BAF6">
            <wp:simplePos x="0" y="0"/>
            <wp:positionH relativeFrom="rightMargin">
              <wp:posOffset>107950</wp:posOffset>
            </wp:positionH>
            <wp:positionV relativeFrom="paragraph">
              <wp:posOffset>0</wp:posOffset>
            </wp:positionV>
            <wp:extent cx="349885" cy="320675"/>
            <wp:effectExtent l="0" t="0" r="0" b="3175"/>
            <wp:wrapNone/>
            <wp:docPr id="24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F2749">
      <w:pPr>
        <w:pStyle w:val="Textkrper"/>
      </w:pPr>
      <w:r w:rsidRPr="00B73F51">
        <w:t>Eine weitere</w:t>
      </w:r>
      <w:r w:rsidR="00D07EA5">
        <w:t xml:space="preserve"> Lay-Flat-Broschur ist </w:t>
      </w:r>
      <w:proofErr w:type="gramStart"/>
      <w:r w:rsidR="00D07EA5">
        <w:t>der</w:t>
      </w:r>
      <w:proofErr w:type="gramEnd"/>
      <w:r w:rsidR="00D07EA5">
        <w:t xml:space="preserve"> </w:t>
      </w:r>
      <w:proofErr w:type="spellStart"/>
      <w:r w:rsidR="00D07EA5">
        <w:t>Repcover</w:t>
      </w:r>
      <w:proofErr w:type="spellEnd"/>
      <w:r w:rsidR="00D07EA5">
        <w:t xml:space="preserve">. </w:t>
      </w:r>
      <w:proofErr w:type="gramStart"/>
      <w:r w:rsidR="00D07EA5">
        <w:t>Der</w:t>
      </w:r>
      <w:proofErr w:type="gramEnd"/>
      <w:r w:rsidR="00D07EA5">
        <w:t xml:space="preserve"> </w:t>
      </w:r>
      <w:proofErr w:type="spellStart"/>
      <w:r w:rsidR="00D07EA5">
        <w:t>Repc</w:t>
      </w:r>
      <w:r w:rsidRPr="00B73F51">
        <w:t>over</w:t>
      </w:r>
      <w:proofErr w:type="spellEnd"/>
      <w:r w:rsidRPr="00B73F51">
        <w:t xml:space="preserve"> ähnelt dem </w:t>
      </w:r>
      <w:proofErr w:type="spellStart"/>
      <w:r w:rsidRPr="00B73F51">
        <w:t>Otabind</w:t>
      </w:r>
      <w:proofErr w:type="spellEnd"/>
      <w:r w:rsidRPr="00B73F51">
        <w:t>, ist aber i</w:t>
      </w:r>
      <w:r w:rsidR="00D07EA5">
        <w:t xml:space="preserve">n Anbringung des </w:t>
      </w:r>
      <w:proofErr w:type="spellStart"/>
      <w:r w:rsidR="00D07EA5">
        <w:t>Fälzels</w:t>
      </w:r>
      <w:proofErr w:type="spellEnd"/>
      <w:r w:rsidR="00D07EA5">
        <w:t xml:space="preserve"> und des</w:t>
      </w:r>
      <w:r w:rsidRPr="00B73F51">
        <w:t xml:space="preserve"> Umschlages unterschiedlich. Das </w:t>
      </w:r>
      <w:proofErr w:type="spellStart"/>
      <w:r w:rsidRPr="00B73F51">
        <w:t>Fälzel</w:t>
      </w:r>
      <w:proofErr w:type="spellEnd"/>
      <w:r w:rsidRPr="00B73F51">
        <w:t xml:space="preserve"> ist beim </w:t>
      </w:r>
      <w:proofErr w:type="spellStart"/>
      <w:r w:rsidRPr="00B73F51">
        <w:t>Repcover</w:t>
      </w:r>
      <w:proofErr w:type="spellEnd"/>
      <w:r w:rsidRPr="00B73F51">
        <w:t xml:space="preserve"> mit einem Überstand von 12</w:t>
      </w:r>
      <w:r w:rsidR="00D07EA5">
        <w:t xml:space="preserve"> </w:t>
      </w:r>
      <w:r w:rsidR="006712FC">
        <w:t>mm</w:t>
      </w:r>
      <w:r w:rsidRPr="00B73F51">
        <w:t xml:space="preserve"> vorne und hinten angebracht. Der 4x gerillte Umschlag wird oberhalb der Öffnungsrillen an dem </w:t>
      </w:r>
      <w:proofErr w:type="spellStart"/>
      <w:r w:rsidRPr="00B73F51">
        <w:t>Fälzelüberstand</w:t>
      </w:r>
      <w:proofErr w:type="spellEnd"/>
      <w:r w:rsidRPr="00B73F51">
        <w:t xml:space="preserve"> angeklebt. Durch diese Technik wird ebenfalls ein sehr gutes Öffnungsverhalten der Broschur erzeugt.</w:t>
      </w:r>
    </w:p>
    <w:p w:rsidR="00B73F51" w:rsidRPr="00B73F51" w:rsidRDefault="00B73F51" w:rsidP="00BF2749">
      <w:pPr>
        <w:pStyle w:val="berschrift4"/>
      </w:pPr>
      <w:r w:rsidRPr="00B73F51">
        <w:t>Herstellungsablauf</w:t>
      </w:r>
    </w:p>
    <w:p w:rsidR="00B73F51" w:rsidRPr="00B73F51" w:rsidRDefault="00B73F51" w:rsidP="00BF2749">
      <w:pPr>
        <w:pStyle w:val="Textkrper"/>
      </w:pPr>
      <w:r w:rsidRPr="00B73F51">
        <w:t xml:space="preserve">Der Block wird beim </w:t>
      </w:r>
      <w:proofErr w:type="spellStart"/>
      <w:r w:rsidRPr="00B73F51">
        <w:t>Repcover</w:t>
      </w:r>
      <w:proofErr w:type="spellEnd"/>
      <w:r w:rsidRPr="00B73F51">
        <w:t xml:space="preserve"> wiederum gleich vorbereitet. Das </w:t>
      </w:r>
      <w:proofErr w:type="spellStart"/>
      <w:r w:rsidRPr="00B73F51">
        <w:t>Fälzel</w:t>
      </w:r>
      <w:proofErr w:type="spellEnd"/>
      <w:r w:rsidRPr="00B73F51">
        <w:t xml:space="preserve"> muss nun alle</w:t>
      </w:r>
      <w:r w:rsidRPr="00B73F51">
        <w:t>r</w:t>
      </w:r>
      <w:r w:rsidRPr="00B73F51">
        <w:t>dings 12</w:t>
      </w:r>
      <w:r w:rsidR="006712FC">
        <w:t>mm</w:t>
      </w:r>
      <w:r w:rsidRPr="00B73F51">
        <w:t xml:space="preserve"> an beiden Seiten überstehen, wird aber nur auf max. 6</w:t>
      </w:r>
      <w:r w:rsidR="006712FC">
        <w:t>mm</w:t>
      </w:r>
      <w:r w:rsidRPr="00B73F51">
        <w:t xml:space="preserve"> vorne und hi</w:t>
      </w:r>
      <w:r w:rsidRPr="00B73F51">
        <w:t>n</w:t>
      </w:r>
      <w:r w:rsidRPr="00B73F51">
        <w:t xml:space="preserve">ten angeklebt. Der noch lose Teil des </w:t>
      </w:r>
      <w:proofErr w:type="spellStart"/>
      <w:r w:rsidRPr="00B73F51">
        <w:t>Fälzels</w:t>
      </w:r>
      <w:proofErr w:type="spellEnd"/>
      <w:r w:rsidRPr="00B73F51">
        <w:t xml:space="preserve"> wird später mit dem 4x gerillten Umschlag verleimt. Auch beim </w:t>
      </w:r>
      <w:proofErr w:type="spellStart"/>
      <w:r w:rsidRPr="00B73F51">
        <w:t>Repcover</w:t>
      </w:r>
      <w:proofErr w:type="spellEnd"/>
      <w:r w:rsidRPr="00B73F51">
        <w:t xml:space="preserve"> muss vor dem Endbeschnitt der Leim unter einem </w:t>
      </w:r>
      <w:proofErr w:type="gramStart"/>
      <w:r w:rsidRPr="00B73F51">
        <w:t>leic</w:t>
      </w:r>
      <w:r w:rsidRPr="00B73F51">
        <w:t>h</w:t>
      </w:r>
      <w:r w:rsidRPr="00B73F51">
        <w:t>tem</w:t>
      </w:r>
      <w:proofErr w:type="gramEnd"/>
      <w:r w:rsidRPr="00B73F51">
        <w:t xml:space="preserve"> Gewicht trocknen.</w:t>
      </w:r>
    </w:p>
    <w:p w:rsidR="00B73F51" w:rsidRPr="00B73F51" w:rsidRDefault="00B73F51" w:rsidP="00B73F51">
      <w:pPr>
        <w:rPr>
          <w:rFonts w:asciiTheme="minorHAnsi" w:hAnsiTheme="minorHAnsi" w:cstheme="minorBidi"/>
          <w:sz w:val="22"/>
          <w:szCs w:val="22"/>
        </w:rPr>
      </w:pP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9</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proofErr w:type="spellStart"/>
      <w:r w:rsidRPr="00B73F51">
        <w:rPr>
          <w:sz w:val="18"/>
        </w:rPr>
        <w:t>Repcover</w:t>
      </w:r>
      <w:proofErr w:type="spellEnd"/>
      <w:r w:rsidRPr="00B73F51">
        <w:rPr>
          <w:sz w:val="18"/>
        </w:rPr>
        <w:t xml:space="preserve"> Broschur</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7632" behindDoc="0" locked="0" layoutInCell="1" allowOverlap="1" wp14:anchorId="79DC2A1C" wp14:editId="0E485D99">
                <wp:simplePos x="0" y="0"/>
                <wp:positionH relativeFrom="margin">
                  <wp:align>right</wp:align>
                </wp:positionH>
                <wp:positionV relativeFrom="paragraph">
                  <wp:posOffset>1905</wp:posOffset>
                </wp:positionV>
                <wp:extent cx="4089400" cy="1287780"/>
                <wp:effectExtent l="0" t="0" r="25400" b="26670"/>
                <wp:wrapNone/>
                <wp:docPr id="1585" name="Gruppieren 1585"/>
                <wp:cNvGraphicFramePr/>
                <a:graphic xmlns:a="http://schemas.openxmlformats.org/drawingml/2006/main">
                  <a:graphicData uri="http://schemas.microsoft.com/office/word/2010/wordprocessingGroup">
                    <wpg:wgp>
                      <wpg:cNvGrpSpPr/>
                      <wpg:grpSpPr>
                        <a:xfrm>
                          <a:off x="0" y="0"/>
                          <a:ext cx="4089400" cy="1287780"/>
                          <a:chOff x="0" y="0"/>
                          <a:chExt cx="4089400" cy="1287780"/>
                        </a:xfrm>
                      </wpg:grpSpPr>
                      <wpg:grpSp>
                        <wpg:cNvPr id="300" name="Gruppieren 300"/>
                        <wpg:cNvGrpSpPr/>
                        <wpg:grpSpPr>
                          <a:xfrm>
                            <a:off x="127000" y="104775"/>
                            <a:ext cx="333375" cy="1031240"/>
                            <a:chOff x="0" y="0"/>
                            <a:chExt cx="304880" cy="1006102"/>
                          </a:xfrm>
                        </wpg:grpSpPr>
                        <wps:wsp>
                          <wps:cNvPr id="301" name="Gerader Verbinder 301"/>
                          <wps:cNvCnPr/>
                          <wps:spPr>
                            <a:xfrm>
                              <a:off x="2764" y="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302" name="Gerader Verbinder 302"/>
                          <wps:cNvCnPr/>
                          <wps:spPr>
                            <a:xfrm>
                              <a:off x="0" y="262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303" name="Gerader Verbinder 303"/>
                          <wps:cNvCnPr/>
                          <wps:spPr>
                            <a:xfrm>
                              <a:off x="2620" y="1006102"/>
                              <a:ext cx="302260" cy="0"/>
                            </a:xfrm>
                            <a:prstGeom prst="line">
                              <a:avLst/>
                            </a:prstGeom>
                            <a:noFill/>
                            <a:ln w="25400" cap="flat" cmpd="sng" algn="ctr">
                              <a:solidFill>
                                <a:srgbClr val="FFC000">
                                  <a:lumMod val="60000"/>
                                  <a:lumOff val="40000"/>
                                </a:srgbClr>
                              </a:solidFill>
                              <a:prstDash val="solid"/>
                              <a:miter lim="800000"/>
                            </a:ln>
                            <a:effectLst/>
                          </wps:spPr>
                          <wps:bodyPr/>
                        </wps:wsp>
                      </wpg:grpSp>
                      <wpg:grpSp>
                        <wpg:cNvPr id="286" name="Gruppieren 286"/>
                        <wpg:cNvGrpSpPr/>
                        <wpg:grpSpPr>
                          <a:xfrm>
                            <a:off x="0" y="0"/>
                            <a:ext cx="4089400" cy="1287780"/>
                            <a:chOff x="0" y="0"/>
                            <a:chExt cx="4090025" cy="1287786"/>
                          </a:xfrm>
                        </wpg:grpSpPr>
                        <wps:wsp>
                          <wps:cNvPr id="287" name="Gerader Verbinder 287"/>
                          <wps:cNvCnPr/>
                          <wps:spPr>
                            <a:xfrm>
                              <a:off x="102413" y="87782"/>
                              <a:ext cx="0" cy="1087221"/>
                            </a:xfrm>
                            <a:prstGeom prst="line">
                              <a:avLst/>
                            </a:prstGeom>
                            <a:noFill/>
                            <a:ln w="15875" cap="flat" cmpd="sng" algn="ctr">
                              <a:solidFill>
                                <a:srgbClr val="70AD47">
                                  <a:lumMod val="60000"/>
                                  <a:lumOff val="40000"/>
                                </a:srgbClr>
                              </a:solidFill>
                              <a:prstDash val="solid"/>
                              <a:miter lim="800000"/>
                            </a:ln>
                            <a:effectLst/>
                          </wps:spPr>
                          <wps:bodyPr/>
                        </wps:wsp>
                        <wps:wsp>
                          <wps:cNvPr id="288" name="Gerader Verbinder 288"/>
                          <wps:cNvCnPr/>
                          <wps:spPr>
                            <a:xfrm>
                              <a:off x="106070" y="91440"/>
                              <a:ext cx="705917" cy="6985"/>
                            </a:xfrm>
                            <a:prstGeom prst="line">
                              <a:avLst/>
                            </a:prstGeom>
                            <a:noFill/>
                            <a:ln w="15875" cap="flat" cmpd="sng" algn="ctr">
                              <a:solidFill>
                                <a:srgbClr val="70AD47">
                                  <a:lumMod val="60000"/>
                                  <a:lumOff val="40000"/>
                                </a:srgbClr>
                              </a:solidFill>
                              <a:prstDash val="solid"/>
                              <a:miter lim="800000"/>
                            </a:ln>
                            <a:effectLst/>
                          </wps:spPr>
                          <wps:bodyPr/>
                        </wps:wsp>
                        <wps:wsp>
                          <wps:cNvPr id="289" name="Rechteck 289"/>
                          <wps:cNvSpPr/>
                          <wps:spPr>
                            <a:xfrm>
                              <a:off x="149962" y="124358"/>
                              <a:ext cx="3940063" cy="1002908"/>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0" name="Gerader Verbinder 290"/>
                          <wps:cNvCnPr/>
                          <wps:spPr>
                            <a:xfrm>
                              <a:off x="0" y="18288"/>
                              <a:ext cx="3175" cy="1233170"/>
                            </a:xfrm>
                            <a:prstGeom prst="line">
                              <a:avLst/>
                            </a:prstGeom>
                            <a:noFill/>
                            <a:ln w="15875" cap="flat" cmpd="sng" algn="ctr">
                              <a:solidFill>
                                <a:srgbClr val="ED7D31">
                                  <a:lumMod val="75000"/>
                                </a:srgbClr>
                              </a:solidFill>
                              <a:prstDash val="solid"/>
                              <a:miter lim="800000"/>
                            </a:ln>
                            <a:effectLst/>
                          </wps:spPr>
                          <wps:bodyPr/>
                        </wps:wsp>
                        <wps:wsp>
                          <wps:cNvPr id="291" name="Gerader Verbinder 291"/>
                          <wps:cNvCnPr/>
                          <wps:spPr>
                            <a:xfrm flipV="1">
                              <a:off x="534010" y="0"/>
                              <a:ext cx="3544214" cy="13589"/>
                            </a:xfrm>
                            <a:prstGeom prst="line">
                              <a:avLst/>
                            </a:prstGeom>
                            <a:noFill/>
                            <a:ln w="15875" cap="flat" cmpd="sng" algn="ctr">
                              <a:solidFill>
                                <a:srgbClr val="ED7D31">
                                  <a:lumMod val="75000"/>
                                </a:srgbClr>
                              </a:solidFill>
                              <a:prstDash val="solid"/>
                              <a:miter lim="800000"/>
                            </a:ln>
                            <a:effectLst/>
                          </wps:spPr>
                          <wps:bodyPr/>
                        </wps:wsp>
                        <wps:wsp>
                          <wps:cNvPr id="292" name="Gerader Verbinder 292"/>
                          <wps:cNvCnPr/>
                          <wps:spPr>
                            <a:xfrm flipV="1">
                              <a:off x="3658" y="21945"/>
                              <a:ext cx="441946" cy="0"/>
                            </a:xfrm>
                            <a:prstGeom prst="line">
                              <a:avLst/>
                            </a:prstGeom>
                            <a:noFill/>
                            <a:ln w="15875" cap="flat" cmpd="sng" algn="ctr">
                              <a:solidFill>
                                <a:srgbClr val="ED7D31">
                                  <a:lumMod val="75000"/>
                                </a:srgbClr>
                              </a:solidFill>
                              <a:prstDash val="solid"/>
                              <a:miter lim="800000"/>
                            </a:ln>
                            <a:effectLst/>
                          </wps:spPr>
                          <wps:bodyPr/>
                        </wps:wsp>
                        <wps:wsp>
                          <wps:cNvPr id="293" name="Runde Klammer links 293"/>
                          <wps:cNvSpPr/>
                          <wps:spPr>
                            <a:xfrm rot="16200000">
                              <a:off x="457200" y="7315"/>
                              <a:ext cx="66675" cy="7937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4" name="Gerader Verbinder 294"/>
                          <wps:cNvCnPr/>
                          <wps:spPr>
                            <a:xfrm>
                              <a:off x="113386" y="1166774"/>
                              <a:ext cx="683971" cy="0"/>
                            </a:xfrm>
                            <a:prstGeom prst="line">
                              <a:avLst/>
                            </a:prstGeom>
                            <a:noFill/>
                            <a:ln w="15875" cap="flat" cmpd="sng" algn="ctr">
                              <a:solidFill>
                                <a:srgbClr val="92D050"/>
                              </a:solidFill>
                              <a:prstDash val="solid"/>
                              <a:miter lim="800000"/>
                            </a:ln>
                            <a:effectLst/>
                          </wps:spPr>
                          <wps:bodyPr/>
                        </wps:wsp>
                        <wps:wsp>
                          <wps:cNvPr id="295" name="Gerader Verbinder 295"/>
                          <wps:cNvCnPr/>
                          <wps:spPr>
                            <a:xfrm>
                              <a:off x="0" y="1250899"/>
                              <a:ext cx="438912" cy="0"/>
                            </a:xfrm>
                            <a:prstGeom prst="line">
                              <a:avLst/>
                            </a:prstGeom>
                            <a:noFill/>
                            <a:ln w="15875" cap="flat" cmpd="sng" algn="ctr">
                              <a:solidFill>
                                <a:srgbClr val="ED7D31">
                                  <a:lumMod val="75000"/>
                                </a:srgbClr>
                              </a:solidFill>
                              <a:prstDash val="solid"/>
                              <a:miter lim="800000"/>
                            </a:ln>
                            <a:effectLst/>
                          </wps:spPr>
                          <wps:bodyPr/>
                        </wps:wsp>
                        <wps:wsp>
                          <wps:cNvPr id="296" name="Runde Klammer links 296"/>
                          <wps:cNvSpPr/>
                          <wps:spPr>
                            <a:xfrm rot="5400000">
                              <a:off x="453542" y="1188720"/>
                              <a:ext cx="58420" cy="7429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7" name="Gerader Verbinder 297"/>
                          <wps:cNvCnPr/>
                          <wps:spPr>
                            <a:xfrm>
                              <a:off x="519379" y="1258214"/>
                              <a:ext cx="3547300" cy="29572"/>
                            </a:xfrm>
                            <a:prstGeom prst="line">
                              <a:avLst/>
                            </a:prstGeom>
                            <a:noFill/>
                            <a:ln w="15875" cap="flat" cmpd="sng" algn="ctr">
                              <a:solidFill>
                                <a:srgbClr val="ED7D31">
                                  <a:lumMod val="75000"/>
                                </a:srgbClr>
                              </a:solidFill>
                              <a:prstDash val="solid"/>
                              <a:miter lim="800000"/>
                            </a:ln>
                            <a:effectLst/>
                          </wps:spPr>
                          <wps:bodyPr/>
                        </wps:wsp>
                        <wps:wsp>
                          <wps:cNvPr id="298" name="Gerader Verbinder 298"/>
                          <wps:cNvCnPr/>
                          <wps:spPr>
                            <a:xfrm>
                              <a:off x="555955" y="58521"/>
                              <a:ext cx="255600" cy="0"/>
                            </a:xfrm>
                            <a:prstGeom prst="line">
                              <a:avLst/>
                            </a:prstGeom>
                            <a:noFill/>
                            <a:ln w="25400" cap="flat" cmpd="sng" algn="ctr">
                              <a:solidFill>
                                <a:srgbClr val="FFC000">
                                  <a:lumMod val="60000"/>
                                  <a:lumOff val="40000"/>
                                </a:srgbClr>
                              </a:solidFill>
                              <a:prstDash val="solid"/>
                              <a:miter lim="800000"/>
                            </a:ln>
                            <a:effectLst/>
                          </wps:spPr>
                          <wps:bodyPr/>
                        </wps:wsp>
                        <wps:wsp>
                          <wps:cNvPr id="299" name="Gerader Verbinder 299"/>
                          <wps:cNvCnPr/>
                          <wps:spPr>
                            <a:xfrm flipV="1">
                              <a:off x="548640" y="1214323"/>
                              <a:ext cx="237744" cy="3658"/>
                            </a:xfrm>
                            <a:prstGeom prst="line">
                              <a:avLst/>
                            </a:prstGeom>
                            <a:noFill/>
                            <a:ln w="25400" cap="flat" cmpd="sng" algn="ctr">
                              <a:solidFill>
                                <a:srgbClr val="FFC000">
                                  <a:lumMod val="60000"/>
                                  <a:lumOff val="40000"/>
                                </a:srgbClr>
                              </a:solidFill>
                              <a:prstDash val="solid"/>
                              <a:miter lim="800000"/>
                            </a:ln>
                            <a:effectLst/>
                          </wps:spPr>
                          <wps:bodyPr/>
                        </wps:wsp>
                      </wpg:grpSp>
                    </wpg:wgp>
                  </a:graphicData>
                </a:graphic>
              </wp:anchor>
            </w:drawing>
          </mc:Choice>
          <mc:Fallback>
            <w:pict>
              <v:group id="Gruppieren 1585" o:spid="_x0000_s1026" style="position:absolute;margin-left:270.8pt;margin-top:.15pt;width:322pt;height:101.4pt;z-index:251717632;mso-position-horizontal:right;mso-position-horizontal-relative:margin" coordsize="40894,12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">
                <v:group id="Gruppieren 300" o:spid="_x0000_s1027" style="position:absolute;left:1270;top:1047;width:3333;height:10313" coordsize="3048,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gD0vcIAAADcAAAADwAAAGRycy9kb3ducmV2LnhtbERPy4rCMBTdC/5DuMLs&#10;NO2IIh1TERkHFyKoA8PsLs3tA5ub0sS2/r1ZCC4P573eDKYWHbWusqwgnkUgiDOrKy4U/F730xUI&#10;55E11pZJwYMcbNLxaI2Jtj2fqbv4QoQQdgkqKL1vEildVpJBN7MNceBy2xr0AbaF1C32IdzU8jOK&#10;ltJgxaGhxIZ2JWW3y90o+Omx387j7+54y3eP/+vi9HeMSamPybD9AuFp8G/xy33QCuZR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YA9L3CAAAA3AAAAA8A&#10;AAAAAAAAAAAAAAAAqgIAAGRycy9kb3ducmV2LnhtbFBLBQYAAAAABAAEAPoAAACZAwAAAAA=&#10;">
                  <v:line id="Gerader Verbinder 301" o:spid="_x0000_s1028" style="position:absolute;visibility:visible;mso-wrap-style:square" from="27,0" to="58,10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Ls98QAAADcAAAADwAAAGRycy9kb3ducmV2LnhtbESPUUvDQBCE34X+h2MLvkh7qaKVtNci&#10;guCLoFWEvi25NUmb3Qu3ZxP/vScIfRxm5htmvR25MyeK2gZxsJgXYEiq4FupHXy8P83uwWhC8dgF&#10;IQc/pLDdTC7WWPowyBuddqk2GSJaooMmpb60VquGGHUeepLsfYXImLKMtfURhwznzl4XxZ1lbCUv&#10;NNjTY0PVcffNDq76PbM/DIO+HjXyy+1S9XPp3OV0fFiBSTSmc/i//ewd3BQL+DuTj4Dd/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ouz3xAAAANwAAAAPAAAAAAAAAAAA&#10;AAAAAKECAABkcnMvZG93bnJldi54bWxQSwUGAAAAAAQABAD5AAAAkgMAAAAA&#10;" strokecolor="#ffd966" strokeweight="2pt">
                    <v:stroke joinstyle="miter"/>
                  </v:line>
                  <v:line id="Gerader Verbinder 302" o:spid="_x0000_s1029" style="position:absolute;visibility:visible;mso-wrap-style:square" from="0,26" to="302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BygMQAAADcAAAADwAAAGRycy9kb3ducmV2LnhtbESPUUvDQBCE34X+h2MLvkh7saKVtNci&#10;guCLoFWEvi25NUmb3Qu3ZxP/vScIfRxm5htmvR25MyeK2gZxcD0vwJBUwbdSO/h4f5rdg9GE4rEL&#10;Qg5+SGG7mVyssfRhkDc67VJtMkS0RAdNSn1prVYNMeo89CTZ+wqRMWUZa+sjDhnOnV0UxZ1lbCUv&#10;NNjTY0PVcffNDq76PbM/DIO+HjXyy+1S9XPp3OV0fFiBSTSmc/i//ewd3BQL+DuTj4Dd/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cHKAxAAAANwAAAAPAAAAAAAAAAAA&#10;AAAAAKECAABkcnMvZG93bnJldi54bWxQSwUGAAAAAAQABAD5AAAAkgMAAAAA&#10;" strokecolor="#ffd966" strokeweight="2pt">
                    <v:stroke joinstyle="miter"/>
                  </v:line>
                  <v:line id="Gerader Verbinder 303" o:spid="_x0000_s1030" style="position:absolute;visibility:visible;mso-wrap-style:square" from="26,10061" to="3048,10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zXG8QAAADcAAAADwAAAGRycy9kb3ducmV2LnhtbESPUUvDQBCE34X+h2MLvkh70aKVtNci&#10;guCLoFWEvi25NUmb3Qu3ZxP/vScIfRxm5htmvR25MyeK2gZxcD0vwJBUwbdSO/h4f5rdg9GE4rEL&#10;Qg5+SGG7mVyssfRhkDc67VJtMkS0RAdNSn1prVYNMeo89CTZ+wqRMWUZa+sjDhnOnb0pijvL2Epe&#10;aLCnx4aq4+6bHVz1e2Z/GAZ9PWrkl9ul6ufSucvp+LACk2hM5/B/+9k7WBQL+DuTj4Dd/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PNcbxAAAANwAAAAPAAAAAAAAAAAA&#10;AAAAAKECAABkcnMvZG93bnJldi54bWxQSwUGAAAAAAQABAD5AAAAkgMAAAAA&#10;" strokecolor="#ffd966" strokeweight="2pt">
                    <v:stroke joinstyle="miter"/>
                  </v:line>
                </v:group>
                <v:group id="Gruppieren 286" o:spid="_x0000_s1031" style="position:absolute;width:40894;height:12877" coordsize="40900,128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ZfFlcQAAADcAAAADwAAAGRycy9kb3ducmV2LnhtbESPT4vCMBTE78J+h/AW&#10;vGlaZUW6RhFR8SCCf0D29miebbF5KU1s67c3C4LHYWZ+w8wWnSlFQ7UrLCuIhxEI4tTqgjMFl/Nm&#10;MAXhPLLG0jIpeJKDxfyrN8NE25aP1Jx8JgKEXYIKcu+rREqX5mTQDW1FHLybrQ36IOtM6hrbADel&#10;HEXRRBosOCzkWNEqp/R+ehgF2xbb5TheN/v7bfX8O/8crvuYlOp/d8tfEJ46/wm/2zutYDSdwP+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ZfFlcQAAADcAAAA&#10;DwAAAAAAAAAAAAAAAACqAgAAZHJzL2Rvd25yZXYueG1sUEsFBgAAAAAEAAQA+gAAAJsDAAAAAA==&#10;">
                  <v:line id="Gerader Verbinder 287" o:spid="_x0000_s1032" style="position:absolute;visibility:visible;mso-wrap-style:square" from="1024,877" to="1024,11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h0rsIAAADcAAAADwAAAGRycy9kb3ducmV2LnhtbESP0YrCMBRE34X9h3CFfdNUBZWuUVyL&#10;i+CT1Q+4NHebanNTmmi7f78RBB+HmTnDrDa9rcWDWl85VjAZJyCIC6crLhVczvvREoQPyBprx6Tg&#10;jzxs1h+DFabadXyiRx5KESHsU1RgQmhSKX1hyKIfu4Y4er+utRiibEupW+wi3NZymiRzabHiuGCw&#10;oZ2h4pbfrQLqTtvsaGbfP7MsM36O53vVXZX6HPbbLxCB+vAOv9oHrWC6XMDzTDwCcv0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nh0rsIAAADcAAAADwAAAAAAAAAAAAAA&#10;AAChAgAAZHJzL2Rvd25yZXYueG1sUEsFBgAAAAAEAAQA+QAAAJADAAAAAA==&#10;" strokecolor="#a9d18e" strokeweight="1.25pt">
                    <v:stroke joinstyle="miter"/>
                  </v:line>
                  <v:line id="Gerader Verbinder 288" o:spid="_x0000_s1033" style="position:absolute;visibility:visible;mso-wrap-style:square" from="1060,914" to="8119,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g3L4AAADcAAAADwAAAGRycy9kb3ducmV2LnhtbERPy6rCMBDdC/5DGMGdpiqIVKOoRbng&#10;yscHDM3YVJtJaaKtf28WF1weznu16Wwl3tT40rGCyTgBQZw7XXKh4HY9jBYgfEDWWDkmBR/ysFn3&#10;eytMtWv5TO9LKEQMYZ+iAhNCnUrpc0MW/djVxJG7u8ZiiLAppG6wjeG2ktMkmUuLJccGgzXtDeXP&#10;y8sqoPa8zU5mtjvOssz4OV5fZftQajjotksQgbrwE/+7/7SC6SKujWfiEZDrL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D5+DcvgAAANwAAAAPAAAAAAAAAAAAAAAAAKEC&#10;AABkcnMvZG93bnJldi54bWxQSwUGAAAAAAQABAD5AAAAjAMAAAAA&#10;" strokecolor="#a9d18e" strokeweight="1.25pt">
                    <v:stroke joinstyle="miter"/>
                  </v:line>
                  <v:rect id="Rechteck 289" o:spid="_x0000_s1034" style="position:absolute;left:1499;top:1243;width:39401;height:10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Dv88MA&#10;AADcAAAADwAAAGRycy9kb3ducmV2LnhtbESPQYvCMBSE7wv7H8ITvK2JgqJdo4iwuldtEbw9mrdt&#10;sXkpTWzrvzcLgsdhZr5h1tvB1qKj1leONUwnCgRx7kzFhYYs/flagvAB2WDtmDQ8yMN28/mxxsS4&#10;nk/UnUMhIoR9ghrKEJpESp+XZNFPXEMcvT/XWgxRtoU0LfYRbms5U2ohLVYcF0psaF9SfjvfrYb9&#10;cJmnxf3YZ93BHZr5VU1VetN6PBp23yACDeEdfrV/jYbZcgX/Z+IRk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Dv88MAAADcAAAADwAAAAAAAAAAAAAAAACYAgAAZHJzL2Rv&#10;d25yZXYueG1sUEsFBgAAAAAEAAQA9QAAAIgDAAAAAA==&#10;" fillcolor="#5b9bd5" stroked="f" strokeweight="1pt">
                    <v:fill r:id="rId75" o:title="" color2="window" type="pattern"/>
                  </v:rect>
                  <v:line id="Gerader Verbinder 290" o:spid="_x0000_s1035" style="position:absolute;visibility:visible;mso-wrap-style:square" from="0,182" to="31,12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vTesIAAADcAAAADwAAAGRycy9kb3ducmV2LnhtbERPPW/CMBDdK/EfrENiKw4ZUJtiECBV&#10;qmBoG1i6HfHhRMTnEBsT/n09VOr49L4Xq8G2IlLvG8cKZtMMBHHldMNGwfHw/vwCwgdkja1jUvAg&#10;D6vl6GmBhXZ3/qZYBiNSCPsCFdQhdIWUvqrJop+6jjhxZ9dbDAn2Ruoe7ynctjLPsrm02HBqqLGj&#10;bU3VpbxZBeYQf/aybI6b7fXzctrFL5dHo9RkPKzfQAQawr/4z/2hFeSvaX46k46AX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fvTesIAAADcAAAADwAAAAAAAAAAAAAA&#10;AAChAgAAZHJzL2Rvd25yZXYueG1sUEsFBgAAAAAEAAQA+QAAAJADAAAAAA==&#10;" strokecolor="#c55a11" strokeweight="1.25pt">
                    <v:stroke joinstyle="miter"/>
                  </v:line>
                  <v:line id="Gerader Verbinder 291" o:spid="_x0000_s1036" style="position:absolute;flip:y;visibility:visible;mso-wrap-style:square" from="5340,0" to="40782,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SqrsQAAADcAAAADwAAAGRycy9kb3ducmV2LnhtbESPzW7CMBCE75V4B2uRuBUnQCFJMYgf&#10;teq10AdYxds4arwOsQnh7XGlSj2OZuYbzXo72Eb01PnasYJ0moAgLp2uuVLwdX57zkD4gKyxcUwK&#10;7uRhuxk9rbHQ7saf1J9CJSKEfYEKTAhtIaUvDVn0U9cSR+/bdRZDlF0ldYe3CLeNnCXJUlqsOS4Y&#10;bOlgqPw5Xa2Cxfnycn83x9zuzeLYrvIms/NUqcl42L2CCDSE//Bf+0MrmOUp/J6JR0B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lKquxAAAANwAAAAPAAAAAAAAAAAA&#10;AAAAAKECAABkcnMvZG93bnJldi54bWxQSwUGAAAAAAQABAD5AAAAkgMAAAAA&#10;" strokecolor="#c55a11" strokeweight="1.25pt">
                    <v:stroke joinstyle="miter"/>
                  </v:line>
                  <v:line id="Gerader Verbinder 292" o:spid="_x0000_s1037" style="position:absolute;flip:y;visibility:visible;mso-wrap-style:square" from="36,219" to="4456,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02cMAAADcAAAADwAAAGRycy9kb3ducmV2LnhtbESPwW7CMBBE70j9B2sr9QYOKbQkYFBb&#10;BOJK4ANW8RJHxOs0diH8fY2ExHE0M280i1VvG3GhzteOFYxHCQji0umaKwXHw2Y4A+EDssbGMSm4&#10;kYfV8mWwwFy7K+/pUoRKRAj7HBWYENpcSl8asuhHriWO3sl1FkOUXSV1h9cIt41Mk+RDWqw5Lhhs&#10;6cdQeS7+rILJ4Xd625p1Zr/NZN1+Zs3Mvo+Venvtv+YgAvXhGX60d1pBmqVwPxOP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9GNNnDAAAA3AAAAA8AAAAAAAAAAAAA&#10;AAAAoQIAAGRycy9kb3ducmV2LnhtbFBLBQYAAAAABAAEAPkAAACRAwAAAAA=&#10;" strokecolor="#c55a11" strokeweight="1.25pt">
                    <v:stroke joinstyle="miter"/>
                  </v:line>
                  <v:shape id="Runde Klammer links 293" o:spid="_x0000_s1038" type="#_x0000_t85" style="position:absolute;left:4571;top:73;width:667;height:79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Q8MA&#10;AADcAAAADwAAAGRycy9kb3ducmV2LnhtbESPQWvCQBSE74X+h+UVvNWNEaSmriKCoJ6sEbw+ss9s&#10;aPZtyG5M8u9dodDjMDPfMKvNYGvxoNZXjhXMpgkI4sLpiksF13z/+QXCB2SNtWNSMJKHzfr9bYWZ&#10;dj3/0OMSShEh7DNUYEJoMil9Yciin7qGOHp311oMUbal1C32EW5rmSbJQlqsOC4YbGhnqPi9dFZB&#10;J0/n67FfjKO5H5ddmXN+Sm9KTT6G7TeIQEP4D/+1D1pBupzD60w8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Q8MAAADcAAAADwAAAAAAAAAAAAAAAACYAgAAZHJzL2Rv&#10;d25yZXYueG1sUEsFBgAAAAAEAAQA9QAAAIgDAAAAAA==&#10;" adj="1512" strokecolor="#c55a11" strokeweight="1.25pt">
                    <v:stroke joinstyle="miter"/>
                  </v:shape>
                  <v:line id="Gerader Verbinder 294" o:spid="_x0000_s1039" style="position:absolute;visibility:visible;mso-wrap-style:square" from="1133,11667" to="7973,11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6Zfp8QAAADcAAAADwAAAGRycy9kb3ducmV2LnhtbESPQWvCQBSE74X+h+UVems2iohGV9FC&#10;QVAEtdDrI/tMgtm3cXdNUn99tyB4HGa+GWa+7E0tWnK+sqxgkKQgiHOrKy4UfJ++PiYgfEDWWFsm&#10;Bb/kYbl4fZljpm3HB2qPoRCxhH2GCsoQmkxKn5dk0Ce2IY7e2TqDIUpXSO2wi+WmlsM0HUuDFceF&#10;Ehv6LCm/HG9GwfA2HtXtenPdo3Y/98l+O+h2W6Xe3/rVDESgPjzDD3qjIzcdwf+ZeAT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pl+nxAAAANwAAAAPAAAAAAAAAAAA&#10;AAAAAKECAABkcnMvZG93bnJldi54bWxQSwUGAAAAAAQABAD5AAAAkgMAAAAA&#10;" strokecolor="#92d050" strokeweight="1.25pt">
                    <v:stroke joinstyle="miter"/>
                  </v:line>
                  <v:line id="Gerader Verbinder 295" o:spid="_x0000_s1040" style="position:absolute;visibility:visible;mso-wrap-style:square" from="0,12508" to="4389,12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xw4sYAAADcAAAADwAAAGRycy9kb3ducmV2LnhtbESPQWsCMRSE7wX/Q3gFbzXbBUu7GkWF&#10;guih7eqlt+fmmV3cvGw3MW7/fVMo9DjMzDfMfDnYVkTqfeNYweMkA0FcOd2wUXA8vD48g/ABWWPr&#10;mBR8k4flYnQ3x0K7G39QLIMRCcK+QAV1CF0hpa9qsugnriNO3tn1FkOSvZG6x1uC21bmWfYkLTac&#10;FmrsaFNTdSmvVoE5xM+9LJvjevP1djnt4rvLo1FqfD+sZiACDeE//NfeagX5y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McOLGAAAA3AAAAA8AAAAAAAAA&#10;AAAAAAAAoQIAAGRycy9kb3ducmV2LnhtbFBLBQYAAAAABAAEAPkAAACUAwAAAAA=&#10;" strokecolor="#c55a11" strokeweight="1.25pt">
                    <v:stroke joinstyle="miter"/>
                  </v:line>
                  <v:shape id="Runde Klammer links 296" o:spid="_x0000_s1041" type="#_x0000_t85" style="position:absolute;left:4535;top:11887;width:584;height:74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QsLsIA&#10;AADcAAAADwAAAGRycy9kb3ducmV2LnhtbESP32rCMBTG7we+QziCdzO1Dtk6Y7GCstt1PsCxOWs6&#10;m5PSpLW+vRkMdvnx/fnxbfPJtmKk3jeOFayWCQjiyumGawXnr+PzKwgfkDW2jknBnTzku9nTFjPt&#10;bvxJYxlqEUfYZ6jAhNBlUvrKkEW/dB1x9L5dbzFE2ddS93iL47aVaZJspMWGI8FgRwdD1bUcbISc&#10;L8MaS/nzYs1JHi6nqRyLQqnFfNq/gwg0hf/wX/tDK0jfNvB7Jh4Bu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RCwuwgAAANwAAAAPAAAAAAAAAAAAAAAAAJgCAABkcnMvZG93&#10;bnJldi54bWxQSwUGAAAAAAQABAD1AAAAhwMAAAAA&#10;" adj="1415" strokecolor="#c55a11" strokeweight="1.25pt">
                    <v:stroke joinstyle="miter"/>
                  </v:shape>
                  <v:line id="Gerader Verbinder 297" o:spid="_x0000_s1042" style="position:absolute;visibility:visible;mso-wrap-style:square" from="5193,12582" to="40666,12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JLDsYAAADcAAAADwAAAGRycy9kb3ducmV2LnhtbESPwW7CMBBE75X4B2srcStOc6BtwCBA&#10;qoTg0DZw6W2JFyciXqexMenf15Uq9TiamTea+XKwrYjU+8axgsdJBoK4crpho+B4eH14BuEDssbW&#10;MSn4Jg/LxehujoV2N/6gWAYjEoR9gQrqELpCSl/VZNFPXEecvLPrLYYkeyN1j7cEt63Ms2wqLTac&#10;FmrsaFNTdSmvVoE5xM+9LJvjevP1djnt4rvLo1FqfD+sZiACDeE//NfeagX5yx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oSSw7GAAAA3AAAAA8AAAAAAAAA&#10;AAAAAAAAoQIAAGRycy9kb3ducmV2LnhtbFBLBQYAAAAABAAEAPkAAACUAwAAAAA=&#10;" strokecolor="#c55a11" strokeweight="1.25pt">
                    <v:stroke joinstyle="miter"/>
                  </v:line>
                  <v:line id="Gerader Verbinder 298" o:spid="_x0000_s1043" style="position:absolute;visibility:visible;mso-wrap-style:square" from="5559,585" to="8115,5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PfcMEAAADcAAAADwAAAGRycy9kb3ducmV2LnhtbERPTUvDQBC9C/6HZYRexG4saDV2W0Qo&#10;eBFqWwRvQ3ZMYjOzYWdt4r/vHgo9Pt73YjVyZ44UtQ3i4H5agCGpgm+ldrDfre+ewGhC8dgFIQf/&#10;pLBaXl8tsPRhkE86blNtcohoiQ6alPrSWq0aYtRp6Eky9xMiY8ow1tZHHHI4d3ZWFI+WsZXc0GBP&#10;bw1Vh+0fO7jtv5n97zDo5qCRPx7mql9z5yY34+sLmERjuojP7nfvYPac1+Yz+QjY5Q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c99wwQAAANwAAAAPAAAAAAAAAAAAAAAA&#10;AKECAABkcnMvZG93bnJldi54bWxQSwUGAAAAAAQABAD5AAAAjwMAAAAA&#10;" strokecolor="#ffd966" strokeweight="2pt">
                    <v:stroke joinstyle="miter"/>
                  </v:line>
                  <v:line id="Gerader Verbinder 299" o:spid="_x0000_s1044" style="position:absolute;flip:y;visibility:visible;mso-wrap-style:square" from="5486,12143" to="7863,12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fYmcQAAADcAAAADwAAAGRycy9kb3ducmV2LnhtbESPT4vCMBTE78J+h/AWvGnq39WuUUQQ&#10;BVHY6sXbo3nbFpuX0kTt7qc3guBxmJnfMLNFY0pxo9oVlhX0uhEI4tTqgjMFp+O6MwHhPLLG0jIp&#10;+CMHi/lHa4axtnf+oVviMxEg7GJUkHtfxVK6NCeDrmsr4uD92tqgD7LOpK7xHuCmlP0oGkuDBYeF&#10;HCta5ZRekqtRUB4Gmv9dtUm//HCX7XGUJKOzUu3PZvkNwlPj3+FXe6sV9KdTeJ4JR0DO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F9iZxAAAANwAAAAPAAAAAAAAAAAA&#10;AAAAAKECAABkcnMvZG93bnJldi54bWxQSwUGAAAAAAQABAD5AAAAkgMAAAAA&#10;" strokecolor="#ffd966" strokeweight="2pt">
                    <v:stroke joinstyle="miter"/>
                  </v:line>
                </v:group>
                <w10:wrap anchorx="margin"/>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 xml:space="preserve">Arbeitsablaufplan </w:t>
      </w:r>
      <w:proofErr w:type="spellStart"/>
      <w:r w:rsidRPr="00B73F51">
        <w:rPr>
          <w:rFonts w:ascii="Source Sans Pro Semibold" w:eastAsia="Times New Roman" w:hAnsi="Source Sans Pro Semibold" w:cs="Times New Roman"/>
          <w:bCs/>
          <w:sz w:val="30"/>
          <w:szCs w:val="28"/>
          <w:lang w:eastAsia="de-DE"/>
        </w:rPr>
        <w:t>Repcover</w:t>
      </w:r>
      <w:proofErr w:type="spellEnd"/>
      <w:r w:rsidRPr="00B73F51">
        <w:rPr>
          <w:rFonts w:ascii="Source Sans Pro Semibold" w:eastAsia="Times New Roman" w:hAnsi="Source Sans Pro Semibold" w:cs="Times New Roman"/>
          <w:bCs/>
          <w:sz w:val="30"/>
          <w:szCs w:val="28"/>
          <w:lang w:eastAsia="de-DE"/>
        </w:rPr>
        <w:t xml:space="preserve"> 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4736" behindDoc="0" locked="0" layoutInCell="0" allowOverlap="1" wp14:anchorId="093B7FF1" wp14:editId="4AA7ED5C">
            <wp:simplePos x="0" y="0"/>
            <wp:positionH relativeFrom="rightMargin">
              <wp:posOffset>107950</wp:posOffset>
            </wp:positionH>
            <wp:positionV relativeFrom="paragraph">
              <wp:posOffset>0</wp:posOffset>
            </wp:positionV>
            <wp:extent cx="345440" cy="323850"/>
            <wp:effectExtent l="0" t="0" r="0" b="0"/>
            <wp:wrapNone/>
            <wp:docPr id="24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6"/>
        </w:numPr>
        <w:rPr>
          <w:lang w:eastAsia="de-DE"/>
        </w:rPr>
      </w:pPr>
      <w:r w:rsidRPr="00B73F51">
        <w:rPr>
          <w:lang w:eastAsia="de-DE"/>
        </w:rPr>
        <w:t>Bringen Sie die Arbeitsschritte in die richtige Reihenfolge</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B73F51" w:rsidRPr="00B73F51" w:rsidRDefault="00B73F51" w:rsidP="001150E2">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 </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in Umschlag einhängen</w:t>
      </w:r>
    </w:p>
    <w:p w:rsidR="00B73F51" w:rsidRPr="00B73F51" w:rsidRDefault="00B73F51" w:rsidP="00B73F51"/>
    <w:p w:rsidR="00B73F51" w:rsidRPr="00B73F51" w:rsidRDefault="00B73F51" w:rsidP="00B73F51">
      <w:r w:rsidRPr="00B73F51">
        <w:t>___</w:t>
      </w:r>
      <w:r w:rsidRPr="00B73F51">
        <w:tab/>
        <w:t xml:space="preserve">Rillen und umlegen des Umschlages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1150E2" w:rsidRDefault="001150E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150E2"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150E2" w:rsidRDefault="001150E2" w:rsidP="006B2D3A">
            <w:pPr>
              <w:pStyle w:val="Tabelle6pt"/>
              <w:rPr>
                <w:color w:val="000000"/>
              </w:rPr>
            </w:pPr>
            <w:r>
              <w:lastRenderedPageBreak/>
              <w:br w:type="page"/>
              <w:t>Lernfeld</w:t>
            </w:r>
          </w:p>
          <w:p w:rsidR="001150E2" w:rsidRDefault="001150E2"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150E2" w:rsidRPr="00B73F51" w:rsidRDefault="001150E2" w:rsidP="006B2D3A">
            <w:pPr>
              <w:spacing w:before="40" w:after="60" w:line="160" w:lineRule="exact"/>
              <w:rPr>
                <w:color w:val="000000"/>
                <w:sz w:val="12"/>
              </w:rPr>
            </w:pPr>
            <w:r w:rsidRPr="00B73F51">
              <w:rPr>
                <w:sz w:val="12"/>
              </w:rPr>
              <w:t>Titel</w:t>
            </w:r>
          </w:p>
          <w:p w:rsidR="001150E2" w:rsidRPr="00B73F51" w:rsidRDefault="001150E2" w:rsidP="006B2D3A">
            <w:pPr>
              <w:rPr>
                <w:b/>
              </w:rPr>
            </w:pPr>
            <w:r w:rsidRPr="00B73F51">
              <w:rPr>
                <w:b/>
              </w:rPr>
              <w:t xml:space="preserve">Herstellen einer </w:t>
            </w:r>
            <w:proofErr w:type="spellStart"/>
            <w:r w:rsidRPr="00B73F51">
              <w:rPr>
                <w:b/>
              </w:rPr>
              <w:t>Repcover</w:t>
            </w:r>
            <w:proofErr w:type="spellEnd"/>
            <w:r w:rsidRPr="00B73F51">
              <w:rPr>
                <w:b/>
              </w:rPr>
              <w:t xml:space="preserve">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150E2" w:rsidRPr="00B73F51" w:rsidRDefault="001150E2"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150E2" w:rsidRPr="00B73F51" w:rsidRDefault="001150E2" w:rsidP="006B2D3A">
            <w:pPr>
              <w:spacing w:before="40" w:after="60" w:line="160" w:lineRule="exact"/>
              <w:rPr>
                <w:sz w:val="12"/>
              </w:rPr>
            </w:pPr>
          </w:p>
          <w:p w:rsidR="001150E2" w:rsidRPr="00B73F51" w:rsidRDefault="001150E2" w:rsidP="006B2D3A">
            <w:pPr>
              <w:jc w:val="center"/>
              <w:rPr>
                <w:rFonts w:eastAsia="Times New Roman" w:cs="Times New Roman"/>
                <w:b/>
                <w:lang w:eastAsia="de-DE"/>
              </w:rPr>
            </w:pPr>
            <w:r w:rsidRPr="00B73F51">
              <w:rPr>
                <w:rFonts w:eastAsia="Times New Roman" w:cs="Times New Roman"/>
                <w:b/>
                <w:lang w:eastAsia="de-DE"/>
              </w:rPr>
              <w:t>Drucktechnik</w:t>
            </w:r>
          </w:p>
          <w:p w:rsidR="001150E2" w:rsidRPr="00B73F51" w:rsidRDefault="00443964" w:rsidP="006B2D3A">
            <w:pPr>
              <w:jc w:val="center"/>
              <w:rPr>
                <w:rFonts w:eastAsia="Calibri" w:cs="Times New Roman"/>
                <w:b/>
                <w:lang w:eastAsia="de-DE"/>
              </w:rPr>
            </w:pPr>
            <w:r>
              <w:rPr>
                <w:rFonts w:eastAsia="Times New Roman" w:cs="Times New Roman"/>
                <w:b/>
                <w:lang w:eastAsia="de-DE"/>
              </w:rPr>
              <w:t>DR0</w:t>
            </w:r>
            <w:r w:rsidR="001150E2" w:rsidRPr="00B73F51">
              <w:rPr>
                <w:rFonts w:eastAsia="Times New Roman" w:cs="Times New Roman"/>
                <w:b/>
                <w:lang w:eastAsia="de-DE"/>
              </w:rPr>
              <w:t>4.03.08</w:t>
            </w:r>
          </w:p>
        </w:tc>
      </w:tr>
      <w:tr w:rsidR="001150E2" w:rsidRPr="00B51DE9" w:rsidTr="006B2D3A">
        <w:tc>
          <w:tcPr>
            <w:tcW w:w="7348" w:type="dxa"/>
            <w:gridSpan w:val="2"/>
            <w:tcBorders>
              <w:left w:val="single" w:sz="4" w:space="0" w:color="auto"/>
              <w:bottom w:val="single" w:sz="4" w:space="0" w:color="auto"/>
              <w:right w:val="single" w:sz="4" w:space="0" w:color="auto"/>
            </w:tcBorders>
            <w:hideMark/>
          </w:tcPr>
          <w:p w:rsidR="001150E2" w:rsidRPr="004B658C" w:rsidRDefault="001150E2" w:rsidP="006B2D3A">
            <w:pPr>
              <w:pStyle w:val="Tabelle6pt"/>
            </w:pPr>
            <w:r>
              <w:t>Kompetenzbereiche:</w:t>
            </w:r>
          </w:p>
          <w:p w:rsidR="001150E2" w:rsidRPr="00B73F51" w:rsidRDefault="001150E2"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150E2" w:rsidRPr="00B73F51" w:rsidRDefault="001150E2" w:rsidP="008F1F5C">
            <w:pPr>
              <w:numPr>
                <w:ilvl w:val="0"/>
                <w:numId w:val="5"/>
              </w:numPr>
              <w:ind w:left="227" w:hanging="170"/>
              <w:rPr>
                <w:sz w:val="16"/>
              </w:rPr>
            </w:pPr>
            <w:r w:rsidRPr="00B73F51">
              <w:rPr>
                <w:sz w:val="16"/>
              </w:rPr>
              <w:t>Ich kann die richtigen Werkzeuge und Geräte für verschiedene Arbeitstechniken auswählen</w:t>
            </w:r>
            <w:r>
              <w:rPr>
                <w:sz w:val="16"/>
              </w:rPr>
              <w:t>.</w:t>
            </w:r>
          </w:p>
          <w:p w:rsidR="001150E2" w:rsidRDefault="001150E2"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150E2" w:rsidRDefault="001150E2"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150E2" w:rsidRPr="00B51DE9" w:rsidTr="006B2D3A">
              <w:trPr>
                <w:trHeight w:val="284"/>
              </w:trPr>
              <w:tc>
                <w:tcPr>
                  <w:tcW w:w="2090" w:type="dxa"/>
                  <w:shd w:val="clear" w:color="auto" w:fill="D9D9D9" w:themeFill="background1" w:themeFillShade="D9"/>
                </w:tcPr>
                <w:p w:rsidR="001150E2" w:rsidRPr="00B51DE9" w:rsidRDefault="001150E2" w:rsidP="006B2D3A">
                  <w:pPr>
                    <w:pStyle w:val="TabelleKopfmitte"/>
                  </w:pPr>
                  <w:r w:rsidRPr="00B51DE9">
                    <w:t>L</w:t>
                  </w:r>
                  <w:r>
                    <w:t>ösung</w:t>
                  </w:r>
                </w:p>
              </w:tc>
            </w:tr>
          </w:tbl>
          <w:p w:rsidR="001150E2" w:rsidRPr="00B51DE9" w:rsidRDefault="001150E2"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4"/>
        </w:numPr>
      </w:pPr>
      <w:r w:rsidRPr="00B73F51">
        <w:t>Falzen der Inhaltbogen</w:t>
      </w:r>
    </w:p>
    <w:p w:rsidR="00B73F51" w:rsidRPr="00B73F51" w:rsidRDefault="00752C8B" w:rsidP="001150E2">
      <w:pPr>
        <w:pStyle w:val="Textkrpernrauen"/>
      </w:pPr>
      <w:r>
        <w:t>Zusammentragen</w:t>
      </w:r>
      <w:r w:rsidR="00B73F51" w:rsidRPr="00B73F51">
        <w:t xml:space="preserve"> der gefalzten Bogen</w:t>
      </w:r>
    </w:p>
    <w:p w:rsidR="00B73F51" w:rsidRPr="00B73F51" w:rsidRDefault="00B73F51" w:rsidP="001150E2">
      <w:pPr>
        <w:pStyle w:val="Textkrpernrauen"/>
      </w:pPr>
      <w:r w:rsidRPr="00B73F51">
        <w:t>Abschneiden des Rückens des zusammengetragenen Blockes</w:t>
      </w:r>
    </w:p>
    <w:p w:rsidR="00B73F51" w:rsidRPr="00B73F51" w:rsidRDefault="00B73F51" w:rsidP="001150E2">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150E2">
      <w:pPr>
        <w:pStyle w:val="Textkrpernrauen"/>
      </w:pPr>
      <w:r w:rsidRPr="00B73F51">
        <w:t>Rillen und umlegen des Umschlages</w:t>
      </w:r>
    </w:p>
    <w:p w:rsidR="00B73F51" w:rsidRPr="00B73F51" w:rsidRDefault="00B73F51" w:rsidP="001150E2">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150E2">
      <w:pPr>
        <w:pStyle w:val="Textkrpernrauen"/>
      </w:pPr>
      <w:proofErr w:type="spellStart"/>
      <w:r w:rsidRPr="00B73F51">
        <w:t>Gefälzelter</w:t>
      </w:r>
      <w:proofErr w:type="spellEnd"/>
      <w:r w:rsidRPr="00B73F51">
        <w:t xml:space="preserve"> Inhaltblock in Umschlag einhängen</w:t>
      </w:r>
    </w:p>
    <w:p w:rsidR="00B73F51" w:rsidRPr="00B73F51" w:rsidRDefault="00B73F51" w:rsidP="001150E2">
      <w:pPr>
        <w:pStyle w:val="Textkrpernrauen"/>
      </w:pPr>
      <w:r w:rsidRPr="00B73F51">
        <w:t xml:space="preserve">Endbeschnitt an </w:t>
      </w:r>
      <w:r w:rsidR="002D324E">
        <w:t>drei Seiten</w:t>
      </w:r>
    </w:p>
    <w:p w:rsidR="00B73F51" w:rsidRPr="00B73F51" w:rsidRDefault="00B73F51" w:rsidP="001150E2">
      <w:pPr>
        <w:pStyle w:val="Textkrpernrauen"/>
      </w:pPr>
      <w:r w:rsidRPr="00B73F51">
        <w:t>Qualitätskontrolle der fertigen Broschur</w:t>
      </w:r>
    </w:p>
    <w:p w:rsidR="00B73F51" w:rsidRPr="00B73F51" w:rsidRDefault="00B73F51" w:rsidP="00B73F51"/>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Herstellen einer Drah</w:t>
            </w:r>
            <w:r w:rsidR="001150E2">
              <w:rPr>
                <w:b/>
              </w:rPr>
              <w:t>t</w:t>
            </w:r>
            <w:r w:rsidRPr="00B73F51">
              <w:rPr>
                <w:b/>
              </w:rPr>
              <w:t xml:space="preserve">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4.03.09</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1150E2"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1150E2" w:rsidRDefault="00B73F51" w:rsidP="001150E2">
      <w:pPr>
        <w:pStyle w:val="berschrift2"/>
      </w:pPr>
      <w:r w:rsidRPr="001150E2">
        <w:t>Herstellen einer Drahtkammbindung</w:t>
      </w:r>
    </w:p>
    <w:p w:rsidR="00B73F51" w:rsidRPr="00B73F51" w:rsidRDefault="00B73F51" w:rsidP="001150E2">
      <w:pPr>
        <w:pStyle w:val="Abstandszeile"/>
        <w:rPr>
          <w:sz w:val="22"/>
        </w:rPr>
      </w:pPr>
      <w:r w:rsidRPr="00B73F51">
        <w:rPr>
          <w:noProof/>
        </w:rPr>
        <w:drawing>
          <wp:anchor distT="0" distB="0" distL="114300" distR="114300" simplePos="0" relativeHeight="251731968" behindDoc="0" locked="0" layoutInCell="0" allowOverlap="1" wp14:anchorId="0C3ABB58" wp14:editId="4431E4E0">
            <wp:simplePos x="0" y="0"/>
            <wp:positionH relativeFrom="rightMargin">
              <wp:posOffset>107950</wp:posOffset>
            </wp:positionH>
            <wp:positionV relativeFrom="paragraph">
              <wp:posOffset>166875</wp:posOffset>
            </wp:positionV>
            <wp:extent cx="345440" cy="323850"/>
            <wp:effectExtent l="0" t="0" r="0" b="0"/>
            <wp:wrapNone/>
            <wp:docPr id="24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F3663DB" wp14:editId="44A19F7A">
                  <wp:extent cx="302701" cy="324000"/>
                  <wp:effectExtent l="0" t="0" r="2540" b="0"/>
                  <wp:docPr id="24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76FD9C6" wp14:editId="69023B39">
                  <wp:extent cx="302701" cy="324000"/>
                  <wp:effectExtent l="0" t="0" r="2540" b="0"/>
                  <wp:docPr id="24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5A6DFB0" wp14:editId="3DE01E95">
                  <wp:extent cx="648335" cy="318770"/>
                  <wp:effectExtent l="0" t="0" r="0" b="0"/>
                  <wp:docPr id="243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A020415" wp14:editId="1A637E2F">
                  <wp:extent cx="302701" cy="324000"/>
                  <wp:effectExtent l="0" t="0" r="2540" b="0"/>
                  <wp:docPr id="24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5ECA1C5" wp14:editId="1206F476">
                  <wp:extent cx="532800" cy="324000"/>
                  <wp:effectExtent l="0" t="0" r="635" b="0"/>
                  <wp:docPr id="243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 xml:space="preserve">hre Broschur nach verarbeitungstechnischen und ästhetischen Gesichtspunkten </w:t>
            </w:r>
            <w:r>
              <w:rPr>
                <w:noProof/>
                <w:lang w:eastAsia="de-DE"/>
              </w:rPr>
              <w:t>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2FDD09F1" wp14:editId="4DD3296F">
                  <wp:extent cx="302701" cy="324000"/>
                  <wp:effectExtent l="0" t="0" r="2540" b="0"/>
                  <wp:docPr id="24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Arbeiten Sie Verbesserungen hinsichtlich ökologischer, wirtschaftlicher und fert</w:t>
            </w:r>
            <w:r w:rsidR="00D07EA5">
              <w:rPr>
                <w:noProof/>
                <w:lang w:eastAsia="de-DE"/>
              </w:rPr>
              <w:t>igungstechnischer Kriterien in I</w:t>
            </w:r>
            <w:r w:rsidRPr="00B73F51">
              <w:rPr>
                <w:noProof/>
                <w:lang w:eastAsia="de-DE"/>
              </w:rPr>
              <w:t>hrem Produktions</w:t>
            </w:r>
            <w:r w:rsidR="00D07EA5">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8E95AB8" wp14:editId="6B4A250D">
                  <wp:extent cx="302701" cy="324000"/>
                  <wp:effectExtent l="0" t="0" r="2540" b="0"/>
                  <wp:docPr id="24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Setz</w:t>
            </w:r>
            <w:r w:rsidR="00D07EA5">
              <w:rPr>
                <w:noProof/>
                <w:lang w:eastAsia="de-DE"/>
              </w:rPr>
              <w:t>en Sie sich kritisch mit I</w:t>
            </w:r>
            <w:r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262069A" wp14:editId="15A4186A">
                  <wp:extent cx="302701" cy="324000"/>
                  <wp:effectExtent l="0" t="0" r="2540" b="0"/>
                  <wp:docPr id="2437" name="Grafik 2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3496583" wp14:editId="41C8259C">
                  <wp:extent cx="648335" cy="318770"/>
                  <wp:effectExtent l="0" t="0" r="0" b="0"/>
                  <wp:docPr id="243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657B567" wp14:editId="5DD70130">
                  <wp:extent cx="302701" cy="324000"/>
                  <wp:effectExtent l="0" t="0" r="2540" b="0"/>
                  <wp:docPr id="24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C55874D" wp14:editId="183447ED">
                  <wp:extent cx="532800" cy="324000"/>
                  <wp:effectExtent l="0" t="0" r="635" b="0"/>
                  <wp:docPr id="244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8B8165B" wp14:editId="393E70EF">
                  <wp:extent cx="302701" cy="324000"/>
                  <wp:effectExtent l="0" t="0" r="2540" b="0"/>
                  <wp:docPr id="24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B7F4C6E" wp14:editId="4DA3D600">
                  <wp:extent cx="302701" cy="324000"/>
                  <wp:effectExtent l="0" t="0" r="2540" b="0"/>
                  <wp:docPr id="24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3232" behindDoc="0" locked="0" layoutInCell="0" allowOverlap="1" wp14:anchorId="2155A720" wp14:editId="6DF94A64">
            <wp:simplePos x="0" y="0"/>
            <wp:positionH relativeFrom="rightMargin">
              <wp:posOffset>107950</wp:posOffset>
            </wp:positionH>
            <wp:positionV relativeFrom="paragraph">
              <wp:posOffset>167990</wp:posOffset>
            </wp:positionV>
            <wp:extent cx="345440" cy="323850"/>
            <wp:effectExtent l="0" t="0" r="0" b="0"/>
            <wp:wrapNone/>
            <wp:docPr id="24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2208" behindDoc="0" locked="0" layoutInCell="0" allowOverlap="1" wp14:anchorId="0FA7E162" wp14:editId="367E143D">
            <wp:simplePos x="0" y="0"/>
            <wp:positionH relativeFrom="rightMargin">
              <wp:posOffset>107950</wp:posOffset>
            </wp:positionH>
            <wp:positionV relativeFrom="paragraph">
              <wp:posOffset>-3412800</wp:posOffset>
            </wp:positionV>
            <wp:extent cx="345440" cy="323850"/>
            <wp:effectExtent l="0" t="0" r="0" b="0"/>
            <wp:wrapNone/>
            <wp:docPr id="24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2DE4E68" wp14:editId="5572E4DD">
                  <wp:extent cx="302701" cy="324000"/>
                  <wp:effectExtent l="0" t="0" r="2540" b="0"/>
                  <wp:docPr id="24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3C2E081" wp14:editId="562B961F">
                  <wp:extent cx="648335" cy="318770"/>
                  <wp:effectExtent l="0" t="0" r="0" b="0"/>
                  <wp:docPr id="244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612AF442" wp14:editId="47E96F61">
                  <wp:extent cx="302701" cy="324000"/>
                  <wp:effectExtent l="0" t="0" r="2540" b="0"/>
                  <wp:docPr id="24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162A930" wp14:editId="2101852F">
                  <wp:extent cx="532800" cy="324000"/>
                  <wp:effectExtent l="0" t="0" r="635" b="0"/>
                  <wp:docPr id="244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25F2162" wp14:editId="2690871E">
                  <wp:extent cx="648335" cy="318770"/>
                  <wp:effectExtent l="0" t="0" r="0" b="0"/>
                  <wp:docPr id="244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19C4D90" wp14:editId="3458419D">
                  <wp:extent cx="302701" cy="324000"/>
                  <wp:effectExtent l="0" t="0" r="2540" b="0"/>
                  <wp:docPr id="24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150E2">
      <w:pPr>
        <w:pStyle w:val="berschrift4"/>
      </w:pPr>
      <w:r w:rsidRPr="00B73F51">
        <w:lastRenderedPageBreak/>
        <w:t>Produktdaten Drahtkammbindung</w:t>
      </w:r>
      <w:r w:rsidRPr="00B73F51">
        <w:rPr>
          <w:noProof/>
          <w:sz w:val="24"/>
        </w:rPr>
        <w:drawing>
          <wp:anchor distT="0" distB="0" distL="114300" distR="114300" simplePos="0" relativeHeight="251789312" behindDoc="0" locked="0" layoutInCell="0" allowOverlap="1" wp14:anchorId="38D9F5A2" wp14:editId="1CB11A46">
            <wp:simplePos x="0" y="0"/>
            <wp:positionH relativeFrom="rightMargin">
              <wp:posOffset>828040</wp:posOffset>
            </wp:positionH>
            <wp:positionV relativeFrom="paragraph">
              <wp:posOffset>0</wp:posOffset>
            </wp:positionV>
            <wp:extent cx="349200" cy="320400"/>
            <wp:effectExtent l="0" t="0" r="0" b="3810"/>
            <wp:wrapNone/>
            <wp:docPr id="24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8288" behindDoc="0" locked="0" layoutInCell="0" allowOverlap="1" wp14:anchorId="5149C1C6" wp14:editId="159BBAAC">
            <wp:simplePos x="0" y="0"/>
            <wp:positionH relativeFrom="rightMargin">
              <wp:posOffset>467995</wp:posOffset>
            </wp:positionH>
            <wp:positionV relativeFrom="paragraph">
              <wp:posOffset>0</wp:posOffset>
            </wp:positionV>
            <wp:extent cx="349885" cy="320675"/>
            <wp:effectExtent l="0" t="0" r="0" b="3175"/>
            <wp:wrapNone/>
            <wp:docPr id="24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7264" behindDoc="0" locked="0" layoutInCell="0" allowOverlap="1" wp14:anchorId="125527FD" wp14:editId="67EBBDAB">
            <wp:simplePos x="0" y="0"/>
            <wp:positionH relativeFrom="rightMargin">
              <wp:posOffset>107950</wp:posOffset>
            </wp:positionH>
            <wp:positionV relativeFrom="paragraph">
              <wp:posOffset>0</wp:posOffset>
            </wp:positionV>
            <wp:extent cx="349885" cy="320675"/>
            <wp:effectExtent l="0" t="0" r="0" b="3175"/>
            <wp:wrapNone/>
            <wp:docPr id="24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150E2">
      <w:pPr>
        <w:pStyle w:val="Textkrper"/>
      </w:pPr>
      <w:r w:rsidRPr="00B73F51">
        <w:t xml:space="preserve">Die Drahtkammbindung ist unter den Einzelblattbroschuren zuhause. Ihre Verarbeitung wird unter den </w:t>
      </w:r>
      <w:proofErr w:type="spellStart"/>
      <w:r w:rsidRPr="00B73F51">
        <w:t>Wire</w:t>
      </w:r>
      <w:proofErr w:type="spellEnd"/>
      <w:r w:rsidRPr="00B73F51">
        <w:t xml:space="preserve">-O-Bindungen zusammengefasst. Die Drahtkammbindung besteht aus vielen einzelnen Blättern, die durch einen Drahtkamm </w:t>
      </w:r>
      <w:r w:rsidR="00FA4B11">
        <w:t>zusammengehalten werden. Es können</w:t>
      </w:r>
      <w:r w:rsidRPr="00B73F51">
        <w:t xml:space="preserve"> ein Deckblatt </w:t>
      </w:r>
      <w:r w:rsidR="001150E2">
        <w:t>und ein Schlussblatt</w:t>
      </w:r>
      <w:r w:rsidR="00FA4B11">
        <w:t xml:space="preserve"> </w:t>
      </w:r>
      <w:r w:rsidR="00FA4B11" w:rsidRPr="00B73F51">
        <w:t>mit eingehe</w:t>
      </w:r>
      <w:r w:rsidR="00FA4B11">
        <w:t>ftet werden</w:t>
      </w:r>
      <w:r w:rsidR="001150E2">
        <w:t>.</w:t>
      </w:r>
    </w:p>
    <w:p w:rsidR="00B73F51" w:rsidRPr="00B73F51" w:rsidRDefault="00B73F51" w:rsidP="001150E2">
      <w:pPr>
        <w:pStyle w:val="berschrift4"/>
      </w:pPr>
      <w:r w:rsidRPr="00B73F51">
        <w:t>Herstellungsablauf</w:t>
      </w:r>
    </w:p>
    <w:p w:rsidR="00B73F51" w:rsidRPr="00B73F51" w:rsidRDefault="00B73F51" w:rsidP="001150E2">
      <w:pPr>
        <w:pStyle w:val="Textkrper"/>
      </w:pPr>
      <w:r w:rsidRPr="00B73F51">
        <w:t>Für eine Drahtkammbindung müssen gefalzte Bogen am Rücken aufgeschnitten we</w:t>
      </w:r>
      <w:r w:rsidRPr="00B73F51">
        <w:t>r</w:t>
      </w:r>
      <w:r w:rsidRPr="00B73F51">
        <w:t>den. Ebenso können Sie Einzelblätter verwenden. Die einzelnen Teile müssen am R</w:t>
      </w:r>
      <w:r w:rsidRPr="00B73F51">
        <w:t>ü</w:t>
      </w:r>
      <w:r w:rsidRPr="00B73F51">
        <w:t xml:space="preserve">cken mit einem kleinen Rand gestanzt werden. In diese </w:t>
      </w:r>
      <w:proofErr w:type="spellStart"/>
      <w:r w:rsidRPr="00B73F51">
        <w:t>Stanzung</w:t>
      </w:r>
      <w:proofErr w:type="spellEnd"/>
      <w:r w:rsidRPr="00B73F51">
        <w:t xml:space="preserve"> wird der Drahtkamm eingeführt und wird dann durch umbiegen versch</w:t>
      </w:r>
      <w:r w:rsidR="00FA4B11">
        <w:t>l</w:t>
      </w:r>
      <w:r w:rsidRPr="00B73F51">
        <w:t xml:space="preserve">ossen. Achten Sie darauf, dass Sie vor der </w:t>
      </w:r>
      <w:proofErr w:type="spellStart"/>
      <w:r w:rsidRPr="00B73F51">
        <w:t>Stanzung</w:t>
      </w:r>
      <w:proofErr w:type="spellEnd"/>
      <w:r w:rsidRPr="00B73F51">
        <w:t xml:space="preserve"> bereits alles auf das Endformat beschneiden!</w:t>
      </w:r>
    </w:p>
    <w:p w:rsidR="00B73F51" w:rsidRPr="00B73F51" w:rsidRDefault="00B73F51" w:rsidP="00B73F51"/>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10</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Drahtkammbindung</w:t>
      </w:r>
    </w:p>
    <w:p w:rsidR="00B73F51" w:rsidRPr="00B73F51" w:rsidRDefault="00B73F51" w:rsidP="00B73F51"/>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18656" behindDoc="0" locked="0" layoutInCell="1" allowOverlap="1" wp14:anchorId="59D84221" wp14:editId="586DD33D">
                <wp:simplePos x="0" y="0"/>
                <wp:positionH relativeFrom="margin">
                  <wp:align>center</wp:align>
                </wp:positionH>
                <wp:positionV relativeFrom="paragraph">
                  <wp:posOffset>12065</wp:posOffset>
                </wp:positionV>
                <wp:extent cx="4012565" cy="727075"/>
                <wp:effectExtent l="0" t="0" r="6985" b="15875"/>
                <wp:wrapNone/>
                <wp:docPr id="304" name="Gruppieren 304"/>
                <wp:cNvGraphicFramePr/>
                <a:graphic xmlns:a="http://schemas.openxmlformats.org/drawingml/2006/main">
                  <a:graphicData uri="http://schemas.microsoft.com/office/word/2010/wordprocessingGroup">
                    <wpg:wgp>
                      <wpg:cNvGrpSpPr/>
                      <wpg:grpSpPr>
                        <a:xfrm>
                          <a:off x="0" y="0"/>
                          <a:ext cx="4012565" cy="727075"/>
                          <a:chOff x="0" y="0"/>
                          <a:chExt cx="4012876" cy="727439"/>
                        </a:xfrm>
                      </wpg:grpSpPr>
                      <wps:wsp>
                        <wps:cNvPr id="305" name="Rechteck 305"/>
                        <wps:cNvSpPr/>
                        <wps:spPr>
                          <a:xfrm>
                            <a:off x="326155" y="157253"/>
                            <a:ext cx="3686721" cy="391123"/>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6" name="Ellipse 306"/>
                        <wps:cNvSpPr/>
                        <wps:spPr>
                          <a:xfrm>
                            <a:off x="0" y="0"/>
                            <a:ext cx="494495" cy="727439"/>
                          </a:xfrm>
                          <a:prstGeom prst="ellipse">
                            <a:avLst/>
                          </a:prstGeom>
                          <a:noFill/>
                          <a:ln w="25400" cap="flat" cmpd="sng" algn="ctr">
                            <a:solidFill>
                              <a:srgbClr val="70AD47">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304" o:spid="_x0000_s1026" style="position:absolute;margin-left:0;margin-top:.95pt;width:315.95pt;height:57.25pt;z-index:251718656;mso-position-horizontal:center;mso-position-horizontal-relative:margin" coordsize="40128,7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">
                <v:rect id="Rechteck 305" o:spid="_x0000_s1027" style="position:absolute;left:3261;top:1572;width:36867;height:39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McIA&#10;AADcAAAADwAAAGRycy9kb3ducmV2LnhtbESPQYvCMBSE7wv7H8ITvK2JSkW6RhFh1etaEbw9mrdt&#10;sXkpTWzrvzfCgsdhZr5hVpvB1qKj1leONUwnCgRx7kzFhYZz9vO1BOEDssHaMWl4kIfN+vNjhalx&#10;Pf9SdwqFiBD2KWooQ2hSKX1ekkU/cQ1x9P5cazFE2RbStNhHuK3lTKmFtFhxXCixoV1J+e10txp2&#10;wyXJivuhP3d7t2+Sq5qq7Kb1eDRsv0EEGsI7/N8+Gg1zlcDrTDw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kxwgAAANwAAAAPAAAAAAAAAAAAAAAAAJgCAABkcnMvZG93&#10;bnJldi54bWxQSwUGAAAAAAQABAD1AAAAhwMAAAAA&#10;" fillcolor="#5b9bd5" stroked="f" strokeweight="1pt">
                  <v:fill r:id="rId75" o:title="" color2="window" type="pattern"/>
                </v:rect>
                <v:oval id="Ellipse 306" o:spid="_x0000_s1028" style="position:absolute;width:4944;height:72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l8ksUA&#10;AADcAAAADwAAAGRycy9kb3ducmV2LnhtbESPUWsCMRCE3wv9D2ELvpSaU0HL1SgqCmIR0foDtpf1&#10;cvSyOZKop7/eFAp9HGbnm53xtLW1uJAPlWMFvW4GgrhwuuJSwfFr9fYOIkRkjbVjUnCjANPJ89MY&#10;c+2uvKfLIZYiQTjkqMDE2ORShsKQxdB1DXHyTs5bjEn6UmqP1wS3texn2VBarDg1GGxoYaj4OZxt&#10;egNnn5vlfPT9Ku/bu1l7eax2J6U6L+3sA0SkNv4f/6XXWsEgG8LvmEQAO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mXySxQAAANwAAAAPAAAAAAAAAAAAAAAAAJgCAABkcnMv&#10;ZG93bnJldi54bWxQSwUGAAAAAAQABAD1AAAAigMAAAAA&#10;" filled="f" strokecolor="#548235" strokeweight="2pt">
                  <v:stroke joinstyle="miter"/>
                </v:oval>
                <w10:wrap anchorx="margin"/>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Arbeitsablaufplan Drahtkammbindung</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3712" behindDoc="0" locked="0" layoutInCell="0" allowOverlap="1" wp14:anchorId="084DB08B" wp14:editId="277A6EC2">
            <wp:simplePos x="0" y="0"/>
            <wp:positionH relativeFrom="rightMargin">
              <wp:posOffset>107950</wp:posOffset>
            </wp:positionH>
            <wp:positionV relativeFrom="paragraph">
              <wp:posOffset>0</wp:posOffset>
            </wp:positionV>
            <wp:extent cx="345440" cy="323850"/>
            <wp:effectExtent l="0" t="0" r="0" b="0"/>
            <wp:wrapNone/>
            <wp:docPr id="245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7"/>
        </w:numPr>
      </w:pPr>
      <w:r w:rsidRPr="00B73F51">
        <w:t>Bringen Sie die Arbeitsschritte in die richtige Reihenfolge</w:t>
      </w:r>
    </w:p>
    <w:p w:rsidR="00B73F51" w:rsidRPr="00B73F51" w:rsidRDefault="00B73F51" w:rsidP="00B73F51"/>
    <w:p w:rsidR="00B73F51" w:rsidRPr="00B73F51" w:rsidRDefault="00B73F51" w:rsidP="001150E2">
      <w:pPr>
        <w:ind w:left="709" w:hanging="709"/>
      </w:pPr>
      <w:r w:rsidRPr="00B73F51">
        <w:t>___</w:t>
      </w:r>
      <w:r w:rsidRPr="00B73F51">
        <w:tab/>
        <w:t>Gestanzte Inhaltbogen und eventuell Deckblatt in der richtigen Reihenfolge in den Drahtkamm einheften und verschli</w:t>
      </w:r>
      <w:r w:rsidR="00135454">
        <w:t>eßen</w:t>
      </w:r>
    </w:p>
    <w:p w:rsidR="00B73F51" w:rsidRPr="00B73F51" w:rsidRDefault="00B73F51" w:rsidP="00B73F51"/>
    <w:p w:rsidR="00B73F51" w:rsidRPr="00B73F51" w:rsidRDefault="00B73F51" w:rsidP="00B73F51">
      <w:r w:rsidRPr="00B73F51">
        <w:t>___</w:t>
      </w:r>
      <w:r w:rsidRPr="00B73F51">
        <w:tab/>
        <w:t xml:space="preserve">Inhaltbogen (ggf. Deckblatt) am Rücken stanzen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der Inhaltbogen (ggf. Deckblatt)</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t>Qualitätsko</w:t>
      </w:r>
      <w:r w:rsidR="00135454">
        <w:t>ntrolle der fer</w:t>
      </w:r>
      <w:r w:rsidR="006640C2">
        <w:t>tigen Broschur au</w:t>
      </w:r>
      <w:r w:rsidR="00135454">
        <w:t>ß</w:t>
      </w:r>
      <w:r w:rsidRPr="00B73F51">
        <w:t>en</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D901DB" w:rsidRDefault="00D901D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901DB"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D901DB" w:rsidRDefault="00D901DB" w:rsidP="006B2D3A">
            <w:pPr>
              <w:pStyle w:val="Tabelle6pt"/>
              <w:rPr>
                <w:color w:val="000000"/>
              </w:rPr>
            </w:pPr>
            <w:r>
              <w:lastRenderedPageBreak/>
              <w:br w:type="page"/>
              <w:t>Lernfeld</w:t>
            </w:r>
          </w:p>
          <w:p w:rsidR="00D901DB" w:rsidRDefault="00D901DB"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color w:val="000000"/>
                <w:sz w:val="12"/>
              </w:rPr>
            </w:pPr>
            <w:r w:rsidRPr="00B73F51">
              <w:rPr>
                <w:sz w:val="12"/>
              </w:rPr>
              <w:t>Titel</w:t>
            </w:r>
          </w:p>
          <w:p w:rsidR="00D901DB" w:rsidRPr="00B73F51" w:rsidRDefault="00D901DB" w:rsidP="006B2D3A">
            <w:pPr>
              <w:rPr>
                <w:b/>
              </w:rPr>
            </w:pPr>
            <w:r w:rsidRPr="00B73F51">
              <w:rPr>
                <w:b/>
              </w:rPr>
              <w:t>Herstellen einer Drah</w:t>
            </w:r>
            <w:r>
              <w:rPr>
                <w:b/>
              </w:rPr>
              <w:t>t</w:t>
            </w:r>
            <w:r w:rsidRPr="00B73F51">
              <w:rPr>
                <w:b/>
              </w:rPr>
              <w:t xml:space="preserve">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D901DB" w:rsidRPr="00B73F51" w:rsidRDefault="00D901DB"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sz w:val="12"/>
              </w:rPr>
            </w:pPr>
          </w:p>
          <w:p w:rsidR="00D901DB" w:rsidRPr="00B73F51" w:rsidRDefault="00D901DB" w:rsidP="006B2D3A">
            <w:pPr>
              <w:jc w:val="center"/>
              <w:rPr>
                <w:rFonts w:eastAsia="Times New Roman" w:cs="Times New Roman"/>
                <w:b/>
                <w:lang w:eastAsia="de-DE"/>
              </w:rPr>
            </w:pPr>
            <w:r w:rsidRPr="00B73F51">
              <w:rPr>
                <w:rFonts w:eastAsia="Times New Roman" w:cs="Times New Roman"/>
                <w:b/>
                <w:lang w:eastAsia="de-DE"/>
              </w:rPr>
              <w:t>Drucktechnik</w:t>
            </w:r>
          </w:p>
          <w:p w:rsidR="00D901DB" w:rsidRPr="00B73F51" w:rsidRDefault="00443964" w:rsidP="006B2D3A">
            <w:pPr>
              <w:jc w:val="center"/>
              <w:rPr>
                <w:rFonts w:eastAsia="Calibri" w:cs="Times New Roman"/>
                <w:b/>
                <w:lang w:eastAsia="de-DE"/>
              </w:rPr>
            </w:pPr>
            <w:r>
              <w:rPr>
                <w:rFonts w:eastAsia="Times New Roman" w:cs="Times New Roman"/>
                <w:b/>
                <w:lang w:eastAsia="de-DE"/>
              </w:rPr>
              <w:t>DR0</w:t>
            </w:r>
            <w:r w:rsidR="00D901DB" w:rsidRPr="00B73F51">
              <w:rPr>
                <w:rFonts w:eastAsia="Times New Roman" w:cs="Times New Roman"/>
                <w:b/>
                <w:lang w:eastAsia="de-DE"/>
              </w:rPr>
              <w:t>4.03.09</w:t>
            </w:r>
          </w:p>
        </w:tc>
      </w:tr>
      <w:tr w:rsidR="001150E2" w:rsidRPr="00B51DE9" w:rsidTr="006B2D3A">
        <w:tc>
          <w:tcPr>
            <w:tcW w:w="7348" w:type="dxa"/>
            <w:gridSpan w:val="2"/>
            <w:tcBorders>
              <w:left w:val="single" w:sz="4" w:space="0" w:color="auto"/>
              <w:bottom w:val="single" w:sz="4" w:space="0" w:color="auto"/>
              <w:right w:val="single" w:sz="4" w:space="0" w:color="auto"/>
            </w:tcBorders>
            <w:hideMark/>
          </w:tcPr>
          <w:p w:rsidR="001150E2" w:rsidRPr="004B658C" w:rsidRDefault="001150E2" w:rsidP="006B2D3A">
            <w:pPr>
              <w:pStyle w:val="Tabelle6pt"/>
            </w:pPr>
            <w:r>
              <w:t>Kompetenzbereiche:</w:t>
            </w:r>
          </w:p>
          <w:p w:rsidR="001150E2" w:rsidRPr="00B73F51" w:rsidRDefault="001150E2"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150E2" w:rsidRPr="00B73F51" w:rsidRDefault="001150E2" w:rsidP="008F1F5C">
            <w:pPr>
              <w:numPr>
                <w:ilvl w:val="0"/>
                <w:numId w:val="5"/>
              </w:numPr>
              <w:ind w:left="227" w:hanging="170"/>
              <w:rPr>
                <w:sz w:val="16"/>
              </w:rPr>
            </w:pPr>
            <w:r w:rsidRPr="00B73F51">
              <w:rPr>
                <w:sz w:val="16"/>
              </w:rPr>
              <w:t>Ich kann die richtigen Werkzeuge und Geräte für verschiedene Arbeitstechniken auswählen</w:t>
            </w:r>
            <w:r>
              <w:rPr>
                <w:sz w:val="16"/>
              </w:rPr>
              <w:t>.</w:t>
            </w:r>
          </w:p>
          <w:p w:rsidR="001150E2" w:rsidRDefault="001150E2"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150E2" w:rsidRDefault="001150E2"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150E2" w:rsidRPr="00B51DE9" w:rsidTr="006B2D3A">
              <w:trPr>
                <w:trHeight w:val="284"/>
              </w:trPr>
              <w:tc>
                <w:tcPr>
                  <w:tcW w:w="2090" w:type="dxa"/>
                  <w:shd w:val="clear" w:color="auto" w:fill="D9D9D9" w:themeFill="background1" w:themeFillShade="D9"/>
                </w:tcPr>
                <w:p w:rsidR="001150E2" w:rsidRPr="00B51DE9" w:rsidRDefault="001150E2" w:rsidP="006B2D3A">
                  <w:pPr>
                    <w:pStyle w:val="TabelleKopfmitte"/>
                  </w:pPr>
                  <w:r w:rsidRPr="00B51DE9">
                    <w:t>L</w:t>
                  </w:r>
                  <w:r>
                    <w:t>ösung</w:t>
                  </w:r>
                </w:p>
              </w:tc>
            </w:tr>
          </w:tbl>
          <w:p w:rsidR="001150E2" w:rsidRPr="00B51DE9" w:rsidRDefault="001150E2"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D901DB" w:rsidRDefault="00B73F51" w:rsidP="008F1F5C">
      <w:pPr>
        <w:pStyle w:val="Textkrpernrauen"/>
        <w:numPr>
          <w:ilvl w:val="0"/>
          <w:numId w:val="25"/>
        </w:numPr>
      </w:pPr>
      <w:r w:rsidRPr="00D901DB">
        <w:t>Falzen der Inhaltbogen</w:t>
      </w:r>
    </w:p>
    <w:p w:rsidR="00B73F51" w:rsidRPr="00D901DB" w:rsidRDefault="00752C8B" w:rsidP="00D901DB">
      <w:pPr>
        <w:pStyle w:val="Textkrpernrauen"/>
      </w:pPr>
      <w:r>
        <w:t>Zusammentragen</w:t>
      </w:r>
      <w:r w:rsidR="00B73F51" w:rsidRPr="00D901DB">
        <w:t xml:space="preserve"> der gefalzten Bogen</w:t>
      </w:r>
    </w:p>
    <w:p w:rsidR="00B73F51" w:rsidRPr="00D901DB" w:rsidRDefault="00B73F51" w:rsidP="00D901DB">
      <w:pPr>
        <w:pStyle w:val="Textkrpernrauen"/>
      </w:pPr>
      <w:r w:rsidRPr="00D901DB">
        <w:t>Abschneiden des Rückens des zusammengetragenen Blockes</w:t>
      </w:r>
    </w:p>
    <w:p w:rsidR="00B73F51" w:rsidRPr="00D901DB" w:rsidRDefault="00B73F51" w:rsidP="00D901DB">
      <w:pPr>
        <w:pStyle w:val="Textkrpernrauen"/>
      </w:pPr>
      <w:r w:rsidRPr="00D901DB">
        <w:t xml:space="preserve">Endbeschnitt an </w:t>
      </w:r>
      <w:r w:rsidR="002D324E">
        <w:t>drei Seiten</w:t>
      </w:r>
      <w:r w:rsidRPr="00D901DB">
        <w:t xml:space="preserve"> der Inhaltbogen (ggf. Deckblatt)</w:t>
      </w:r>
    </w:p>
    <w:p w:rsidR="00B73F51" w:rsidRPr="00D901DB" w:rsidRDefault="00B73F51" w:rsidP="00D901DB">
      <w:pPr>
        <w:pStyle w:val="Textkrpernrauen"/>
      </w:pPr>
      <w:r w:rsidRPr="00D901DB">
        <w:t>Inhaltbogen (ggf. Deckblatt) am Rücken stanzen</w:t>
      </w:r>
    </w:p>
    <w:p w:rsidR="00B73F51" w:rsidRPr="00D901DB" w:rsidRDefault="00B73F51" w:rsidP="00D901DB">
      <w:pPr>
        <w:pStyle w:val="Textkrpernrauen"/>
      </w:pPr>
      <w:r w:rsidRPr="00D901DB">
        <w:t>Gestanzte Inhaltbogen und eventuell Deckblatt in der richtigen Reihenfolge in den Drahtkamm einheften und verschließen</w:t>
      </w:r>
    </w:p>
    <w:p w:rsidR="00B73F51" w:rsidRPr="00D901DB" w:rsidRDefault="00B73F51" w:rsidP="00D901DB">
      <w:pPr>
        <w:pStyle w:val="Textkrpernrauen"/>
      </w:pPr>
      <w:r w:rsidRPr="00D901DB">
        <w:t>Qualitätskontrolle der fertigen Broschur</w:t>
      </w: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Plastikkammbindung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4.03.10</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r w:rsidR="002D324E">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D901DB">
      <w:pPr>
        <w:pStyle w:val="berschrift2"/>
      </w:pPr>
      <w:r w:rsidRPr="00B73F51">
        <w:t>Herstellen einer Plastikkammbindung</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4"/>
          <w:szCs w:val="22"/>
          <w:u w:val="single"/>
          <w:lang w:eastAsia="de-DE"/>
        </w:rPr>
        <w:drawing>
          <wp:anchor distT="0" distB="0" distL="114300" distR="114300" simplePos="0" relativeHeight="251732992" behindDoc="0" locked="0" layoutInCell="0" allowOverlap="1" wp14:anchorId="6A97F6C8" wp14:editId="62E34EB1">
            <wp:simplePos x="0" y="0"/>
            <wp:positionH relativeFrom="rightMargin">
              <wp:posOffset>107950</wp:posOffset>
            </wp:positionH>
            <wp:positionV relativeFrom="paragraph">
              <wp:posOffset>166875</wp:posOffset>
            </wp:positionV>
            <wp:extent cx="345440" cy="323850"/>
            <wp:effectExtent l="0" t="0" r="0" b="0"/>
            <wp:wrapNone/>
            <wp:docPr id="24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B609960" wp14:editId="13E8A7FB">
                  <wp:extent cx="302701" cy="324000"/>
                  <wp:effectExtent l="0" t="0" r="2540" b="0"/>
                  <wp:docPr id="24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F81132F" wp14:editId="75C9EB75">
                  <wp:extent cx="302701" cy="324000"/>
                  <wp:effectExtent l="0" t="0" r="2540" b="0"/>
                  <wp:docPr id="24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E5ACB3B" wp14:editId="5C338DA5">
                  <wp:extent cx="648335" cy="318770"/>
                  <wp:effectExtent l="0" t="0" r="0" b="0"/>
                  <wp:docPr id="24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0CDCC68" wp14:editId="322786FA">
                  <wp:extent cx="302701" cy="324000"/>
                  <wp:effectExtent l="0" t="0" r="2540" b="0"/>
                  <wp:docPr id="24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171EC74" wp14:editId="7A88EA7D">
                  <wp:extent cx="532800" cy="324000"/>
                  <wp:effectExtent l="0" t="0" r="635" b="0"/>
                  <wp:docPr id="24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7198C122" wp14:editId="0C361BC8">
                  <wp:extent cx="302701" cy="324000"/>
                  <wp:effectExtent l="0" t="0" r="2540" b="0"/>
                  <wp:docPr id="24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Arbeiten Sie Verbesserungen hinsichtlich ökologischer, wirtschaftlicher und fertigungstechnischer Kriterien in </w:t>
            </w:r>
            <w:r w:rsidR="00135454">
              <w:rPr>
                <w:noProof/>
                <w:lang w:eastAsia="de-DE"/>
              </w:rPr>
              <w:t>I</w:t>
            </w:r>
            <w:r w:rsidRPr="00B73F51">
              <w:rPr>
                <w:noProof/>
                <w:lang w:eastAsia="de-DE"/>
              </w:rPr>
              <w:t>hrem Produktions</w:t>
            </w:r>
            <w:r w:rsidR="00135454">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2D486D3" wp14:editId="7E4504D8">
                  <wp:extent cx="302701" cy="324000"/>
                  <wp:effectExtent l="0" t="0" r="2540" b="0"/>
                  <wp:docPr id="24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B73F51">
            <w:pPr>
              <w:jc w:val="both"/>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8FEB3AB" wp14:editId="0E3F94E5">
                  <wp:extent cx="302701" cy="324000"/>
                  <wp:effectExtent l="0" t="0" r="2540" b="0"/>
                  <wp:docPr id="24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83FCCA4" wp14:editId="029A72F1">
                  <wp:extent cx="648335" cy="318770"/>
                  <wp:effectExtent l="0" t="0" r="0" b="0"/>
                  <wp:docPr id="24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A384656" wp14:editId="5BEF59B0">
                  <wp:extent cx="302701" cy="324000"/>
                  <wp:effectExtent l="0" t="0" r="2540" b="0"/>
                  <wp:docPr id="24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8509CDE" wp14:editId="179EA1A8">
                  <wp:extent cx="532800" cy="324000"/>
                  <wp:effectExtent l="0" t="0" r="635" b="0"/>
                  <wp:docPr id="246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BAC5591" wp14:editId="5D5B639B">
                  <wp:extent cx="302701" cy="324000"/>
                  <wp:effectExtent l="0" t="0" r="2540" b="0"/>
                  <wp:docPr id="24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6091989" wp14:editId="762569A5">
                  <wp:extent cx="302701" cy="324000"/>
                  <wp:effectExtent l="0" t="0" r="2540" b="0"/>
                  <wp:docPr id="24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A812E7" w:rsidP="00D901DB">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1184" behindDoc="0" locked="0" layoutInCell="0" allowOverlap="1" wp14:anchorId="1452C6B8" wp14:editId="469E4A59">
            <wp:simplePos x="0" y="0"/>
            <wp:positionH relativeFrom="rightMargin">
              <wp:posOffset>107950</wp:posOffset>
            </wp:positionH>
            <wp:positionV relativeFrom="paragraph">
              <wp:posOffset>167990</wp:posOffset>
            </wp:positionV>
            <wp:extent cx="345440" cy="323850"/>
            <wp:effectExtent l="0" t="0" r="0" b="0"/>
            <wp:wrapNone/>
            <wp:docPr id="24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0160" behindDoc="0" locked="0" layoutInCell="0" allowOverlap="1" wp14:anchorId="41971970" wp14:editId="5CB7C71C">
            <wp:simplePos x="0" y="0"/>
            <wp:positionH relativeFrom="rightMargin">
              <wp:posOffset>107950</wp:posOffset>
            </wp:positionH>
            <wp:positionV relativeFrom="paragraph">
              <wp:posOffset>-3412800</wp:posOffset>
            </wp:positionV>
            <wp:extent cx="345440" cy="323850"/>
            <wp:effectExtent l="0" t="0" r="0" b="0"/>
            <wp:wrapNone/>
            <wp:docPr id="24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A10647E" wp14:editId="31EBF89C">
                  <wp:extent cx="302701" cy="324000"/>
                  <wp:effectExtent l="0" t="0" r="2540" b="0"/>
                  <wp:docPr id="24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Lesen Sie den Arbeitsauftrag und verschaffen Sie sich einen Überblick üer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4AD5369" wp14:editId="4865BBB6">
                  <wp:extent cx="648335" cy="318770"/>
                  <wp:effectExtent l="0" t="0" r="0" b="0"/>
                  <wp:docPr id="247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1DF036C" wp14:editId="6392F297">
                  <wp:extent cx="302701" cy="324000"/>
                  <wp:effectExtent l="0" t="0" r="2540" b="0"/>
                  <wp:docPr id="24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7717915" wp14:editId="773EC629">
                  <wp:extent cx="532800" cy="324000"/>
                  <wp:effectExtent l="0" t="0" r="635" b="0"/>
                  <wp:docPr id="247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Broschur nach verarbeitungstechnischen und ästhetischen Gesicht</w:t>
            </w:r>
            <w:r>
              <w:rPr>
                <w:noProof/>
                <w:lang w:eastAsia="de-DE"/>
              </w:rPr>
              <w: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E450130" wp14:editId="784B76A9">
                  <wp:extent cx="648335" cy="318770"/>
                  <wp:effectExtent l="0" t="0" r="0" b="0"/>
                  <wp:docPr id="247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21424A3" wp14:editId="59CE42C7">
                  <wp:extent cx="302701" cy="324000"/>
                  <wp:effectExtent l="0" t="0" r="2540" b="0"/>
                  <wp:docPr id="247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D901DB">
      <w:pPr>
        <w:pStyle w:val="berschrift4"/>
      </w:pPr>
      <w:r w:rsidRPr="00B73F51">
        <w:lastRenderedPageBreak/>
        <w:t>Produktdaten Plastikkammbindung</w:t>
      </w:r>
      <w:r w:rsidRPr="00B73F51">
        <w:rPr>
          <w:noProof/>
          <w:sz w:val="24"/>
        </w:rPr>
        <w:drawing>
          <wp:anchor distT="0" distB="0" distL="114300" distR="114300" simplePos="0" relativeHeight="251792384" behindDoc="0" locked="0" layoutInCell="0" allowOverlap="1" wp14:anchorId="58E4A3A9" wp14:editId="5667734B">
            <wp:simplePos x="0" y="0"/>
            <wp:positionH relativeFrom="rightMargin">
              <wp:posOffset>828040</wp:posOffset>
            </wp:positionH>
            <wp:positionV relativeFrom="paragraph">
              <wp:posOffset>0</wp:posOffset>
            </wp:positionV>
            <wp:extent cx="349200" cy="320400"/>
            <wp:effectExtent l="0" t="0" r="0" b="3810"/>
            <wp:wrapNone/>
            <wp:docPr id="24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1360" behindDoc="0" locked="0" layoutInCell="0" allowOverlap="1" wp14:anchorId="59BEE979" wp14:editId="0C0FB003">
            <wp:simplePos x="0" y="0"/>
            <wp:positionH relativeFrom="rightMargin">
              <wp:posOffset>467995</wp:posOffset>
            </wp:positionH>
            <wp:positionV relativeFrom="paragraph">
              <wp:posOffset>0</wp:posOffset>
            </wp:positionV>
            <wp:extent cx="349885" cy="320675"/>
            <wp:effectExtent l="0" t="0" r="0" b="3175"/>
            <wp:wrapNone/>
            <wp:docPr id="247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0336" behindDoc="0" locked="0" layoutInCell="0" allowOverlap="1" wp14:anchorId="50E00987" wp14:editId="3DDA60DA">
            <wp:simplePos x="0" y="0"/>
            <wp:positionH relativeFrom="rightMargin">
              <wp:posOffset>107950</wp:posOffset>
            </wp:positionH>
            <wp:positionV relativeFrom="paragraph">
              <wp:posOffset>0</wp:posOffset>
            </wp:positionV>
            <wp:extent cx="349885" cy="320675"/>
            <wp:effectExtent l="0" t="0" r="0" b="3175"/>
            <wp:wrapNone/>
            <wp:docPr id="247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D901DB">
      <w:pPr>
        <w:pStyle w:val="Textkrper"/>
      </w:pPr>
      <w:r w:rsidRPr="00B73F51">
        <w:t>Die Plastikkammbindung unterscheidet sich von der Drahtkammbindung nur im Mater</w:t>
      </w:r>
      <w:r w:rsidRPr="00B73F51">
        <w:t>i</w:t>
      </w:r>
      <w:r w:rsidRPr="00B73F51">
        <w:t>al des Kammes.</w:t>
      </w:r>
    </w:p>
    <w:p w:rsidR="00B73F51" w:rsidRPr="00B73F51" w:rsidRDefault="00B73F51" w:rsidP="00D901DB">
      <w:pPr>
        <w:pStyle w:val="berschrift4"/>
      </w:pPr>
      <w:r w:rsidRPr="00B73F51">
        <w:t>Herstellungsablauf</w:t>
      </w:r>
    </w:p>
    <w:p w:rsidR="00B73F51" w:rsidRPr="00B73F51" w:rsidRDefault="00B73F51" w:rsidP="00D901DB">
      <w:pPr>
        <w:pStyle w:val="Textkrper"/>
      </w:pPr>
      <w:r w:rsidRPr="00B73F51">
        <w:t xml:space="preserve">Die Plastikkammbindung stellen Sie genau gleich her wie die Drahtkammbindung. Sie müssen lediglich ihre </w:t>
      </w:r>
      <w:proofErr w:type="spellStart"/>
      <w:r w:rsidRPr="00B73F51">
        <w:t>Stanzung</w:t>
      </w:r>
      <w:proofErr w:type="spellEnd"/>
      <w:r w:rsidRPr="00B73F51">
        <w:t xml:space="preserve"> an den Pla</w:t>
      </w:r>
      <w:r w:rsidR="00135454">
        <w:t>s</w:t>
      </w:r>
      <w:r w:rsidRPr="00B73F51">
        <w:t>tikkamm anpassen.</w:t>
      </w:r>
    </w:p>
    <w:p w:rsidR="00B73F51" w:rsidRPr="00B73F51" w:rsidRDefault="00B73F51" w:rsidP="00B73F51"/>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11</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Plastikkammbindung</w:t>
      </w:r>
    </w:p>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19680" behindDoc="0" locked="0" layoutInCell="1" allowOverlap="1" wp14:anchorId="7DC258BE" wp14:editId="23D37127">
                <wp:simplePos x="0" y="0"/>
                <wp:positionH relativeFrom="column">
                  <wp:posOffset>643619</wp:posOffset>
                </wp:positionH>
                <wp:positionV relativeFrom="paragraph">
                  <wp:posOffset>152299</wp:posOffset>
                </wp:positionV>
                <wp:extent cx="4141009" cy="745498"/>
                <wp:effectExtent l="19050" t="19050" r="0" b="35560"/>
                <wp:wrapNone/>
                <wp:docPr id="307" name="Gruppieren 307"/>
                <wp:cNvGraphicFramePr/>
                <a:graphic xmlns:a="http://schemas.openxmlformats.org/drawingml/2006/main">
                  <a:graphicData uri="http://schemas.microsoft.com/office/word/2010/wordprocessingGroup">
                    <wpg:wgp>
                      <wpg:cNvGrpSpPr/>
                      <wpg:grpSpPr>
                        <a:xfrm>
                          <a:off x="0" y="0"/>
                          <a:ext cx="4141009" cy="745498"/>
                          <a:chOff x="0" y="0"/>
                          <a:chExt cx="4141009" cy="745498"/>
                        </a:xfrm>
                      </wpg:grpSpPr>
                      <wps:wsp>
                        <wps:cNvPr id="308" name="Rechteck 308"/>
                        <wps:cNvSpPr/>
                        <wps:spPr>
                          <a:xfrm>
                            <a:off x="454288" y="186374"/>
                            <a:ext cx="3686721" cy="391123"/>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9" name="Ellipse 309"/>
                        <wps:cNvSpPr/>
                        <wps:spPr>
                          <a:xfrm>
                            <a:off x="0" y="0"/>
                            <a:ext cx="745498" cy="745498"/>
                          </a:xfrm>
                          <a:prstGeom prst="ellipse">
                            <a:avLst/>
                          </a:prstGeom>
                          <a:noFill/>
                          <a:ln w="50800" cap="flat" cmpd="sng" algn="ctr">
                            <a:solidFill>
                              <a:srgbClr val="70AD47">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307" o:spid="_x0000_s1026" style="position:absolute;margin-left:50.7pt;margin-top:12pt;width:326.05pt;height:58.7pt;z-index:251719680" coordsize="41410,7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">
                <v:rect id="Rechteck 308" o:spid="_x0000_s1027" style="position:absolute;left:4542;top:1863;width:36868;height:39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5Gr8EA&#10;AADcAAAADwAAAGRycy9kb3ducmV2LnhtbERPyWrDMBC9F/oPYgq9NVJaXIIb2YRA3V5jh0BvgzWx&#10;TayRseSlf18dAj0+3r7PV9uLmUbfOdaw3SgQxLUzHTcaztXnyw6ED8gGe8ek4Zc85Nnjwx5T4xY+&#10;0VyGRsQQ9ilqaEMYUil93ZJFv3EDceSubrQYIhwbaUZcYrjt5atS79Jix7GhxYGOLdW3crIajusl&#10;qZrpaznPhSuG5EdtVXXT+vlpPXyACLSGf/Hd/W00vKm4Np6JR0Bm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Rq/BAAAA3AAAAA8AAAAAAAAAAAAAAAAAmAIAAGRycy9kb3du&#10;cmV2LnhtbFBLBQYAAAAABAAEAPUAAACGAwAAAAA=&#10;" fillcolor="#5b9bd5" stroked="f" strokeweight="1pt">
                  <v:fill r:id="rId75" o:title="" color2="window" type="pattern"/>
                </v:rect>
                <v:oval id="Ellipse 309" o:spid="_x0000_s1028" style="position:absolute;width:7454;height:74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qTAcUA&#10;AADcAAAADwAAAGRycy9kb3ducmV2LnhtbESPS4vCQBCE7wv+h6EFL4tOVBCNjiKCuMhefIDXJtMm&#10;wUxPzIx57K/fWVjwWFTVV9Rq05pC1FS53LKC8SgCQZxYnXOq4HrZD+cgnEfWWFgmBR052Kx7HyuM&#10;tW34RPXZpyJA2MWoIPO+jKV0SUYG3ciWxMG728qgD7JKpa6wCXBTyEkUzaTBnMNChiXtMkoe55dR&#10;cNgfH677vh/rp/m5yeazK6bbTqlBv90uQXhq/Tv83/7SCqbRAv7Oh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qpMBxQAAANwAAAAPAAAAAAAAAAAAAAAAAJgCAABkcnMv&#10;ZG93bnJldi54bWxQSwUGAAAAAAQABAD1AAAAigMAAAAA&#10;" filled="f" strokecolor="#548235" strokeweight="4pt">
                  <v:stroke joinstyle="miter"/>
                </v:oval>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Arbeitsablaufplan Plastikkammbindung</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2688" behindDoc="0" locked="0" layoutInCell="0" allowOverlap="1" wp14:anchorId="01A8B007" wp14:editId="3F759B44">
            <wp:simplePos x="0" y="0"/>
            <wp:positionH relativeFrom="rightMargin">
              <wp:posOffset>107950</wp:posOffset>
            </wp:positionH>
            <wp:positionV relativeFrom="paragraph">
              <wp:posOffset>0</wp:posOffset>
            </wp:positionV>
            <wp:extent cx="345440" cy="323850"/>
            <wp:effectExtent l="0" t="0" r="0" b="0"/>
            <wp:wrapNone/>
            <wp:docPr id="248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8"/>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D901DB">
      <w:pPr>
        <w:ind w:left="709" w:hanging="709"/>
      </w:pPr>
      <w:r w:rsidRPr="00B73F51">
        <w:t>___</w:t>
      </w:r>
      <w:r w:rsidRPr="00B73F51">
        <w:tab/>
        <w:t>Gestanzte Inhaltbogen und eventuell Deckblatt in der richtigen Reihenfolge in den Plastikkamm einheften und verschließen</w:t>
      </w:r>
    </w:p>
    <w:p w:rsidR="00B73F51" w:rsidRPr="00B73F51" w:rsidRDefault="00B73F51" w:rsidP="00B73F51"/>
    <w:p w:rsidR="00B73F51" w:rsidRPr="00B73F51" w:rsidRDefault="00B73F51" w:rsidP="00B73F51">
      <w:r w:rsidRPr="00B73F51">
        <w:t>___</w:t>
      </w:r>
      <w:r w:rsidRPr="00B73F51">
        <w:tab/>
        <w:t>Inhaltbogen (ggf. Deckblatt) am Rücken stanzen</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der Inhaltbogen (ggf. Deckblatt)</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Qualitätskontrolle der fertigen Broschur</w:t>
      </w:r>
    </w:p>
    <w:p w:rsidR="00B73F51" w:rsidRPr="00B73F51" w:rsidRDefault="00B73F51" w:rsidP="00B73F51"/>
    <w:p w:rsidR="00B73F51" w:rsidRPr="00B73F51" w:rsidRDefault="00B73F51" w:rsidP="00B73F51">
      <w:r w:rsidRPr="00B73F51">
        <w:t>___</w:t>
      </w:r>
      <w:r w:rsidRPr="00B73F51">
        <w:tab/>
        <w:t>Abschneiden des Rückens des zusammengetragenen Blockes</w:t>
      </w:r>
    </w:p>
    <w:p w:rsidR="00B73F51" w:rsidRPr="00B73F51" w:rsidRDefault="00B73F51" w:rsidP="00B73F51"/>
    <w:p w:rsidR="00D901DB" w:rsidRDefault="00D901D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901DB"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D901DB" w:rsidRDefault="00D901DB" w:rsidP="006B2D3A">
            <w:pPr>
              <w:pStyle w:val="Tabelle6pt"/>
              <w:rPr>
                <w:color w:val="000000"/>
              </w:rPr>
            </w:pPr>
            <w:r>
              <w:lastRenderedPageBreak/>
              <w:br w:type="page"/>
              <w:t>Lernfeld</w:t>
            </w:r>
          </w:p>
          <w:p w:rsidR="00D901DB" w:rsidRDefault="00D901DB"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color w:val="000000"/>
                <w:sz w:val="12"/>
              </w:rPr>
            </w:pPr>
            <w:r w:rsidRPr="00B73F51">
              <w:rPr>
                <w:sz w:val="12"/>
              </w:rPr>
              <w:t>Titel</w:t>
            </w:r>
          </w:p>
          <w:p w:rsidR="00D901DB" w:rsidRPr="00B73F51" w:rsidRDefault="00D901DB" w:rsidP="006B2D3A">
            <w:pPr>
              <w:rPr>
                <w:b/>
              </w:rPr>
            </w:pPr>
            <w:r>
              <w:rPr>
                <w:b/>
              </w:rPr>
              <w:t>Herstellen einer Plastik</w:t>
            </w:r>
            <w:r w:rsidRPr="00B73F51">
              <w:rPr>
                <w:b/>
              </w:rPr>
              <w:t xml:space="preserve">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D901DB" w:rsidRPr="00B73F51" w:rsidRDefault="00D901DB"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sz w:val="12"/>
              </w:rPr>
            </w:pPr>
          </w:p>
          <w:p w:rsidR="00D901DB" w:rsidRPr="00B73F51" w:rsidRDefault="00D901DB" w:rsidP="006B2D3A">
            <w:pPr>
              <w:jc w:val="center"/>
              <w:rPr>
                <w:rFonts w:eastAsia="Times New Roman" w:cs="Times New Roman"/>
                <w:b/>
                <w:lang w:eastAsia="de-DE"/>
              </w:rPr>
            </w:pPr>
            <w:r w:rsidRPr="00B73F51">
              <w:rPr>
                <w:rFonts w:eastAsia="Times New Roman" w:cs="Times New Roman"/>
                <w:b/>
                <w:lang w:eastAsia="de-DE"/>
              </w:rPr>
              <w:t>Drucktechnik</w:t>
            </w:r>
          </w:p>
          <w:p w:rsidR="00D901DB" w:rsidRPr="00B73F51" w:rsidRDefault="00443964" w:rsidP="006B2D3A">
            <w:pPr>
              <w:jc w:val="center"/>
              <w:rPr>
                <w:rFonts w:eastAsia="Calibri" w:cs="Times New Roman"/>
                <w:b/>
                <w:lang w:eastAsia="de-DE"/>
              </w:rPr>
            </w:pPr>
            <w:r>
              <w:rPr>
                <w:rFonts w:eastAsia="Times New Roman" w:cs="Times New Roman"/>
                <w:b/>
                <w:lang w:eastAsia="de-DE"/>
              </w:rPr>
              <w:t>DR0</w:t>
            </w:r>
            <w:r w:rsidR="00D901DB">
              <w:rPr>
                <w:rFonts w:eastAsia="Times New Roman" w:cs="Times New Roman"/>
                <w:b/>
                <w:lang w:eastAsia="de-DE"/>
              </w:rPr>
              <w:t>4.03.10</w:t>
            </w:r>
          </w:p>
        </w:tc>
      </w:tr>
      <w:tr w:rsidR="00D901DB" w:rsidRPr="00B51DE9" w:rsidTr="006B2D3A">
        <w:tc>
          <w:tcPr>
            <w:tcW w:w="7348" w:type="dxa"/>
            <w:gridSpan w:val="2"/>
            <w:tcBorders>
              <w:left w:val="single" w:sz="4" w:space="0" w:color="auto"/>
              <w:bottom w:val="single" w:sz="4" w:space="0" w:color="auto"/>
              <w:right w:val="single" w:sz="4" w:space="0" w:color="auto"/>
            </w:tcBorders>
            <w:hideMark/>
          </w:tcPr>
          <w:p w:rsidR="00D901DB" w:rsidRPr="004B658C" w:rsidRDefault="00D901DB" w:rsidP="006B2D3A">
            <w:pPr>
              <w:pStyle w:val="Tabelle6pt"/>
            </w:pPr>
            <w:r>
              <w:t>Kompetenzbereiche:</w:t>
            </w:r>
          </w:p>
          <w:p w:rsidR="00D901DB" w:rsidRPr="00B73F51" w:rsidRDefault="00D901DB"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D901DB" w:rsidRPr="00B73F51" w:rsidRDefault="00D901DB" w:rsidP="008F1F5C">
            <w:pPr>
              <w:numPr>
                <w:ilvl w:val="0"/>
                <w:numId w:val="5"/>
              </w:numPr>
              <w:ind w:left="227" w:hanging="170"/>
              <w:rPr>
                <w:sz w:val="16"/>
              </w:rPr>
            </w:pPr>
            <w:r w:rsidRPr="00B73F51">
              <w:rPr>
                <w:sz w:val="16"/>
              </w:rPr>
              <w:t>Ich kann die richtigen Werkzeuge und Geräte für verschiedene Arbeitstechniken auswählen</w:t>
            </w:r>
            <w:r>
              <w:rPr>
                <w:sz w:val="16"/>
              </w:rPr>
              <w:t>.</w:t>
            </w:r>
          </w:p>
          <w:p w:rsidR="00D901DB" w:rsidRDefault="00D901DB"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D901DB" w:rsidRDefault="00D901DB"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901DB" w:rsidRPr="00B51DE9" w:rsidTr="006B2D3A">
              <w:trPr>
                <w:trHeight w:val="284"/>
              </w:trPr>
              <w:tc>
                <w:tcPr>
                  <w:tcW w:w="2090" w:type="dxa"/>
                  <w:shd w:val="clear" w:color="auto" w:fill="D9D9D9" w:themeFill="background1" w:themeFillShade="D9"/>
                </w:tcPr>
                <w:p w:rsidR="00D901DB" w:rsidRPr="00B51DE9" w:rsidRDefault="00D901DB" w:rsidP="006B2D3A">
                  <w:pPr>
                    <w:pStyle w:val="TabelleKopfmitte"/>
                  </w:pPr>
                  <w:r w:rsidRPr="00B51DE9">
                    <w:t>L</w:t>
                  </w:r>
                  <w:r>
                    <w:t>ösung</w:t>
                  </w:r>
                </w:p>
              </w:tc>
            </w:tr>
          </w:tbl>
          <w:p w:rsidR="00D901DB" w:rsidRPr="00B51DE9" w:rsidRDefault="00D901DB"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6"/>
        </w:numPr>
      </w:pPr>
      <w:r w:rsidRPr="00B73F51">
        <w:t>Falzen der Inhaltbogen</w:t>
      </w:r>
    </w:p>
    <w:p w:rsidR="00B73F51" w:rsidRPr="00B73F51" w:rsidRDefault="00752C8B" w:rsidP="00D901DB">
      <w:pPr>
        <w:pStyle w:val="Textkrpernrauen"/>
      </w:pPr>
      <w:r>
        <w:t>Zusammentragen</w:t>
      </w:r>
      <w:r w:rsidR="00B73F51" w:rsidRPr="00B73F51">
        <w:t xml:space="preserve"> der gefalzten Bogen</w:t>
      </w:r>
    </w:p>
    <w:p w:rsidR="00B73F51" w:rsidRPr="00B73F51" w:rsidRDefault="00B73F51" w:rsidP="00D901DB">
      <w:pPr>
        <w:pStyle w:val="Textkrpernrauen"/>
      </w:pPr>
      <w:r w:rsidRPr="00B73F51">
        <w:t>Abschneiden des Rückens des zusammengetragenen Blockes</w:t>
      </w:r>
    </w:p>
    <w:p w:rsidR="00B73F51" w:rsidRPr="00B73F51" w:rsidRDefault="00B73F51" w:rsidP="00D901DB">
      <w:pPr>
        <w:pStyle w:val="Textkrpernrauen"/>
      </w:pPr>
      <w:r w:rsidRPr="00B73F51">
        <w:t xml:space="preserve">Endbeschnitt an </w:t>
      </w:r>
      <w:r w:rsidR="002D324E">
        <w:t>drei Seiten</w:t>
      </w:r>
      <w:r w:rsidRPr="00B73F51">
        <w:t xml:space="preserve"> der Inhaltbogen (ggf. Deckblatt)</w:t>
      </w:r>
    </w:p>
    <w:p w:rsidR="00B73F51" w:rsidRPr="00B73F51" w:rsidRDefault="00B73F51" w:rsidP="00D901DB">
      <w:pPr>
        <w:pStyle w:val="Textkrpernrauen"/>
      </w:pPr>
      <w:r w:rsidRPr="00B73F51">
        <w:t>Inhaltbogen (ggf. Deckblatt) am Rücken stanzen</w:t>
      </w:r>
    </w:p>
    <w:p w:rsidR="00B73F51" w:rsidRPr="00B73F51" w:rsidRDefault="00B73F51" w:rsidP="00D901DB">
      <w:pPr>
        <w:pStyle w:val="Textkrpernrauen"/>
      </w:pPr>
      <w:r w:rsidRPr="00B73F51">
        <w:t>Gestanzte Inhaltbogen und eventuell Deckblatt in der richtigen Reihenfolge in den Plastikkamm einheften und verschließen</w:t>
      </w:r>
    </w:p>
    <w:p w:rsidR="00B73F51" w:rsidRPr="00B73F51" w:rsidRDefault="00B73F51" w:rsidP="00D901DB">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0919D0" w:rsidRDefault="00B73F51" w:rsidP="00B73F51">
            <w:pPr>
              <w:rPr>
                <w:b/>
              </w:rPr>
            </w:pPr>
            <w:r w:rsidRPr="00B73F51">
              <w:rPr>
                <w:b/>
              </w:rPr>
              <w:t xml:space="preserve">Herstellen einer Steifbroschur für die </w:t>
            </w:r>
          </w:p>
          <w:p w:rsidR="00B73F51" w:rsidRPr="00B73F51" w:rsidRDefault="00B73F51" w:rsidP="00B73F51">
            <w:pPr>
              <w:rPr>
                <w:b/>
              </w:rPr>
            </w:pP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4.03.11</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r w:rsidR="001F55FC">
              <w:rPr>
                <w:sz w:val="16"/>
              </w:rPr>
              <w:t>.</w:t>
            </w:r>
          </w:p>
          <w:p w:rsidR="00B73F51" w:rsidRPr="00B73F51" w:rsidRDefault="00B73F51" w:rsidP="008F1F5C">
            <w:pPr>
              <w:numPr>
                <w:ilvl w:val="0"/>
                <w:numId w:val="5"/>
              </w:numPr>
              <w:ind w:left="227" w:hanging="170"/>
              <w:rPr>
                <w:sz w:val="16"/>
              </w:rPr>
            </w:pPr>
            <w:r w:rsidRPr="00B73F51">
              <w:rPr>
                <w:sz w:val="16"/>
              </w:rPr>
              <w:t>Ich kann die richtigen Werkzeuge und Geräte für verschiedene Arbeitstechniken auswählen</w:t>
            </w:r>
            <w:r w:rsidR="001F55FC">
              <w:rPr>
                <w:sz w:val="16"/>
              </w:rPr>
              <w:t>.</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r w:rsidR="001F55FC">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1F55FC">
      <w:pPr>
        <w:pStyle w:val="berschrift2"/>
      </w:pPr>
      <w:r w:rsidRPr="00B73F51">
        <w:t>Herstellen einer Steifbroschur</w:t>
      </w:r>
    </w:p>
    <w:p w:rsidR="00B73F51" w:rsidRPr="00B73F51" w:rsidRDefault="00B73F51" w:rsidP="001F55FC">
      <w:pPr>
        <w:pStyle w:val="Abstandszeile"/>
        <w:rPr>
          <w:sz w:val="22"/>
        </w:rPr>
      </w:pPr>
      <w:r w:rsidRPr="00B73F51">
        <w:rPr>
          <w:noProof/>
        </w:rPr>
        <w:drawing>
          <wp:anchor distT="0" distB="0" distL="114300" distR="114300" simplePos="0" relativeHeight="251734016" behindDoc="0" locked="0" layoutInCell="0" allowOverlap="1" wp14:anchorId="1F720B7A" wp14:editId="752F0EF3">
            <wp:simplePos x="0" y="0"/>
            <wp:positionH relativeFrom="rightMargin">
              <wp:posOffset>107950</wp:posOffset>
            </wp:positionH>
            <wp:positionV relativeFrom="paragraph">
              <wp:posOffset>166875</wp:posOffset>
            </wp:positionV>
            <wp:extent cx="345440" cy="323850"/>
            <wp:effectExtent l="0" t="0" r="0" b="0"/>
            <wp:wrapNone/>
            <wp:docPr id="248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47143DE" wp14:editId="28456D2C">
                  <wp:extent cx="302701" cy="324000"/>
                  <wp:effectExtent l="0" t="0" r="2540" b="0"/>
                  <wp:docPr id="24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A79FC71" wp14:editId="04D62B29">
                  <wp:extent cx="302701" cy="324000"/>
                  <wp:effectExtent l="0" t="0" r="2540" b="0"/>
                  <wp:docPr id="24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7426889" wp14:editId="39B122CA">
                  <wp:extent cx="648335" cy="318770"/>
                  <wp:effectExtent l="0" t="0" r="0" b="0"/>
                  <wp:docPr id="248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B90831C" wp14:editId="5202C04F">
                  <wp:extent cx="302701" cy="324000"/>
                  <wp:effectExtent l="0" t="0" r="2540" b="0"/>
                  <wp:docPr id="24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E986932" wp14:editId="48087C7A">
                  <wp:extent cx="532800" cy="324000"/>
                  <wp:effectExtent l="0" t="0" r="635" b="0"/>
                  <wp:docPr id="248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1F55FC">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089C41F2" wp14:editId="6D9A8A6C">
                  <wp:extent cx="302701" cy="324000"/>
                  <wp:effectExtent l="0" t="0" r="2540" b="0"/>
                  <wp:docPr id="248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 xml:space="preserve">Arbeiten Sie Verbesserungen hinsichtlich ökologischer, wirtschaftlicher und fertigungstechnischer Kriterien in </w:t>
            </w:r>
            <w:r w:rsidR="00135454">
              <w:rPr>
                <w:noProof/>
                <w:lang w:eastAsia="de-DE"/>
              </w:rPr>
              <w:t>I</w:t>
            </w:r>
            <w:r w:rsidRPr="00B73F51">
              <w:rPr>
                <w:noProof/>
                <w:lang w:eastAsia="de-DE"/>
              </w:rPr>
              <w:t>hrem Produktionsplan ein un</w:t>
            </w:r>
            <w:r w:rsidR="00135454">
              <w:rPr>
                <w:noProof/>
                <w:lang w:eastAsia="de-DE"/>
              </w:rPr>
              <w:t>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CBD4333" wp14:editId="63C7E001">
                  <wp:extent cx="302701" cy="324000"/>
                  <wp:effectExtent l="0" t="0" r="2540" b="0"/>
                  <wp:docPr id="24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1F55FC">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7505E45" wp14:editId="113D64A9">
                  <wp:extent cx="302701" cy="324000"/>
                  <wp:effectExtent l="0" t="0" r="2540" b="0"/>
                  <wp:docPr id="24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B4B632F" wp14:editId="16290055">
                  <wp:extent cx="648335" cy="318770"/>
                  <wp:effectExtent l="0" t="0" r="0" b="0"/>
                  <wp:docPr id="24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DFE72E7" wp14:editId="658AE055">
                  <wp:extent cx="302701" cy="324000"/>
                  <wp:effectExtent l="0" t="0" r="2540" b="0"/>
                  <wp:docPr id="24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BCD039C" wp14:editId="23102C46">
                  <wp:extent cx="532800" cy="324000"/>
                  <wp:effectExtent l="0" t="0" r="635" b="0"/>
                  <wp:docPr id="249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E7F4089" wp14:editId="32DBB012">
                  <wp:extent cx="302701" cy="324000"/>
                  <wp:effectExtent l="0" t="0" r="2540" b="0"/>
                  <wp:docPr id="24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0FE7663" wp14:editId="2D107142">
                  <wp:extent cx="302701" cy="324000"/>
                  <wp:effectExtent l="0" t="0" r="2540" b="0"/>
                  <wp:docPr id="24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39136" behindDoc="0" locked="0" layoutInCell="0" allowOverlap="1" wp14:anchorId="6AD5BAC7" wp14:editId="246B6146">
            <wp:simplePos x="0" y="0"/>
            <wp:positionH relativeFrom="rightMargin">
              <wp:posOffset>107950</wp:posOffset>
            </wp:positionH>
            <wp:positionV relativeFrom="paragraph">
              <wp:posOffset>167990</wp:posOffset>
            </wp:positionV>
            <wp:extent cx="345440" cy="323850"/>
            <wp:effectExtent l="0" t="0" r="0" b="0"/>
            <wp:wrapNone/>
            <wp:docPr id="24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38112" behindDoc="0" locked="0" layoutInCell="0" allowOverlap="1" wp14:anchorId="467F935F" wp14:editId="27456E4B">
            <wp:simplePos x="0" y="0"/>
            <wp:positionH relativeFrom="rightMargin">
              <wp:posOffset>107950</wp:posOffset>
            </wp:positionH>
            <wp:positionV relativeFrom="paragraph">
              <wp:posOffset>-3412800</wp:posOffset>
            </wp:positionV>
            <wp:extent cx="345440" cy="323850"/>
            <wp:effectExtent l="0" t="0" r="0" b="0"/>
            <wp:wrapNone/>
            <wp:docPr id="24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044D950" wp14:editId="4C51AB60">
                  <wp:extent cx="302701" cy="324000"/>
                  <wp:effectExtent l="0" t="0" r="2540" b="0"/>
                  <wp:docPr id="249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4286F7E" wp14:editId="4E4A2B02">
                  <wp:extent cx="648335" cy="318770"/>
                  <wp:effectExtent l="0" t="0" r="0" b="0"/>
                  <wp:docPr id="24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E60DDD8" wp14:editId="352B7372">
                  <wp:extent cx="302701" cy="324000"/>
                  <wp:effectExtent l="0" t="0" r="2540" b="0"/>
                  <wp:docPr id="24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EF8BD4B" wp14:editId="0782E122">
                  <wp:extent cx="532800" cy="324000"/>
                  <wp:effectExtent l="0" t="0" r="635" b="0"/>
                  <wp:docPr id="250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30384A2" wp14:editId="790405ED">
                  <wp:extent cx="648335" cy="318770"/>
                  <wp:effectExtent l="0" t="0" r="0" b="0"/>
                  <wp:docPr id="250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A812E7">
            <w:pPr>
              <w:rPr>
                <w:noProof/>
                <w:lang w:eastAsia="de-DE"/>
              </w:rPr>
            </w:pPr>
            <w:r w:rsidRPr="00B73F51">
              <w:rPr>
                <w:noProof/>
                <w:lang w:eastAsia="de-DE"/>
              </w:rPr>
              <w:t xml:space="preserve">Bewerten Sie mit einem Partner </w:t>
            </w:r>
            <w:r w:rsidR="00A812E7">
              <w:rPr>
                <w:noProof/>
                <w:lang w:eastAsia="de-DE"/>
              </w:rPr>
              <w:t>I</w:t>
            </w:r>
            <w:r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A645574" wp14:editId="662EFC75">
                  <wp:extent cx="302701" cy="324000"/>
                  <wp:effectExtent l="0" t="0" r="2540" b="0"/>
                  <wp:docPr id="25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F55FC">
      <w:pPr>
        <w:pStyle w:val="berschrift4"/>
      </w:pPr>
      <w:r w:rsidRPr="00B73F51">
        <w:lastRenderedPageBreak/>
        <w:t>Produktdaten Steifbroschur</w:t>
      </w:r>
      <w:r w:rsidRPr="00B73F51">
        <w:rPr>
          <w:noProof/>
          <w:sz w:val="24"/>
        </w:rPr>
        <w:drawing>
          <wp:anchor distT="0" distB="0" distL="114300" distR="114300" simplePos="0" relativeHeight="251795456" behindDoc="0" locked="0" layoutInCell="0" allowOverlap="1" wp14:anchorId="339812FC" wp14:editId="6C1D1866">
            <wp:simplePos x="0" y="0"/>
            <wp:positionH relativeFrom="rightMargin">
              <wp:posOffset>828040</wp:posOffset>
            </wp:positionH>
            <wp:positionV relativeFrom="paragraph">
              <wp:posOffset>0</wp:posOffset>
            </wp:positionV>
            <wp:extent cx="349200" cy="320400"/>
            <wp:effectExtent l="0" t="0" r="0" b="3810"/>
            <wp:wrapNone/>
            <wp:docPr id="25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4432" behindDoc="0" locked="0" layoutInCell="0" allowOverlap="1" wp14:anchorId="333DEC81" wp14:editId="69A6D69F">
            <wp:simplePos x="0" y="0"/>
            <wp:positionH relativeFrom="rightMargin">
              <wp:posOffset>467995</wp:posOffset>
            </wp:positionH>
            <wp:positionV relativeFrom="paragraph">
              <wp:posOffset>0</wp:posOffset>
            </wp:positionV>
            <wp:extent cx="349885" cy="320675"/>
            <wp:effectExtent l="0" t="0" r="0" b="3175"/>
            <wp:wrapNone/>
            <wp:docPr id="25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3408" behindDoc="0" locked="0" layoutInCell="0" allowOverlap="1" wp14:anchorId="40846FB9" wp14:editId="33BEDD81">
            <wp:simplePos x="0" y="0"/>
            <wp:positionH relativeFrom="rightMargin">
              <wp:posOffset>107950</wp:posOffset>
            </wp:positionH>
            <wp:positionV relativeFrom="paragraph">
              <wp:posOffset>0</wp:posOffset>
            </wp:positionV>
            <wp:extent cx="349885" cy="320675"/>
            <wp:effectExtent l="0" t="0" r="0" b="3175"/>
            <wp:wrapNone/>
            <wp:docPr id="25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F55FC">
      <w:pPr>
        <w:pStyle w:val="Textkrper"/>
      </w:pPr>
      <w:r w:rsidRPr="00B73F51">
        <w:t>Die Steifbroschur ist eine Broschur, die bereits mit einem Deckel als Umschlag ausg</w:t>
      </w:r>
      <w:r w:rsidRPr="00B73F51">
        <w:t>e</w:t>
      </w:r>
      <w:r w:rsidRPr="00B73F51">
        <w:t xml:space="preserve">stattet ist. Bei der Steifbroschur ist allerdings der Rücken noch nicht mit einer Decke versehen. Die Deckel werden mit einem Vorsatz an der ersten und letzten Inhaltseite verbunden. Ein </w:t>
      </w:r>
      <w:proofErr w:type="spellStart"/>
      <w:r w:rsidRPr="00B73F51">
        <w:t>Fälzel</w:t>
      </w:r>
      <w:proofErr w:type="spellEnd"/>
      <w:r w:rsidRPr="00B73F51">
        <w:t xml:space="preserve"> wird über den Rücken geleimt und geht ca. 20</w:t>
      </w:r>
      <w:r w:rsidR="00B40C03">
        <w:t xml:space="preserve"> </w:t>
      </w:r>
      <w:r w:rsidR="006712FC">
        <w:t>mm</w:t>
      </w:r>
      <w:r w:rsidRPr="00B73F51">
        <w:t xml:space="preserve"> seitlich auf die</w:t>
      </w:r>
      <w:r w:rsidR="00B40C03">
        <w:t xml:space="preserve"> </w:t>
      </w:r>
      <w:r w:rsidRPr="00B73F51">
        <w:t xml:space="preserve">Vorsätze. Das </w:t>
      </w:r>
      <w:proofErr w:type="spellStart"/>
      <w:r w:rsidRPr="00B73F51">
        <w:t>Fälzel</w:t>
      </w:r>
      <w:proofErr w:type="spellEnd"/>
      <w:r w:rsidRPr="00B73F51">
        <w:t xml:space="preserve"> ist später der Rücken. Der Deckel kann vorab mit Papier oder G</w:t>
      </w:r>
      <w:r w:rsidRPr="00B73F51">
        <w:t>e</w:t>
      </w:r>
      <w:r w:rsidRPr="00B73F51">
        <w:t>webe überzogen werden und wird dann auf den Vorsatz vollflächig</w:t>
      </w:r>
      <w:r w:rsidR="00B40C03">
        <w:t xml:space="preserve"> </w:t>
      </w:r>
      <w:r w:rsidRPr="00B73F51">
        <w:t>angeklebt. Meistens sind die Deckel am Kopf und Fuß bündig, an der Vorderkante haben Sie einen leichten Überstand.</w:t>
      </w:r>
    </w:p>
    <w:p w:rsidR="00B73F51" w:rsidRPr="00B73F51" w:rsidRDefault="00B73F51" w:rsidP="001F55FC">
      <w:pPr>
        <w:pStyle w:val="berschrift4"/>
      </w:pPr>
      <w:r w:rsidRPr="00B73F51">
        <w:t>Herstellungsablauf</w:t>
      </w:r>
    </w:p>
    <w:p w:rsidR="00B73F51" w:rsidRPr="00B73F51" w:rsidRDefault="00B73F51" w:rsidP="001F55FC">
      <w:pPr>
        <w:pStyle w:val="Textkrper"/>
      </w:pPr>
      <w:r w:rsidRPr="00B73F51">
        <w:t>Die Blockvorbereitung ist auch bei der Steifbroschur gleich. Allerdings müssen nun an der ersten und letzten Seite ein Vorsatz angeklebt werden. Der Vorsatz ist 4 seitig und wird mit ca. 2</w:t>
      </w:r>
      <w:r w:rsidR="00B40C03">
        <w:t xml:space="preserve"> </w:t>
      </w:r>
      <w:r w:rsidRPr="00B73F51">
        <w:t>mm am Rücken angeleimt. Schneiden Sie nun die Vorderseite auf das Endformat, die Deckel werden später 2</w:t>
      </w:r>
      <w:r w:rsidR="00B40C03">
        <w:t xml:space="preserve"> </w:t>
      </w:r>
      <w:r w:rsidR="006712FC">
        <w:t>mm</w:t>
      </w:r>
      <w:r w:rsidRPr="00B73F51">
        <w:t xml:space="preserve"> überstehen! Nun können Sie das </w:t>
      </w:r>
      <w:proofErr w:type="spellStart"/>
      <w:r w:rsidRPr="00B73F51">
        <w:t>Fälzel</w:t>
      </w:r>
      <w:proofErr w:type="spellEnd"/>
      <w:r w:rsidRPr="00B73F51">
        <w:t xml:space="preserve"> am Rücken anbringen und an den Seiten über die Vorsätze ziehen und anleimen</w:t>
      </w:r>
      <w:r w:rsidR="00B40C03">
        <w:t>. Die ü</w:t>
      </w:r>
      <w:r w:rsidRPr="00B73F51">
        <w:t>be</w:t>
      </w:r>
      <w:r w:rsidRPr="00B73F51">
        <w:t>r</w:t>
      </w:r>
      <w:r w:rsidRPr="00B73F51">
        <w:t>zogenen Deckel werden nun vollflächig an dem Vorsatz angeleimt, allerdings sollen die Deckel rund 5</w:t>
      </w:r>
      <w:r w:rsidR="00B40C03">
        <w:t xml:space="preserve"> </w:t>
      </w:r>
      <w:r w:rsidR="006712FC">
        <w:t>mm</w:t>
      </w:r>
      <w:r w:rsidRPr="00B73F51">
        <w:t xml:space="preserve"> vom Rücken abgesetzt werden. Wenn alles getrocknet ist</w:t>
      </w:r>
      <w:r w:rsidR="00B40C03">
        <w:t>,</w:t>
      </w:r>
      <w:r w:rsidRPr="00B73F51">
        <w:t xml:space="preserve"> können Sie den Endbeschnitt am Kopf und Fuß durchführen.</w:t>
      </w:r>
    </w:p>
    <w:p w:rsidR="00B73F51" w:rsidRPr="00B73F51" w:rsidRDefault="00B73F51" w:rsidP="001F55FC">
      <w:pPr>
        <w:pStyle w:val="Textkrper"/>
      </w:pPr>
    </w:p>
    <w:p w:rsidR="00B73F51" w:rsidRPr="00B73F51" w:rsidRDefault="00B73F51" w:rsidP="00B73F51"/>
    <w:p w:rsidR="00B73F51" w:rsidRPr="00B73F51" w:rsidRDefault="00B73F51" w:rsidP="00B73F51">
      <w:pPr>
        <w:framePr w:w="2041" w:hSpace="198" w:wrap="around" w:vAnchor="text" w:hAnchor="page" w:x="8683" w:y="159"/>
        <w:shd w:val="clear" w:color="auto" w:fill="D9D9D9" w:themeFill="background1" w:themeFillShade="D9"/>
        <w:jc w:val="both"/>
        <w:rPr>
          <w:sz w:val="18"/>
        </w:rPr>
      </w:pPr>
      <w:r w:rsidRPr="00B73F51">
        <w:rPr>
          <w:sz w:val="18"/>
        </w:rPr>
        <w:t>Skizze 12</w:t>
      </w:r>
    </w:p>
    <w:p w:rsidR="00B73F51" w:rsidRPr="00B73F51" w:rsidRDefault="00B73F51" w:rsidP="00B73F51">
      <w:pPr>
        <w:framePr w:w="2041" w:hSpace="198" w:wrap="around" w:vAnchor="text" w:hAnchor="page" w:x="8683" w:y="159"/>
        <w:shd w:val="clear" w:color="auto" w:fill="D9D9D9" w:themeFill="background1" w:themeFillShade="D9"/>
        <w:jc w:val="both"/>
        <w:rPr>
          <w:sz w:val="18"/>
        </w:rPr>
      </w:pPr>
      <w:r w:rsidRPr="00B73F51">
        <w:rPr>
          <w:sz w:val="18"/>
        </w:rPr>
        <w:t>Steifbroschur</w:t>
      </w:r>
    </w:p>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56544" behindDoc="0" locked="0" layoutInCell="1" allowOverlap="1" wp14:anchorId="3C447AC6" wp14:editId="2A26E0C3">
                <wp:simplePos x="0" y="0"/>
                <wp:positionH relativeFrom="margin">
                  <wp:align>center</wp:align>
                </wp:positionH>
                <wp:positionV relativeFrom="paragraph">
                  <wp:posOffset>26035</wp:posOffset>
                </wp:positionV>
                <wp:extent cx="4062095" cy="1372870"/>
                <wp:effectExtent l="0" t="19050" r="33655" b="36830"/>
                <wp:wrapNone/>
                <wp:docPr id="1556" name="Gruppieren 1556"/>
                <wp:cNvGraphicFramePr/>
                <a:graphic xmlns:a="http://schemas.openxmlformats.org/drawingml/2006/main">
                  <a:graphicData uri="http://schemas.microsoft.com/office/word/2010/wordprocessingGroup">
                    <wpg:wgp>
                      <wpg:cNvGrpSpPr/>
                      <wpg:grpSpPr>
                        <a:xfrm>
                          <a:off x="0" y="0"/>
                          <a:ext cx="4062095" cy="1372870"/>
                          <a:chOff x="0" y="0"/>
                          <a:chExt cx="4062204" cy="1373379"/>
                        </a:xfrm>
                      </wpg:grpSpPr>
                      <wps:wsp>
                        <wps:cNvPr id="1557" name="Rechteck 1557"/>
                        <wps:cNvSpPr/>
                        <wps:spPr>
                          <a:xfrm>
                            <a:off x="85392" y="177899"/>
                            <a:ext cx="3940063" cy="1002908"/>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8" name="Gerader Verbinder 1558"/>
                        <wps:cNvCnPr/>
                        <wps:spPr>
                          <a:xfrm>
                            <a:off x="46254" y="103181"/>
                            <a:ext cx="0" cy="1149227"/>
                          </a:xfrm>
                          <a:prstGeom prst="line">
                            <a:avLst/>
                          </a:prstGeom>
                          <a:noFill/>
                          <a:ln w="12700" cap="flat" cmpd="sng" algn="ctr">
                            <a:solidFill>
                              <a:srgbClr val="FFC000"/>
                            </a:solidFill>
                            <a:prstDash val="solid"/>
                          </a:ln>
                          <a:effectLst/>
                        </wps:spPr>
                        <wps:bodyPr/>
                      </wps:wsp>
                      <wps:wsp>
                        <wps:cNvPr id="1559" name="Gerader Verbinder 1559"/>
                        <wps:cNvCnPr/>
                        <wps:spPr>
                          <a:xfrm>
                            <a:off x="7116" y="78275"/>
                            <a:ext cx="0" cy="1191922"/>
                          </a:xfrm>
                          <a:prstGeom prst="line">
                            <a:avLst/>
                          </a:prstGeom>
                          <a:noFill/>
                          <a:ln w="12700" cap="flat" cmpd="sng" algn="ctr">
                            <a:solidFill>
                              <a:srgbClr val="1F497D">
                                <a:lumMod val="60000"/>
                                <a:lumOff val="40000"/>
                              </a:srgbClr>
                            </a:solidFill>
                            <a:prstDash val="solid"/>
                          </a:ln>
                          <a:effectLst/>
                        </wps:spPr>
                        <wps:bodyPr/>
                      </wps:wsp>
                      <wpg:grpSp>
                        <wpg:cNvPr id="1560" name="Gruppieren 1560"/>
                        <wpg:cNvGrpSpPr/>
                        <wpg:grpSpPr>
                          <a:xfrm>
                            <a:off x="0" y="0"/>
                            <a:ext cx="4059029" cy="145877"/>
                            <a:chOff x="0" y="0"/>
                            <a:chExt cx="4059029" cy="145877"/>
                          </a:xfrm>
                        </wpg:grpSpPr>
                        <wps:wsp>
                          <wps:cNvPr id="1561" name="Gerader Verbinder 1561"/>
                          <wps:cNvCnPr/>
                          <wps:spPr>
                            <a:xfrm>
                              <a:off x="92508" y="145877"/>
                              <a:ext cx="60485" cy="0"/>
                            </a:xfrm>
                            <a:prstGeom prst="line">
                              <a:avLst/>
                            </a:prstGeom>
                            <a:noFill/>
                            <a:ln w="25400" cap="flat" cmpd="sng" algn="ctr">
                              <a:solidFill>
                                <a:srgbClr val="FFC000"/>
                              </a:solidFill>
                              <a:prstDash val="solid"/>
                              <a:miter lim="800000"/>
                            </a:ln>
                            <a:effectLst/>
                          </wps:spPr>
                          <wps:bodyPr/>
                        </wps:wsp>
                        <wps:wsp>
                          <wps:cNvPr id="1562" name="Gerader Verbinder 1562"/>
                          <wps:cNvCnPr/>
                          <wps:spPr>
                            <a:xfrm flipV="1">
                              <a:off x="49812" y="88949"/>
                              <a:ext cx="295312" cy="10674"/>
                            </a:xfrm>
                            <a:prstGeom prst="line">
                              <a:avLst/>
                            </a:prstGeom>
                            <a:noFill/>
                            <a:ln w="12700" cap="flat" cmpd="sng" algn="ctr">
                              <a:solidFill>
                                <a:srgbClr val="FFC000"/>
                              </a:solidFill>
                              <a:prstDash val="solid"/>
                            </a:ln>
                            <a:effectLst/>
                          </wps:spPr>
                          <wps:bodyPr/>
                        </wps:wsp>
                        <wps:wsp>
                          <wps:cNvPr id="1563" name="Gerader Verbinder 1563"/>
                          <wps:cNvCnPr/>
                          <wps:spPr>
                            <a:xfrm flipV="1">
                              <a:off x="0" y="67601"/>
                              <a:ext cx="362585" cy="6985"/>
                            </a:xfrm>
                            <a:prstGeom prst="line">
                              <a:avLst/>
                            </a:prstGeom>
                            <a:noFill/>
                            <a:ln w="12700" cap="flat" cmpd="sng" algn="ctr">
                              <a:solidFill>
                                <a:srgbClr val="4F81BD">
                                  <a:shade val="95000"/>
                                  <a:satMod val="105000"/>
                                </a:srgbClr>
                              </a:solidFill>
                              <a:prstDash val="solid"/>
                            </a:ln>
                            <a:effectLst/>
                          </wps:spPr>
                          <wps:bodyPr/>
                        </wps:wsp>
                        <wpg:grpSp>
                          <wpg:cNvPr id="1564" name="Gruppieren 1564"/>
                          <wpg:cNvGrpSpPr/>
                          <wpg:grpSpPr>
                            <a:xfrm>
                              <a:off x="92508" y="0"/>
                              <a:ext cx="3966521" cy="120971"/>
                              <a:chOff x="0" y="0"/>
                              <a:chExt cx="3966521" cy="120971"/>
                            </a:xfrm>
                          </wpg:grpSpPr>
                          <wps:wsp>
                            <wps:cNvPr id="1565" name="Gerader Verbinder 1565"/>
                            <wps:cNvCnPr/>
                            <wps:spPr>
                              <a:xfrm>
                                <a:off x="0" y="117413"/>
                                <a:ext cx="3928006" cy="0"/>
                              </a:xfrm>
                              <a:prstGeom prst="line">
                                <a:avLst/>
                              </a:prstGeom>
                              <a:noFill/>
                              <a:ln w="12700" cap="flat" cmpd="sng" algn="ctr">
                                <a:solidFill>
                                  <a:srgbClr val="9BBB59">
                                    <a:lumMod val="75000"/>
                                  </a:srgbClr>
                                </a:solidFill>
                                <a:prstDash val="solid"/>
                              </a:ln>
                              <a:effectLst/>
                            </wps:spPr>
                            <wps:bodyPr/>
                          </wps:wsp>
                          <wps:wsp>
                            <wps:cNvPr id="1566" name="Gerader Verbinder 1566"/>
                            <wps:cNvCnPr/>
                            <wps:spPr>
                              <a:xfrm flipV="1">
                                <a:off x="0" y="60485"/>
                                <a:ext cx="3927475" cy="60486"/>
                              </a:xfrm>
                              <a:prstGeom prst="line">
                                <a:avLst/>
                              </a:prstGeom>
                              <a:noFill/>
                              <a:ln w="12700" cap="flat" cmpd="sng" algn="ctr">
                                <a:solidFill>
                                  <a:srgbClr val="9BBB59">
                                    <a:lumMod val="75000"/>
                                  </a:srgbClr>
                                </a:solidFill>
                                <a:prstDash val="solid"/>
                              </a:ln>
                              <a:effectLst/>
                            </wps:spPr>
                            <wps:bodyPr/>
                          </wps:wsp>
                          <wps:wsp>
                            <wps:cNvPr id="1567" name="Gerader Verbinder 1567"/>
                            <wps:cNvCnPr/>
                            <wps:spPr>
                              <a:xfrm flipV="1">
                                <a:off x="99623" y="32022"/>
                                <a:ext cx="3827852" cy="21338"/>
                              </a:xfrm>
                              <a:prstGeom prst="line">
                                <a:avLst/>
                              </a:prstGeom>
                              <a:noFill/>
                              <a:ln w="12700" cap="flat" cmpd="sng" algn="ctr">
                                <a:solidFill>
                                  <a:srgbClr val="FFC000"/>
                                </a:solidFill>
                                <a:prstDash val="solid"/>
                              </a:ln>
                              <a:effectLst/>
                            </wps:spPr>
                            <wps:bodyPr/>
                          </wps:wsp>
                          <wps:wsp>
                            <wps:cNvPr id="1568" name="Gerader Verbinder 1568"/>
                            <wps:cNvCnPr/>
                            <wps:spPr>
                              <a:xfrm flipV="1">
                                <a:off x="99623" y="0"/>
                                <a:ext cx="3866898" cy="21348"/>
                              </a:xfrm>
                              <a:prstGeom prst="line">
                                <a:avLst/>
                              </a:prstGeom>
                              <a:noFill/>
                              <a:ln w="38100" cap="flat" cmpd="sng" algn="ctr">
                                <a:solidFill>
                                  <a:srgbClr val="FF0000"/>
                                </a:solidFill>
                                <a:prstDash val="solid"/>
                              </a:ln>
                              <a:effectLst/>
                            </wps:spPr>
                            <wps:bodyPr/>
                          </wps:wsp>
                        </wpg:grpSp>
                      </wpg:grpSp>
                      <wpg:grpSp>
                        <wpg:cNvPr id="1569" name="Gruppieren 1569"/>
                        <wpg:cNvGrpSpPr/>
                        <wpg:grpSpPr>
                          <a:xfrm>
                            <a:off x="7116" y="1206154"/>
                            <a:ext cx="4055088" cy="167225"/>
                            <a:chOff x="0" y="0"/>
                            <a:chExt cx="4055088" cy="167225"/>
                          </a:xfrm>
                        </wpg:grpSpPr>
                        <wpg:grpSp>
                          <wpg:cNvPr id="1570" name="Gruppieren 1570"/>
                          <wpg:cNvGrpSpPr/>
                          <wpg:grpSpPr>
                            <a:xfrm>
                              <a:off x="0" y="0"/>
                              <a:ext cx="340995" cy="78013"/>
                              <a:chOff x="0" y="0"/>
                              <a:chExt cx="340995" cy="78013"/>
                            </a:xfrm>
                          </wpg:grpSpPr>
                          <wps:wsp>
                            <wps:cNvPr id="1571" name="Gerader Verbinder 1571"/>
                            <wps:cNvCnPr/>
                            <wps:spPr>
                              <a:xfrm flipV="1">
                                <a:off x="81834" y="0"/>
                                <a:ext cx="71159" cy="0"/>
                              </a:xfrm>
                              <a:prstGeom prst="line">
                                <a:avLst/>
                              </a:prstGeom>
                              <a:noFill/>
                              <a:ln w="25400" cap="flat" cmpd="sng" algn="ctr">
                                <a:solidFill>
                                  <a:srgbClr val="FFC000"/>
                                </a:solidFill>
                                <a:prstDash val="solid"/>
                                <a:miter lim="800000"/>
                              </a:ln>
                              <a:effectLst/>
                            </wps:spPr>
                            <wps:bodyPr/>
                          </wps:wsp>
                          <wps:wsp>
                            <wps:cNvPr id="1572" name="Gerader Verbinder 1572"/>
                            <wps:cNvCnPr/>
                            <wps:spPr>
                              <a:xfrm>
                                <a:off x="39138" y="46254"/>
                                <a:ext cx="277495" cy="10160"/>
                              </a:xfrm>
                              <a:prstGeom prst="line">
                                <a:avLst/>
                              </a:prstGeom>
                              <a:noFill/>
                              <a:ln w="12700" cap="flat" cmpd="sng" algn="ctr">
                                <a:solidFill>
                                  <a:srgbClr val="FFC000"/>
                                </a:solidFill>
                                <a:prstDash val="solid"/>
                              </a:ln>
                              <a:effectLst/>
                            </wps:spPr>
                            <wps:bodyPr/>
                          </wps:wsp>
                          <wps:wsp>
                            <wps:cNvPr id="1573" name="Gerader Verbinder 1573"/>
                            <wps:cNvCnPr/>
                            <wps:spPr>
                              <a:xfrm>
                                <a:off x="0" y="64043"/>
                                <a:ext cx="340995" cy="13970"/>
                              </a:xfrm>
                              <a:prstGeom prst="line">
                                <a:avLst/>
                              </a:prstGeom>
                              <a:noFill/>
                              <a:ln w="12700" cap="flat" cmpd="sng" algn="ctr">
                                <a:solidFill>
                                  <a:srgbClr val="4F81BD">
                                    <a:shade val="95000"/>
                                    <a:satMod val="105000"/>
                                  </a:srgbClr>
                                </a:solidFill>
                                <a:prstDash val="solid"/>
                              </a:ln>
                              <a:effectLst/>
                            </wps:spPr>
                            <wps:bodyPr/>
                          </wps:wsp>
                        </wpg:grpSp>
                        <wpg:grpSp>
                          <wpg:cNvPr id="1574" name="Gruppieren 1574"/>
                          <wpg:cNvGrpSpPr/>
                          <wpg:grpSpPr>
                            <a:xfrm>
                              <a:off x="78276" y="24906"/>
                              <a:ext cx="3976812" cy="142319"/>
                              <a:chOff x="0" y="0"/>
                              <a:chExt cx="3976812" cy="142319"/>
                            </a:xfrm>
                          </wpg:grpSpPr>
                          <wps:wsp>
                            <wps:cNvPr id="1575" name="Gerader Verbinder 1575"/>
                            <wps:cNvCnPr/>
                            <wps:spPr>
                              <a:xfrm>
                                <a:off x="0" y="0"/>
                                <a:ext cx="3928006" cy="0"/>
                              </a:xfrm>
                              <a:prstGeom prst="line">
                                <a:avLst/>
                              </a:prstGeom>
                              <a:noFill/>
                              <a:ln w="12700" cap="flat" cmpd="sng" algn="ctr">
                                <a:solidFill>
                                  <a:srgbClr val="9BBB59">
                                    <a:lumMod val="75000"/>
                                  </a:srgbClr>
                                </a:solidFill>
                                <a:prstDash val="solid"/>
                              </a:ln>
                              <a:effectLst/>
                            </wps:spPr>
                            <wps:bodyPr/>
                          </wps:wsp>
                          <wps:wsp>
                            <wps:cNvPr id="1576" name="Gerader Verbinder 1576"/>
                            <wps:cNvCnPr/>
                            <wps:spPr>
                              <a:xfrm>
                                <a:off x="3558" y="3558"/>
                                <a:ext cx="3935982" cy="67601"/>
                              </a:xfrm>
                              <a:prstGeom prst="line">
                                <a:avLst/>
                              </a:prstGeom>
                              <a:noFill/>
                              <a:ln w="12700" cap="flat" cmpd="sng" algn="ctr">
                                <a:solidFill>
                                  <a:srgbClr val="9BBB59">
                                    <a:lumMod val="75000"/>
                                  </a:srgbClr>
                                </a:solidFill>
                                <a:prstDash val="solid"/>
                              </a:ln>
                              <a:effectLst/>
                            </wps:spPr>
                            <wps:bodyPr/>
                          </wps:wsp>
                          <wps:wsp>
                            <wps:cNvPr id="1577" name="Gerader Verbinder 1577"/>
                            <wps:cNvCnPr/>
                            <wps:spPr>
                              <a:xfrm>
                                <a:off x="67601" y="78275"/>
                                <a:ext cx="3866990" cy="24916"/>
                              </a:xfrm>
                              <a:prstGeom prst="line">
                                <a:avLst/>
                              </a:prstGeom>
                              <a:noFill/>
                              <a:ln w="12700" cap="flat" cmpd="sng" algn="ctr">
                                <a:solidFill>
                                  <a:srgbClr val="FFC000"/>
                                </a:solidFill>
                                <a:prstDash val="solid"/>
                              </a:ln>
                              <a:effectLst/>
                            </wps:spPr>
                            <wps:bodyPr/>
                          </wps:wsp>
                          <wps:wsp>
                            <wps:cNvPr id="1578" name="Gerader Verbinder 1578"/>
                            <wps:cNvCnPr/>
                            <wps:spPr>
                              <a:xfrm>
                                <a:off x="67601" y="113855"/>
                                <a:ext cx="3909211" cy="28464"/>
                              </a:xfrm>
                              <a:prstGeom prst="line">
                                <a:avLst/>
                              </a:prstGeom>
                              <a:noFill/>
                              <a:ln w="38100" cap="flat" cmpd="sng" algn="ctr">
                                <a:solidFill>
                                  <a:srgbClr val="FF0000"/>
                                </a:solidFill>
                                <a:prstDash val="solid"/>
                              </a:ln>
                              <a:effectLst/>
                            </wps:spPr>
                            <wps:bodyPr/>
                          </wps:wsp>
                        </wpg:grpSp>
                      </wpg:grpSp>
                    </wpg:wgp>
                  </a:graphicData>
                </a:graphic>
              </wp:anchor>
            </w:drawing>
          </mc:Choice>
          <mc:Fallback>
            <w:pict>
              <v:group id="Gruppieren 1556" o:spid="_x0000_s1026" style="position:absolute;margin-left:0;margin-top:2.05pt;width:319.85pt;height:108.1pt;z-index:251756544;mso-position-horizontal:center;mso-position-horizontal-relative:margin" coordsize="40622,137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">
                <v:rect id="Rechteck 1557" o:spid="_x0000_s1027" style="position:absolute;left:853;top:1778;width:39401;height:100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oISsEA&#10;AADdAAAADwAAAGRycy9kb3ducmV2LnhtbERPTYvCMBC9L/gfwgje1sSFrlKNIoLuXrUieBuasS02&#10;k9LEtv77jbDgbR7vc1abwdaio9ZXjjXMpgoEce5MxYWGc7b/XIDwAdlg7Zg0PMnDZj36WGFqXM9H&#10;6k6hEDGEfYoayhCaVEqfl2TRT11DHLmbay2GCNtCmhb7GG5r+aXUt7RYcWwosaFdSfn99LAadsMl&#10;yYrHT3/uDu7QJFc1U9ld68l42C5BBBrCW/zv/jVxfpLM4fVNPEG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5aCErBAAAA3QAAAA8AAAAAAAAAAAAAAAAAmAIAAGRycy9kb3du&#10;cmV2LnhtbFBLBQYAAAAABAAEAPUAAACGAwAAAAA=&#10;" fillcolor="#5b9bd5" stroked="f" strokeweight="1pt">
                  <v:fill r:id="rId75" o:title="" color2="window" type="pattern"/>
                </v:rect>
                <v:line id="Gerader Verbinder 1558" o:spid="_x0000_s1028" style="position:absolute;visibility:visible;mso-wrap-style:square" from="462,1031" to="462,12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AGM8YAAADdAAAADwAAAGRycy9kb3ducmV2LnhtbESPQW/CMAyF75P2HyJP2m2knQSCjoAG&#10;06SBuFD4AVbjNR2NUzUZ7f79fEDiZus9v/d5uR59q67UxyawgXySgSKugm24NnA+fb7MQcWEbLEN&#10;TAb+KMJ69fiwxMKGgY90LVOtJIRjgQZcSl2hdawceYyT0BGL9h16j0nWvta2x0HCfatfs2ymPTYs&#10;DQ472jqqLuWvN3A5Lmabw+CyPeWH3RDLn3nIP4x5fhrf30AlGtPdfLv+soI/nQqufCMj6N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wBjPGAAAA3QAAAA8AAAAAAAAA&#10;AAAAAAAAoQIAAGRycy9kb3ducmV2LnhtbFBLBQYAAAAABAAEAPkAAACUAwAAAAA=&#10;" strokecolor="#ffc000" strokeweight="1pt"/>
                <v:line id="Gerader Verbinder 1559" o:spid="_x0000_s1029" style="position:absolute;visibility:visible;mso-wrap-style:square" from="71,782" to="71,12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OsFcMAAADdAAAADwAAAGRycy9kb3ducmV2LnhtbERPTWvCQBC9F/oflil4000LSo2uYkXB&#10;eKppBY9jdpoEs7Nhd9X4711B6G0e73Om88404kLO15YVvA8SEMSF1TWXCn5/1v1PED4ga2wsk4Ib&#10;eZjPXl+mmGp75R1d8lCKGMI+RQVVCG0qpS8qMugHtiWO3J91BkOErpTa4TWGm0Z+JMlIGqw5NlTY&#10;0rKi4pSfjYL9d33yK4fZ9ssdlnp1LNdZtlCq99YtJiACdeFf/HRvdJw/HI7h8U08Qc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rBXDAAAA3QAAAA8AAAAAAAAAAAAA&#10;AAAAoQIAAGRycy9kb3ducmV2LnhtbFBLBQYAAAAABAAEAPkAAACRAwAAAAA=&#10;" strokecolor="#558ed5" strokeweight="1pt"/>
                <v:group id="Gruppieren 1560" o:spid="_x0000_s1030" style="position:absolute;width:40590;height:1458" coordsize="40590,1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ysvR8cAAADd&#10;AAAADwAAAAAAAAAAAAAAAACqAgAAZHJzL2Rvd25yZXYueG1sUEsFBgAAAAAEAAQA+gAAAJ4DAAAA&#10;AA==&#10;">
                  <v:line id="Gerader Verbinder 1561" o:spid="_x0000_s1031" style="position:absolute;visibility:visible;mso-wrap-style:square" from="925,1458" to="1529,1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U9FcQAAADdAAAADwAAAGRycy9kb3ducmV2LnhtbERP32vCMBB+H/g/hBP2NlNFq3RGEZlj&#10;T4PVDXw8mrPJbC5dk9Xuv18GA9/u4/t56+3gGtFTF6xnBdNJBoK48tpyreD9eHhYgQgRWWPjmRT8&#10;UIDtZnS3xkL7K79RX8ZapBAOBSowMbaFlKEy5DBMfEucuLPvHMYEu1rqDq8p3DVylmW5dGg5NRhs&#10;aW+oupTfTsHZvH59XD5nQ/9kl/OyPj3bRe6Uuh8Pu0cQkYZ4E/+7X3Sav8in8PdNOk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tT0VxAAAAN0AAAAPAAAAAAAAAAAA&#10;AAAAAKECAABkcnMvZG93bnJldi54bWxQSwUGAAAAAAQABAD5AAAAkgMAAAAA&#10;" strokecolor="#ffc000" strokeweight="2pt">
                    <v:stroke joinstyle="miter"/>
                  </v:line>
                  <v:line id="Gerader Verbinder 1562" o:spid="_x0000_s1032" style="position:absolute;flip:y;visibility:visible;mso-wrap-style:square" from="498,889" to="3451,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OmrsIAAADdAAAADwAAAGRycy9kb3ducmV2LnhtbERPTYvCMBC9L/gfwgje1nQFRbpGcQXR&#10;g4e16n1opk3ZZlKbqNVfvxEEb/N4nzNbdLYWV2p95VjB1zABQZw7XXGp4HhYf05B+ICssXZMCu7k&#10;YTHvfcww1e7Ge7pmoRQxhH2KCkwITSqlzw1Z9EPXEEeucK3FEGFbSt3iLYbbWo6SZCItVhwbDDa0&#10;MpT/ZRerYHkq8semc+vHr8yM2U3Phf85KzXod8tvEIG68Ba/3Fsd548nI3h+E0+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OmrsIAAADdAAAADwAAAAAAAAAAAAAA&#10;AAChAgAAZHJzL2Rvd25yZXYueG1sUEsFBgAAAAAEAAQA+QAAAJADAAAAAA==&#10;" strokecolor="#ffc000" strokeweight="1pt"/>
                  <v:line id="Gerader Verbinder 1563" o:spid="_x0000_s1033" style="position:absolute;flip:y;visibility:visible;mso-wrap-style:square" from="0,676" to="3625,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n3bcIAAADdAAAADwAAAGRycy9kb3ducmV2LnhtbERPS4vCMBC+L/gfwix4W1MVH3SNIkLB&#10;gwg+Fq9DM6Zlm0lpYlv/vVlY8DYf33NWm95WoqXGl44VjEcJCOLc6ZKNgusl+1qC8AFZY+WYFDzJ&#10;w2Y9+Fhhql3HJ2rPwYgYwj5FBUUIdSqlzwuy6EeuJo7c3TUWQ4SNkbrBLobbSk6SZC4tlhwbCqxp&#10;V1D+e35YBa0Z7w4Xe7zfNPts2f+Y2yLrlBp+9ttvEIH68Bb/u/c6zp/Np/D3TTxBr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Jn3bcIAAADdAAAADwAAAAAAAAAAAAAA&#10;AAChAgAAZHJzL2Rvd25yZXYueG1sUEsFBgAAAAAEAAQA+QAAAJADAAAAAA==&#10;" strokecolor="#4a7ebb" strokeweight="1pt"/>
                  <v:group id="Gruppieren 1564" o:spid="_x0000_s1034" style="position:absolute;left:925;width:39665;height:1209" coordsize="39665,120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BApRMUAAADdAAAADwAAAGRycy9kb3ducmV2LnhtbERPS2vCQBC+F/wPywi9&#10;1U20ikRXEamlh1BoIpTehuyYBLOzIbvN4993C4Xe5uN7zv44mkb01LnasoJ4EYEgLqyuuVRwzS9P&#10;WxDOI2tsLJOCiRwcD7OHPSbaDvxBfeZLEULYJaig8r5NpHRFRQbdwrbEgbvZzqAPsCul7nAI4aaR&#10;yyjaSIM1h4YKWzpXVNyzb6PgdcDhtIpf+vR+O09f+fr9M41Jqcf5eNqB8DT6f/Gf+02H+evNM/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AQKUTFAAAA3QAA&#10;AA8AAAAAAAAAAAAAAAAAqgIAAGRycy9kb3ducmV2LnhtbFBLBQYAAAAABAAEAPoAAACcAwAAAAA=&#10;">
                    <v:line id="Gerader Verbinder 1565" o:spid="_x0000_s1035" style="position:absolute;visibility:visible;mso-wrap-style:square" from="0,1174" to="39280,1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ORsMUAAADdAAAADwAAAGRycy9kb3ducmV2LnhtbERP22rCQBB9F/yHZQp9KbppISLRTSiC&#10;aalQvIGvY3ZMgtnZNLs16d93CwXf5nCus8wG04gbda62rOB5GoEgLqyuuVRwPKwncxDOI2tsLJOC&#10;H3KQpePREhNte97Rbe9LEULYJaig8r5NpHRFRQbd1LbEgbvYzqAPsCul7rAP4aaRL1E0kwZrDg0V&#10;trSqqLjuv42C/HNzbqOnj9WG+rf8Kz6a7anIlXp8GF4XIDwN/i7+d7/rMD+exfD3TThBp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2ORsMUAAADdAAAADwAAAAAAAAAA&#10;AAAAAAChAgAAZHJzL2Rvd25yZXYueG1sUEsFBgAAAAAEAAQA+QAAAJMDAAAAAA==&#10;" strokecolor="#77933c" strokeweight="1pt"/>
                    <v:line id="Gerader Verbinder 1566" o:spid="_x0000_s1036" style="position:absolute;flip:y;visibility:visible;mso-wrap-style:square" from="0,604" to="39274,1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l9nMMAAADdAAAADwAAAGRycy9kb3ducmV2LnhtbERP22rCQBB9L/Qflin4VjcWDBKziqhB&#10;waKo+YAhOybB7GzIbpP077uFQt/mcK6TrkfTiJ46V1tWMJtGIIgLq2suFeT37H0BwnlkjY1lUvBN&#10;Dtar15cUE20HvlJ/86UIIewSVFB53yZSuqIig25qW+LAPWxn0AfYlVJ3OIRw08iPKIqlwZpDQ4Ut&#10;bSsqnrcvo+ByOfTc73J9ustzc8oen/vteaHU5G3cLEF4Gv2/+M991GH+PI7h95twgl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5fZzDAAAA3QAAAA8AAAAAAAAAAAAA&#10;AAAAoQIAAGRycy9kb3ducmV2LnhtbFBLBQYAAAAABAAEAPkAAACRAwAAAAA=&#10;" strokecolor="#77933c" strokeweight="1pt"/>
                    <v:line id="Gerader Verbinder 1567" o:spid="_x0000_s1037" style="position:absolute;flip:y;visibility:visible;mso-wrap-style:square" from="996,320" to="39274,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QFNsQAAADdAAAADwAAAGRycy9kb3ducmV2LnhtbERPTWvCQBC9C/0PyxS86UahNqRugi1I&#10;PXho0/Y+ZCfZYHY2ZleN/vpuoeBtHu9z1sVoO3GmwbeOFSzmCQjiyumWGwXfX9tZCsIHZI2dY1Jw&#10;JQ9F/jBZY6bdhT/pXIZGxBD2GSowIfSZlL4yZNHPXU8cudoNFkOEQyP1gJcYbju5TJKVtNhybDDY&#10;05uh6lCerILNT13d3ke3vX3I0ph9eqz961Gp6eO4eQERaAx38b97p+P8p9Uz/H0TT5D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hAU2xAAAAN0AAAAPAAAAAAAAAAAA&#10;AAAAAKECAABkcnMvZG93bnJldi54bWxQSwUGAAAAAAQABAD5AAAAkgMAAAAA&#10;" strokecolor="#ffc000" strokeweight="1pt"/>
                    <v:line id="Gerader Verbinder 1568" o:spid="_x0000_s1038" style="position:absolute;flip:y;visibility:visible;mso-wrap-style:square" from="996,0" to="39665,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N0JMcAAADdAAAADwAAAGRycy9kb3ducmV2LnhtbESPT2vCQBDF7wW/wzKFXopuKjRKdBVR&#10;DL1U8A94HbLTJJidDdmtJv30nUOhtxnem/d+s1z3rlF36kLt2cDbJAFFXHhbc2ngct6P56BCRLbY&#10;eCYDAwVYr0ZPS8ysf/CR7qdYKgnhkKGBKsY20zoUFTkME98Si/blO4dR1q7UtsOHhLtGT5Mk1Q5r&#10;loYKW9pWVNxO385A3mwPh9su/xzms+uQ5ulP8ep3xrw895sFqEh9/Df/XX9YwX9PBVe+kRH06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g3QkxwAAAN0AAAAPAAAAAAAA&#10;AAAAAAAAAKECAABkcnMvZG93bnJldi54bWxQSwUGAAAAAAQABAD5AAAAlQMAAAAA&#10;" strokecolor="red" strokeweight="3pt"/>
                  </v:group>
                </v:group>
                <v:group id="Gruppieren 1569" o:spid="_x0000_s1039" style="position:absolute;left:71;top:12061;width:40551;height:1672" coordsize="40550,1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hGG2sUAAADdAAAADwAAAGRycy9kb3ducmV2LnhtbERPS2vCQBC+F/wPyxS8&#10;1U2UhJq6ikiVHkKhKpTehuyYBLOzIbvN4993C4Xe5uN7zmY3mkb01LnasoJ4EYEgLqyuuVRwvRyf&#10;nkE4j6yxsUwKJnKw284eNphpO/AH9WdfihDCLkMFlfdtJqUrKjLoFrYlDtzNdgZ9gF0pdYdDCDeN&#10;XEZRKg3WHBoqbOlQUXE/fxsFpwGH/Sp+7fP77TB9XZL3zzwmpeaP4/4FhKfR/4v/3G86zE/SN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4RhtrFAAAA3QAA&#10;AA8AAAAAAAAAAAAAAAAAqgIAAGRycy9kb3ducmV2LnhtbFBLBQYAAAAABAAEAPoAAACcAwAAAAA=&#10;">
                  <v:group id="Gruppieren 1570" o:spid="_x0000_s1040" style="position:absolute;width:3409;height:780" coordsize="340995,780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vK5mscAAADd&#10;AAAADwAAAAAAAAAAAAAAAACqAgAAZHJzL2Rvd25yZXYueG1sUEsFBgAAAAAEAAQA+gAAAJ4DAAAA&#10;AA==&#10;">
                    <v:line id="Gerader Verbinder 1571" o:spid="_x0000_s1041" style="position:absolute;flip:y;visibility:visible;mso-wrap-style:square" from="81834,0" to="1529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3UzMYAAADdAAAADwAAAGRycy9kb3ducmV2LnhtbERPyU7DMBC9I/EP1iBxo06RWBrqVoit&#10;9IS6UOA2ioc4EI9DPLSBr68rVeptnt46w3Hna7WmNlaBDfR7GSjiItiKSwPLxePZNagoyBbrwGTg&#10;jyKMR8dHQ8xt2PCM1nMpVQrhmKMBJ9LkWsfCkcfYCw1x4j5D61ESbEttW9ykcF/r8yy71B4rTg0O&#10;G7pzVHzPf72Bn/un6cv/6muymsnH8m3yLq8PbmDM6Ul3ewNKqJODeO9+tmn+xVUfdt+kE/Ro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N1MzGAAAA3QAAAA8AAAAAAAAA&#10;AAAAAAAAoQIAAGRycy9kb3ducmV2LnhtbFBLBQYAAAAABAAEAPkAAACUAwAAAAA=&#10;" strokecolor="#ffc000" strokeweight="2pt">
                      <v:stroke joinstyle="miter"/>
                    </v:line>
                    <v:line id="Gerader Verbinder 1572" o:spid="_x0000_s1042" style="position:absolute;visibility:visible;mso-wrap-style:square" from="39138,46254" to="316633,56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1tucMAAADdAAAADwAAAGRycy9kb3ducmV2LnhtbERP22rCQBB9L/gPywh9q5sIWo2u4oVC&#10;W3wx+gFDdsxGs7Mhu5r077uFgm9zONdZrntbiwe1vnKsIB0lIIgLpysuFZxPH28zED4ga6wdk4If&#10;8rBeDV6WmGnX8ZEeeShFDGGfoQITQpNJ6QtDFv3INcSRu7jWYoiwLaVusYvhtpbjJJlKixXHBoMN&#10;7QwVt/xuFdyO8+n20Jnkm9LDV+fz68yle6Veh/1mASJQH57if/enjvMn72P4+yae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utbbnDAAAA3QAAAA8AAAAAAAAAAAAA&#10;AAAAoQIAAGRycy9kb3ducmV2LnhtbFBLBQYAAAAABAAEAPkAAACRAwAAAAA=&#10;" strokecolor="#ffc000" strokeweight="1pt"/>
                    <v:line id="Gerader Verbinder 1573" o:spid="_x0000_s1043" style="position:absolute;visibility:visible;mso-wrap-style:square" from="0,64043" to="340995,78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rSb8QAAADdAAAADwAAAGRycy9kb3ducmV2LnhtbERPzWrCQBC+F/oOyxR6kboxYpXUVURS&#10;KPQgpn2AITtmY7OzMbuJ6du7BaG3+fh+Z70dbSMG6nztWMFsmoAgLp2uuVLw/fX+sgLhA7LGxjEp&#10;+CUP283jwxoz7a58pKEIlYgh7DNUYEJoMyl9aciin7qWOHIn11kMEXaV1B1eY7htZJokr9JizbHB&#10;YEt7Q+VP0VsFk8Mknx0wCXL87C9VvjynO3NW6vlp3L2BCDSGf/Hd/aHj/MVyDn/fxBPk5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atJvxAAAAN0AAAAPAAAAAAAAAAAA&#10;AAAAAKECAABkcnMvZG93bnJldi54bWxQSwUGAAAAAAQABAD5AAAAkgMAAAAA&#10;" strokecolor="#4a7ebb" strokeweight="1pt"/>
                  </v:group>
                  <v:group id="Gruppieren 1574" o:spid="_x0000_s1044" style="position:absolute;left:782;top:249;width:39768;height:1423" coordsize="39768,14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cm/mcQAAADdAAAA&#10;DwAAAAAAAAAAAAAAAACqAgAAZHJzL2Rvd25yZXYueG1sUEsFBgAAAAAEAAQA+gAAAJsDAAAAAA==&#10;">
                    <v:line id="Gerader Verbinder 1575" o:spid="_x0000_s1045" style="position:absolute;visibility:visible;mso-wrap-style:square" from="0,0" to="39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oHbcUAAADdAAAADwAAAGRycy9kb3ducmV2LnhtbERPTWvCQBC9F/oflin0InVjIbakriKC&#10;URTERsHrNDtNQrOzMbua9N93BaG3ebzPmcx6U4srta6yrGA0jEAQ51ZXXCg4HpYv7yCcR9ZYWyYF&#10;v+RgNn18mGCibcefdM18IUIIuwQVlN43iZQuL8mgG9qGOHDftjXoA2wLqVvsQrip5WsUjaXBikND&#10;iQ0tSsp/sotRkO62X0002Cy21K3Sc3w0+1OeKvX81M8/QHjq/b/47l7rMD9+i+H2TThBT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roHbcUAAADdAAAADwAAAAAAAAAA&#10;AAAAAAChAgAAZHJzL2Rvd25yZXYueG1sUEsFBgAAAAAEAAQA+QAAAJMDAAAAAA==&#10;" strokecolor="#77933c" strokeweight="1pt"/>
                    <v:line id="Gerader Verbinder 1576" o:spid="_x0000_s1046" style="position:absolute;visibility:visible;mso-wrap-style:square" from="35,35" to="39395,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iZGsUAAADdAAAADwAAAGRycy9kb3ducmV2LnhtbERP22rCQBB9F/oPyxR8KbqxoJXoKkUw&#10;ioLUC/g6ZsckNDubZlcT/75bKPg2h3Od6bw1pbhT7QrLCgb9CARxanXBmYLTcdkbg3AeWWNpmRQ8&#10;yMF89tKZYqxtw3u6H3wmQgi7GBXk3lexlC7NyaDr24o4cFdbG/QB1pnUNTYh3JTyPYpG0mDBoSHH&#10;ihY5pd+Hm1GQ7LaXKnrbLLbUrJKf4cl8ndNEqe5r+zkB4an1T/G/e63D/OHHCP6+CSfI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miZGsUAAADdAAAADwAAAAAAAAAA&#10;AAAAAAChAgAAZHJzL2Rvd25yZXYueG1sUEsFBgAAAAAEAAQA+QAAAJMDAAAAAA==&#10;" strokecolor="#77933c" strokeweight="1pt"/>
                    <v:line id="Gerader Verbinder 1577" o:spid="_x0000_s1047" style="position:absolute;visibility:visible;mso-wrap-style:square" from="676,782" to="39345,1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rOIcMAAADdAAAADwAAAGRycy9kb3ducmV2LnhtbERP22rCQBB9F/yHZYS+6SaFeomuopVC&#10;W3wx+gFDdsxGs7Mhu5r077uFgm9zONdZbXpbiwe1vnKsIJ0kIIgLpysuFZxPH+M5CB+QNdaOScEP&#10;edish4MVZtp1fKRHHkoRQ9hnqMCE0GRS+sKQRT9xDXHkLq61GCJsS6lb7GK4reVrkkylxYpjg8GG&#10;3g0Vt/xuFdyOi+nu0Jnkm9LDV+fz69yle6VeRv12CSJQH57if/enjvPfZjP4+yae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vaziHDAAAA3QAAAA8AAAAAAAAAAAAA&#10;AAAAoQIAAGRycy9kb3ducmV2LnhtbFBLBQYAAAAABAAEAPkAAACRAwAAAAA=&#10;" strokecolor="#ffc000" strokeweight="1pt"/>
                    <v:line id="Gerader Verbinder 1578" o:spid="_x0000_s1048" style="position:absolute;visibility:visible;mso-wrap-style:square" from="676,1138" to="39768,1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mX8YAAADdAAAADwAAAGRycy9kb3ducmV2LnhtbESPT2vCQBDF70K/wzKF3nRjoVVSV5GC&#10;IBQE/2B7nGbHJDQ7G7NrXL995yB4m+G9ee83s0VyjeqpC7VnA+NRBoq48Lbm0sBhvxpOQYWIbLHx&#10;TAZuFGAxfxrMMLf+ylvqd7FUEsIhRwNVjG2udSgqchhGviUW7eQ7h1HWrtS2w6uEu0a/Ztm7dliz&#10;NFTY0mdFxd/u4gx8tb/r/sibsf1Jl3Pql6fs+6aNeXlOyw9QkVJ8mO/Xayv4bxPBlW9kBD3/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g/5l/GAAAA3QAAAA8AAAAAAAAA&#10;AAAAAAAAoQIAAGRycy9kb3ducmV2LnhtbFBLBQYAAAAABAAEAPkAAACUAwAAAAA=&#10;" strokecolor="red" strokeweight="3pt"/>
                  </v:group>
                </v:group>
                <w10:wrap anchorx="margin"/>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Arbeitsablaufplan Steifbroschur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1664" behindDoc="0" locked="0" layoutInCell="0" allowOverlap="1" wp14:anchorId="308962B8" wp14:editId="219D0A6E">
            <wp:simplePos x="0" y="0"/>
            <wp:positionH relativeFrom="rightMargin">
              <wp:posOffset>107950</wp:posOffset>
            </wp:positionH>
            <wp:positionV relativeFrom="paragraph">
              <wp:posOffset>0</wp:posOffset>
            </wp:positionV>
            <wp:extent cx="345440" cy="323850"/>
            <wp:effectExtent l="0" t="0" r="0" b="0"/>
            <wp:wrapNone/>
            <wp:docPr id="250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9"/>
        </w:numPr>
        <w:rPr>
          <w:lang w:eastAsia="de-DE"/>
        </w:rPr>
      </w:pPr>
      <w:r w:rsidRPr="00B73F51">
        <w:rPr>
          <w:lang w:eastAsia="de-DE"/>
        </w:rPr>
        <w:t>Bringen Sie die Arbeitsschritte in die richtige Reihenfolge</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an der Vorderseite auf Endformat beschneiden </w:t>
      </w:r>
    </w:p>
    <w:p w:rsidR="00B73F51" w:rsidRPr="00B73F51" w:rsidRDefault="00B73F51" w:rsidP="00B73F51"/>
    <w:p w:rsidR="00B73F51" w:rsidRPr="00B73F51" w:rsidRDefault="00B73F51" w:rsidP="00B73F51">
      <w:r w:rsidRPr="00B73F51">
        <w:t>___</w:t>
      </w:r>
      <w:r w:rsidRPr="00B73F51">
        <w:tab/>
        <w:t xml:space="preserve">Endbeschnitt an Kopf und Fuß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1F55FC">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t>Überziehen der Deckel mit Papier oder Gewebe</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t xml:space="preserve">Deckel vollflächig mit dem Vorsatz verleimen und pressen </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w:t>
      </w:r>
      <w:r w:rsidR="00B40C03">
        <w:t>r Fächertechnik und Vorsätze an</w:t>
      </w:r>
      <w:r w:rsidRPr="00B73F51">
        <w:t xml:space="preserve">kleben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0919D0" w:rsidRDefault="000919D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F55FC" w:rsidRPr="001F55FC"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F55FC" w:rsidRPr="001F55FC" w:rsidRDefault="001F55FC" w:rsidP="000919D0">
            <w:pPr>
              <w:spacing w:before="40" w:after="60" w:line="160" w:lineRule="exact"/>
              <w:rPr>
                <w:color w:val="000000"/>
                <w:sz w:val="12"/>
              </w:rPr>
            </w:pPr>
            <w:r w:rsidRPr="001F55FC">
              <w:rPr>
                <w:sz w:val="12"/>
              </w:rPr>
              <w:lastRenderedPageBreak/>
              <w:br w:type="page"/>
              <w:t>Lernfeld</w:t>
            </w:r>
          </w:p>
          <w:p w:rsidR="001F55FC" w:rsidRPr="001F55FC" w:rsidRDefault="001F55FC" w:rsidP="001F55FC">
            <w:pPr>
              <w:rPr>
                <w:b/>
              </w:rPr>
            </w:pPr>
            <w:r w:rsidRPr="001F55FC">
              <w:rPr>
                <w:b/>
              </w:rPr>
              <w:t>LF 4</w:t>
            </w:r>
          </w:p>
        </w:tc>
        <w:tc>
          <w:tcPr>
            <w:tcW w:w="4229" w:type="dxa"/>
            <w:tcBorders>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color w:val="000000"/>
                <w:sz w:val="12"/>
              </w:rPr>
            </w:pPr>
            <w:r w:rsidRPr="001F55FC">
              <w:rPr>
                <w:sz w:val="12"/>
              </w:rPr>
              <w:t>Titel</w:t>
            </w:r>
          </w:p>
          <w:p w:rsidR="001F55FC" w:rsidRPr="001F55FC" w:rsidRDefault="001F55FC" w:rsidP="001F55FC">
            <w:pPr>
              <w:rPr>
                <w:b/>
              </w:rPr>
            </w:pPr>
            <w:r>
              <w:rPr>
                <w:b/>
              </w:rPr>
              <w:t xml:space="preserve">Herstellen einer Streifbroschur </w:t>
            </w:r>
            <w:r w:rsidRPr="001F55FC">
              <w:rPr>
                <w:b/>
              </w:rPr>
              <w:t xml:space="preserve">für die </w:t>
            </w:r>
            <w:proofErr w:type="spellStart"/>
            <w:r w:rsidRPr="001F55FC">
              <w:rPr>
                <w:b/>
              </w:rPr>
              <w:t>Br</w:t>
            </w:r>
            <w:r w:rsidRPr="001F55FC">
              <w:rPr>
                <w:b/>
              </w:rPr>
              <w:t>o</w:t>
            </w:r>
            <w:r w:rsidRPr="001F55FC">
              <w:rPr>
                <w:b/>
              </w:rPr>
              <w:t>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F55FC" w:rsidRPr="001F55FC" w:rsidRDefault="001F55FC" w:rsidP="001F55FC"/>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sz w:val="12"/>
              </w:rPr>
            </w:pPr>
          </w:p>
          <w:p w:rsidR="001F55FC" w:rsidRPr="001F55FC" w:rsidRDefault="001F55FC" w:rsidP="001F55FC">
            <w:pPr>
              <w:jc w:val="center"/>
              <w:rPr>
                <w:rFonts w:eastAsia="Times New Roman" w:cs="Times New Roman"/>
                <w:b/>
                <w:lang w:eastAsia="de-DE"/>
              </w:rPr>
            </w:pPr>
            <w:r w:rsidRPr="001F55FC">
              <w:rPr>
                <w:rFonts w:eastAsia="Times New Roman" w:cs="Times New Roman"/>
                <w:b/>
                <w:lang w:eastAsia="de-DE"/>
              </w:rPr>
              <w:t>Drucktechnik</w:t>
            </w:r>
          </w:p>
          <w:p w:rsidR="001F55FC" w:rsidRPr="001F55FC" w:rsidRDefault="00443964" w:rsidP="001F55FC">
            <w:pPr>
              <w:jc w:val="center"/>
              <w:rPr>
                <w:rFonts w:eastAsia="Calibri" w:cs="Times New Roman"/>
                <w:b/>
                <w:lang w:eastAsia="de-DE"/>
              </w:rPr>
            </w:pPr>
            <w:r>
              <w:rPr>
                <w:rFonts w:eastAsia="Times New Roman" w:cs="Times New Roman"/>
                <w:b/>
                <w:lang w:eastAsia="de-DE"/>
              </w:rPr>
              <w:t>DR0</w:t>
            </w:r>
            <w:r w:rsidR="001F55FC">
              <w:rPr>
                <w:rFonts w:eastAsia="Times New Roman" w:cs="Times New Roman"/>
                <w:b/>
                <w:lang w:eastAsia="de-DE"/>
              </w:rPr>
              <w:t>4.03.11</w:t>
            </w:r>
          </w:p>
        </w:tc>
      </w:tr>
      <w:tr w:rsidR="001F55FC" w:rsidRPr="001F55FC" w:rsidTr="006B2D3A">
        <w:tc>
          <w:tcPr>
            <w:tcW w:w="7348" w:type="dxa"/>
            <w:gridSpan w:val="2"/>
            <w:tcBorders>
              <w:left w:val="single" w:sz="4" w:space="0" w:color="auto"/>
              <w:bottom w:val="single" w:sz="4" w:space="0" w:color="auto"/>
              <w:right w:val="single" w:sz="4" w:space="0" w:color="auto"/>
            </w:tcBorders>
            <w:hideMark/>
          </w:tcPr>
          <w:p w:rsidR="001F55FC" w:rsidRPr="001F55FC" w:rsidRDefault="001F55FC" w:rsidP="000919D0">
            <w:pPr>
              <w:spacing w:before="40" w:after="60" w:line="160" w:lineRule="exact"/>
              <w:rPr>
                <w:sz w:val="12"/>
              </w:rPr>
            </w:pPr>
            <w:r w:rsidRPr="001F55FC">
              <w:rPr>
                <w:sz w:val="12"/>
              </w:rPr>
              <w:t>Kompetenzbereiche:</w:t>
            </w:r>
          </w:p>
          <w:p w:rsidR="001F55FC" w:rsidRPr="001F55FC" w:rsidRDefault="001F55FC" w:rsidP="008F1F5C">
            <w:pPr>
              <w:numPr>
                <w:ilvl w:val="0"/>
                <w:numId w:val="5"/>
              </w:numPr>
              <w:ind w:left="227" w:hanging="170"/>
              <w:rPr>
                <w:sz w:val="16"/>
              </w:rPr>
            </w:pPr>
            <w:r w:rsidRPr="001F55FC">
              <w:rPr>
                <w:sz w:val="16"/>
              </w:rPr>
              <w:t>Ich kann Kundenmuster unter Verwendung geeigneter Werkstoffe herstellen.</w:t>
            </w:r>
          </w:p>
          <w:p w:rsidR="001F55FC" w:rsidRPr="001F55FC" w:rsidRDefault="001F55FC" w:rsidP="008F1F5C">
            <w:pPr>
              <w:numPr>
                <w:ilvl w:val="0"/>
                <w:numId w:val="5"/>
              </w:numPr>
              <w:ind w:left="227" w:hanging="170"/>
              <w:rPr>
                <w:sz w:val="16"/>
              </w:rPr>
            </w:pPr>
            <w:r w:rsidRPr="001F55FC">
              <w:rPr>
                <w:sz w:val="16"/>
              </w:rPr>
              <w:t>Ich kann die richtigen Werkzeuge und Geräte für verschiedene Arbeitstechniken auswählen.</w:t>
            </w:r>
          </w:p>
          <w:p w:rsidR="001F55FC" w:rsidRPr="001F55FC" w:rsidRDefault="001F55FC" w:rsidP="001F55FC">
            <w:pPr>
              <w:ind w:left="227" w:hanging="170"/>
              <w:rPr>
                <w:sz w:val="16"/>
              </w:rPr>
            </w:pPr>
          </w:p>
        </w:tc>
        <w:tc>
          <w:tcPr>
            <w:tcW w:w="188" w:type="dxa"/>
            <w:vMerge/>
            <w:tcBorders>
              <w:left w:val="single" w:sz="4" w:space="0" w:color="auto"/>
              <w:bottom w:val="nil"/>
              <w:right w:val="nil"/>
            </w:tcBorders>
            <w:vAlign w:val="center"/>
            <w:hideMark/>
          </w:tcPr>
          <w:p w:rsidR="001F55FC" w:rsidRPr="001F55FC" w:rsidRDefault="001F55FC" w:rsidP="001F55FC">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4"/>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F55FC" w:rsidRPr="001F55FC" w:rsidTr="006B2D3A">
              <w:trPr>
                <w:trHeight w:val="284"/>
              </w:trPr>
              <w:tc>
                <w:tcPr>
                  <w:tcW w:w="2090" w:type="dxa"/>
                  <w:shd w:val="clear" w:color="auto" w:fill="D9D9D9" w:themeFill="background1" w:themeFillShade="D9"/>
                </w:tcPr>
                <w:p w:rsidR="001F55FC" w:rsidRPr="001F55FC" w:rsidRDefault="001F55FC" w:rsidP="001F55FC">
                  <w:pPr>
                    <w:jc w:val="center"/>
                    <w:rPr>
                      <w:rFonts w:eastAsia="Times New Roman" w:cs="Times New Roman"/>
                      <w:b/>
                    </w:rPr>
                  </w:pPr>
                  <w:r w:rsidRPr="001F55FC">
                    <w:rPr>
                      <w:rFonts w:eastAsia="Times New Roman" w:cs="Times New Roman"/>
                      <w:b/>
                    </w:rPr>
                    <w:t>Lösung</w:t>
                  </w:r>
                </w:p>
              </w:tc>
            </w:tr>
          </w:tbl>
          <w:p w:rsidR="001F55FC" w:rsidRPr="001F55FC" w:rsidRDefault="001F55FC" w:rsidP="001F55FC"/>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7"/>
        </w:numPr>
      </w:pPr>
      <w:r w:rsidRPr="00B73F51">
        <w:t>Falzen der Inhaltbogen</w:t>
      </w:r>
    </w:p>
    <w:p w:rsidR="00B73F51" w:rsidRPr="00B73F51" w:rsidRDefault="00752C8B" w:rsidP="001F55FC">
      <w:pPr>
        <w:pStyle w:val="Textkrpernrauen"/>
      </w:pPr>
      <w:r>
        <w:t>Zusammentragen</w:t>
      </w:r>
      <w:r w:rsidR="00B73F51" w:rsidRPr="00B73F51">
        <w:t xml:space="preserve"> der gefalzten Bogen</w:t>
      </w:r>
    </w:p>
    <w:p w:rsidR="00B73F51" w:rsidRPr="00B73F51" w:rsidRDefault="00B73F51" w:rsidP="001F55FC">
      <w:pPr>
        <w:pStyle w:val="Textkrpernrauen"/>
      </w:pPr>
      <w:r w:rsidRPr="00B73F51">
        <w:t>Abschneiden des Rückens des zusammengetragenen Blockes</w:t>
      </w:r>
    </w:p>
    <w:p w:rsidR="00B73F51" w:rsidRPr="00B73F51" w:rsidRDefault="00B73F51" w:rsidP="001F55FC">
      <w:pPr>
        <w:pStyle w:val="Textkrpernrauen"/>
      </w:pPr>
      <w:r w:rsidRPr="00B73F51">
        <w:t xml:space="preserve">Rücken </w:t>
      </w:r>
      <w:proofErr w:type="spellStart"/>
      <w:r w:rsidRPr="00B73F51">
        <w:t>ableimen</w:t>
      </w:r>
      <w:proofErr w:type="spellEnd"/>
      <w:r w:rsidRPr="00B73F51">
        <w:t xml:space="preserve"> mit de</w:t>
      </w:r>
      <w:r w:rsidR="00B40C03">
        <w:t>r Fächertechnik und Vorsätze an</w:t>
      </w:r>
      <w:r w:rsidRPr="00B73F51">
        <w:t>kleben</w:t>
      </w:r>
    </w:p>
    <w:p w:rsidR="00B73F51" w:rsidRPr="00B73F51" w:rsidRDefault="00B73F51" w:rsidP="001F55FC">
      <w:pPr>
        <w:pStyle w:val="Textkrpernrauen"/>
      </w:pPr>
      <w:r w:rsidRPr="00B73F51">
        <w:t>Überziehen der Deckel mit Papier oder Gewebe</w:t>
      </w:r>
    </w:p>
    <w:p w:rsidR="00B73F51" w:rsidRPr="00B73F51" w:rsidRDefault="00B73F51" w:rsidP="001F55FC">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F55FC">
      <w:pPr>
        <w:pStyle w:val="Textkrpernrauen"/>
      </w:pPr>
      <w:proofErr w:type="spellStart"/>
      <w:r w:rsidRPr="00B73F51">
        <w:t>Gefälzelter</w:t>
      </w:r>
      <w:proofErr w:type="spellEnd"/>
      <w:r w:rsidRPr="00B73F51">
        <w:t xml:space="preserve"> Inhaltblock an der Vorderseite auf Endformat beschneiden</w:t>
      </w:r>
    </w:p>
    <w:p w:rsidR="00B73F51" w:rsidRPr="00B73F51" w:rsidRDefault="00B73F51" w:rsidP="001F55FC">
      <w:pPr>
        <w:pStyle w:val="Textkrpernrauen"/>
      </w:pPr>
      <w:r w:rsidRPr="00B73F51">
        <w:t>Deckel vollflächig mit dem Vorsatz verleimen und pressen</w:t>
      </w:r>
    </w:p>
    <w:p w:rsidR="00B73F51" w:rsidRPr="00B73F51" w:rsidRDefault="00B73F51" w:rsidP="001F55FC">
      <w:pPr>
        <w:pStyle w:val="Textkrpernrauen"/>
      </w:pPr>
      <w:r w:rsidRPr="00B73F51">
        <w:t>Endbeschnitt an Kopf und Fuß</w:t>
      </w:r>
    </w:p>
    <w:p w:rsidR="00B73F51" w:rsidRPr="00B73F51" w:rsidRDefault="00B73F51" w:rsidP="001F55FC">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eines </w:t>
            </w:r>
            <w:proofErr w:type="spellStart"/>
            <w:r w:rsidRPr="00B73F51">
              <w:rPr>
                <w:b/>
              </w:rPr>
              <w:t>Schubers</w:t>
            </w:r>
            <w:proofErr w:type="spellEnd"/>
            <w:r w:rsidRPr="00B73F51">
              <w:rPr>
                <w:b/>
              </w:rPr>
              <w:t xml:space="preserve"> für die </w:t>
            </w:r>
            <w:proofErr w:type="spellStart"/>
            <w:r w:rsidRPr="00B73F51">
              <w:rPr>
                <w:b/>
              </w:rPr>
              <w:t>Broschure</w:t>
            </w:r>
            <w:r w:rsidRPr="00B73F51">
              <w:rPr>
                <w:b/>
              </w:rPr>
              <w:t>n</w:t>
            </w:r>
            <w:r w:rsidRPr="00B73F51">
              <w:rPr>
                <w:b/>
              </w:rPr>
              <w:t>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4.03.12</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Schuber</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 xml:space="preserve">Ich kann Arbeitsaufträge zur Anfertigung eines </w:t>
            </w:r>
            <w:proofErr w:type="spellStart"/>
            <w:r w:rsidRPr="00B73F51">
              <w:rPr>
                <w:sz w:val="16"/>
              </w:rPr>
              <w:t>Schubers</w:t>
            </w:r>
            <w:proofErr w:type="spellEnd"/>
            <w:r w:rsidRPr="00B73F51">
              <w:rPr>
                <w:sz w:val="16"/>
              </w:rPr>
              <w:t xml:space="preserve">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 xml:space="preserve">Ich kann einen Arbeitsablaufplan zur Herstellung eines </w:t>
            </w:r>
            <w:proofErr w:type="spellStart"/>
            <w:r w:rsidRPr="00B73F51">
              <w:rPr>
                <w:sz w:val="16"/>
              </w:rPr>
              <w:t>Schubers</w:t>
            </w:r>
            <w:proofErr w:type="spellEnd"/>
            <w:r w:rsidRPr="00B73F51">
              <w:rPr>
                <w:sz w:val="16"/>
              </w:rPr>
              <w:t xml:space="preserve">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 xml:space="preserve">Ich kann den </w:t>
            </w:r>
            <w:proofErr w:type="spellStart"/>
            <w:r w:rsidRPr="00B73F51">
              <w:rPr>
                <w:sz w:val="16"/>
              </w:rPr>
              <w:t>Schuber</w:t>
            </w:r>
            <w:proofErr w:type="spellEnd"/>
            <w:r w:rsidRPr="00B73F51">
              <w:rPr>
                <w:sz w:val="16"/>
              </w:rPr>
              <w:t xml:space="preserve">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r w:rsidR="002D324E">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1F55FC">
      <w:pPr>
        <w:pStyle w:val="berschrift2"/>
      </w:pPr>
      <w:r w:rsidRPr="00B73F51">
        <w:t xml:space="preserve">Herstellen eines </w:t>
      </w:r>
      <w:proofErr w:type="spellStart"/>
      <w:r w:rsidRPr="00B73F51">
        <w:t>Schubers</w:t>
      </w:r>
      <w:proofErr w:type="spellEnd"/>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noProof/>
                <w:sz w:val="24"/>
                <w:u w:val="single"/>
                <w:lang w:eastAsia="de-DE"/>
              </w:rPr>
              <w:drawing>
                <wp:anchor distT="0" distB="0" distL="114300" distR="114300" simplePos="0" relativeHeight="251737088" behindDoc="0" locked="0" layoutInCell="0" allowOverlap="1" wp14:anchorId="30639408" wp14:editId="7732D5EA">
                  <wp:simplePos x="0" y="0"/>
                  <wp:positionH relativeFrom="rightMargin">
                    <wp:posOffset>107950</wp:posOffset>
                  </wp:positionH>
                  <wp:positionV relativeFrom="paragraph">
                    <wp:posOffset>166875</wp:posOffset>
                  </wp:positionV>
                  <wp:extent cx="345440" cy="323850"/>
                  <wp:effectExtent l="0" t="0" r="0" b="0"/>
                  <wp:wrapNone/>
                  <wp:docPr id="25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4455822" wp14:editId="2353005F">
                  <wp:extent cx="302701" cy="324000"/>
                  <wp:effectExtent l="0" t="0" r="2540" b="0"/>
                  <wp:docPr id="250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2420544" wp14:editId="79D0E9DA">
                  <wp:extent cx="648335" cy="318770"/>
                  <wp:effectExtent l="0" t="0" r="0" b="0"/>
                  <wp:docPr id="250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EA83C77" wp14:editId="77248D33">
                  <wp:extent cx="302701" cy="324000"/>
                  <wp:effectExtent l="0" t="0" r="2540" b="0"/>
                  <wp:docPr id="25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den Schuber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049D3EA" wp14:editId="3B53918C">
                  <wp:extent cx="532800" cy="324000"/>
                  <wp:effectExtent l="0" t="0" r="635" b="0"/>
                  <wp:docPr id="25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hren Schuber nach verarbeitungstechnischen und ästhetischen Gesichtspunkten u</w:t>
            </w:r>
            <w:r>
              <w:rPr>
                <w:noProof/>
                <w:lang w:eastAsia="de-DE"/>
              </w:rPr>
              <w:t>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0038406" wp14:editId="71EC9DB0">
                  <wp:extent cx="302701" cy="324000"/>
                  <wp:effectExtent l="0" t="0" r="2540" b="0"/>
                  <wp:docPr id="25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Arbeiten Sie Verbesserungen hinsichtlich ökologischer, wirtschaftlicher und fert</w:t>
            </w:r>
            <w:r w:rsidR="00B40C03">
              <w:rPr>
                <w:noProof/>
                <w:lang w:eastAsia="de-DE"/>
              </w:rPr>
              <w:t>igungstechnischer Kriterien in I</w:t>
            </w:r>
            <w:r w:rsidRPr="00B73F51">
              <w:rPr>
                <w:noProof/>
                <w:lang w:eastAsia="de-DE"/>
              </w:rPr>
              <w:t>hrem Produktions</w:t>
            </w:r>
            <w:r w:rsidR="00B40C03">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D6A5C08" wp14:editId="14595263">
                  <wp:extent cx="302701" cy="324000"/>
                  <wp:effectExtent l="0" t="0" r="2540" b="0"/>
                  <wp:docPr id="25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Setze</w:t>
            </w:r>
            <w:r w:rsidR="00B40C03">
              <w:rPr>
                <w:noProof/>
                <w:lang w:eastAsia="de-DE"/>
              </w:rPr>
              <w:t>n Sie sich kritisch mit I</w:t>
            </w:r>
            <w:r w:rsidRPr="00B73F51">
              <w:rPr>
                <w:noProof/>
                <w:lang w:eastAsia="de-DE"/>
              </w:rPr>
              <w:t>hrem erzielten Ergebnis auseinander.</w:t>
            </w:r>
          </w:p>
        </w:tc>
      </w:tr>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lastRenderedPageBreak/>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0DFECC7" wp14:editId="698B6150">
                  <wp:extent cx="302701" cy="324000"/>
                  <wp:effectExtent l="0" t="0" r="2540" b="0"/>
                  <wp:docPr id="251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A68BFF" wp14:editId="30558583">
                  <wp:extent cx="648335" cy="318770"/>
                  <wp:effectExtent l="0" t="0" r="0" b="0"/>
                  <wp:docPr id="251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3BA9E64" wp14:editId="395B569E">
                  <wp:extent cx="302701" cy="324000"/>
                  <wp:effectExtent l="0" t="0" r="2540" b="0"/>
                  <wp:docPr id="25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den Schuber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E4A5F33" wp14:editId="2632F993">
                  <wp:extent cx="532800" cy="324000"/>
                  <wp:effectExtent l="0" t="0" r="635" b="0"/>
                  <wp:docPr id="251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hren Schuber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1EE12C3" wp14:editId="75527A5C">
                  <wp:extent cx="302701" cy="324000"/>
                  <wp:effectExtent l="0" t="0" r="2540" b="0"/>
                  <wp:docPr id="25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8060B4" wp14:editId="0D0AA898">
                  <wp:extent cx="302701" cy="324000"/>
                  <wp:effectExtent l="0" t="0" r="2540" b="0"/>
                  <wp:docPr id="25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36064" behindDoc="0" locked="0" layoutInCell="0" allowOverlap="1" wp14:anchorId="370DCA9D" wp14:editId="2722C7E5">
            <wp:simplePos x="0" y="0"/>
            <wp:positionH relativeFrom="rightMargin">
              <wp:posOffset>107950</wp:posOffset>
            </wp:positionH>
            <wp:positionV relativeFrom="paragraph">
              <wp:posOffset>167990</wp:posOffset>
            </wp:positionV>
            <wp:extent cx="345440" cy="323850"/>
            <wp:effectExtent l="0" t="0" r="0" b="0"/>
            <wp:wrapNone/>
            <wp:docPr id="25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35040" behindDoc="0" locked="0" layoutInCell="0" allowOverlap="1" wp14:anchorId="7C5B7461" wp14:editId="5B8CA56C">
            <wp:simplePos x="0" y="0"/>
            <wp:positionH relativeFrom="rightMargin">
              <wp:posOffset>107950</wp:posOffset>
            </wp:positionH>
            <wp:positionV relativeFrom="paragraph">
              <wp:posOffset>-3412800</wp:posOffset>
            </wp:positionV>
            <wp:extent cx="345440" cy="323850"/>
            <wp:effectExtent l="0" t="0" r="0" b="0"/>
            <wp:wrapNone/>
            <wp:docPr id="252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9F8AFA2" wp14:editId="0476C813">
                  <wp:extent cx="302701" cy="324000"/>
                  <wp:effectExtent l="0" t="0" r="2540" b="0"/>
                  <wp:docPr id="25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BE63BCB" wp14:editId="2A90D21C">
                  <wp:extent cx="648335" cy="318770"/>
                  <wp:effectExtent l="0" t="0" r="0" b="0"/>
                  <wp:docPr id="25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10D93D36" wp14:editId="790E0D91">
                  <wp:extent cx="302701" cy="324000"/>
                  <wp:effectExtent l="0" t="0" r="2540" b="0"/>
                  <wp:docPr id="25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den Schuber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B2B626C" wp14:editId="3A6B8EB2">
                  <wp:extent cx="532800" cy="324000"/>
                  <wp:effectExtent l="0" t="0" r="635" b="0"/>
                  <wp:docPr id="252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2D324E">
            <w:pPr>
              <w:rPr>
                <w:noProof/>
                <w:lang w:eastAsia="de-DE"/>
              </w:rPr>
            </w:pPr>
            <w:r>
              <w:rPr>
                <w:noProof/>
                <w:lang w:eastAsia="de-DE"/>
              </w:rPr>
              <w:t>Bewerten Sie I</w:t>
            </w:r>
            <w:r w:rsidR="00B73F51" w:rsidRPr="00B73F51">
              <w:rPr>
                <w:noProof/>
                <w:lang w:eastAsia="de-DE"/>
              </w:rPr>
              <w:t>hren Schuber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B4E04C0" wp14:editId="0B191B89">
                  <wp:extent cx="648335" cy="318770"/>
                  <wp:effectExtent l="0" t="0" r="0" b="0"/>
                  <wp:docPr id="252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2D324E">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D420BD1" wp14:editId="49CC41D8">
                  <wp:extent cx="302701" cy="324000"/>
                  <wp:effectExtent l="0" t="0" r="2540" b="0"/>
                  <wp:docPr id="25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2D324E">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r w:rsidRPr="00B73F51">
        <w:br w:type="page"/>
      </w:r>
    </w:p>
    <w:p w:rsidR="00B73F51" w:rsidRPr="00B73F51" w:rsidRDefault="00B73F51" w:rsidP="001F55FC">
      <w:pPr>
        <w:pStyle w:val="berschrift4"/>
      </w:pPr>
      <w:r w:rsidRPr="00B73F51">
        <w:lastRenderedPageBreak/>
        <w:t xml:space="preserve">Produktdaten </w:t>
      </w:r>
      <w:proofErr w:type="spellStart"/>
      <w:r w:rsidRPr="00B73F51">
        <w:t>Schuber</w:t>
      </w:r>
      <w:proofErr w:type="spellEnd"/>
      <w:r w:rsidRPr="00B73F51">
        <w:rPr>
          <w:noProof/>
          <w:sz w:val="24"/>
        </w:rPr>
        <w:drawing>
          <wp:anchor distT="0" distB="0" distL="114300" distR="114300" simplePos="0" relativeHeight="251798528" behindDoc="0" locked="0" layoutInCell="0" allowOverlap="1" wp14:anchorId="3C06CB0B" wp14:editId="6BA83B16">
            <wp:simplePos x="0" y="0"/>
            <wp:positionH relativeFrom="rightMargin">
              <wp:posOffset>828040</wp:posOffset>
            </wp:positionH>
            <wp:positionV relativeFrom="paragraph">
              <wp:posOffset>0</wp:posOffset>
            </wp:positionV>
            <wp:extent cx="349200" cy="320400"/>
            <wp:effectExtent l="0" t="0" r="0" b="3810"/>
            <wp:wrapNone/>
            <wp:docPr id="25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7504" behindDoc="0" locked="0" layoutInCell="0" allowOverlap="1" wp14:anchorId="2FEFAFE2" wp14:editId="193B325E">
            <wp:simplePos x="0" y="0"/>
            <wp:positionH relativeFrom="rightMargin">
              <wp:posOffset>467995</wp:posOffset>
            </wp:positionH>
            <wp:positionV relativeFrom="paragraph">
              <wp:posOffset>0</wp:posOffset>
            </wp:positionV>
            <wp:extent cx="349885" cy="320675"/>
            <wp:effectExtent l="0" t="0" r="0" b="3175"/>
            <wp:wrapNone/>
            <wp:docPr id="252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6480" behindDoc="0" locked="0" layoutInCell="0" allowOverlap="1" wp14:anchorId="0F07FBA5" wp14:editId="404DA4F6">
            <wp:simplePos x="0" y="0"/>
            <wp:positionH relativeFrom="rightMargin">
              <wp:posOffset>107950</wp:posOffset>
            </wp:positionH>
            <wp:positionV relativeFrom="paragraph">
              <wp:posOffset>0</wp:posOffset>
            </wp:positionV>
            <wp:extent cx="349885" cy="320675"/>
            <wp:effectExtent l="0" t="0" r="0" b="3175"/>
            <wp:wrapNone/>
            <wp:docPr id="25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F55FC">
      <w:pPr>
        <w:pStyle w:val="Textkrper"/>
      </w:pPr>
      <w:r w:rsidRPr="00B73F51">
        <w:t xml:space="preserve">Ein </w:t>
      </w:r>
      <w:proofErr w:type="spellStart"/>
      <w:r w:rsidRPr="00B73F51">
        <w:t>Schuber</w:t>
      </w:r>
      <w:proofErr w:type="spellEnd"/>
      <w:r w:rsidRPr="00B73F51">
        <w:t xml:space="preserve"> ist eine Aufbewahrungsmöglichkeiten von Broschuren und</w:t>
      </w:r>
      <w:r w:rsidR="00B40C03">
        <w:t xml:space="preserve"> Büchern. </w:t>
      </w:r>
      <w:proofErr w:type="spellStart"/>
      <w:r w:rsidR="00B40C03">
        <w:t>Sch</w:t>
      </w:r>
      <w:r w:rsidR="00B40C03">
        <w:t>u</w:t>
      </w:r>
      <w:r w:rsidR="00B40C03">
        <w:t>ber</w:t>
      </w:r>
      <w:proofErr w:type="spellEnd"/>
      <w:r w:rsidR="00B40C03">
        <w:t xml:space="preserve"> sind zumeist r</w:t>
      </w:r>
      <w:r w:rsidRPr="00B73F51">
        <w:t xml:space="preserve">undum geschlossen mit einer Öffnung, meist am Rücken. Durch die Öffnung kann die Rückenzeile des Buches bzw. der Broschur gelesen werden. Oftmals sind </w:t>
      </w:r>
      <w:proofErr w:type="spellStart"/>
      <w:r w:rsidRPr="00B73F51">
        <w:t>Schuber</w:t>
      </w:r>
      <w:proofErr w:type="spellEnd"/>
      <w:r w:rsidRPr="00B73F51">
        <w:t xml:space="preserve"> selber bedruckt und geben so den Titel und Inhalt des Buches wieder. </w:t>
      </w:r>
      <w:proofErr w:type="spellStart"/>
      <w:r w:rsidRPr="00B73F51">
        <w:t>Schuber</w:t>
      </w:r>
      <w:proofErr w:type="spellEnd"/>
      <w:r w:rsidRPr="00B73F51">
        <w:t xml:space="preserve"> sind als Schutz vor Verschmutzung und Beschädigungen von Bücher und Br</w:t>
      </w:r>
      <w:r w:rsidRPr="00B73F51">
        <w:t>o</w:t>
      </w:r>
      <w:r w:rsidRPr="00B73F51">
        <w:t xml:space="preserve">schuren gedacht. Oftmals dient der </w:t>
      </w:r>
      <w:proofErr w:type="spellStart"/>
      <w:r w:rsidRPr="00B73F51">
        <w:t>Schuber</w:t>
      </w:r>
      <w:proofErr w:type="spellEnd"/>
      <w:r w:rsidRPr="00B73F51">
        <w:t xml:space="preserve"> auch zur optischen Aufwertung des Produ</w:t>
      </w:r>
      <w:r w:rsidRPr="00B73F51">
        <w:t>k</w:t>
      </w:r>
      <w:r w:rsidRPr="00B73F51">
        <w:t>tes.</w:t>
      </w:r>
    </w:p>
    <w:p w:rsidR="00B73F51" w:rsidRPr="00B73F51" w:rsidRDefault="00B73F51" w:rsidP="001F55FC">
      <w:pPr>
        <w:pStyle w:val="berschrift4"/>
      </w:pPr>
      <w:r w:rsidRPr="00B73F51">
        <w:t>Herstellungsablauf</w:t>
      </w:r>
    </w:p>
    <w:p w:rsidR="00B73F51" w:rsidRPr="00B73F51" w:rsidRDefault="00B40C03" w:rsidP="001F55FC">
      <w:pPr>
        <w:pStyle w:val="Textkrper"/>
      </w:pPr>
      <w:r>
        <w:t xml:space="preserve">Um einen </w:t>
      </w:r>
      <w:proofErr w:type="spellStart"/>
      <w:r>
        <w:t>Schuber</w:t>
      </w:r>
      <w:proofErr w:type="spellEnd"/>
      <w:r>
        <w:t xml:space="preserve"> her</w:t>
      </w:r>
      <w:r w:rsidR="00B73F51" w:rsidRPr="00B73F51">
        <w:t>stellen zu können</w:t>
      </w:r>
      <w:r>
        <w:t>,</w:t>
      </w:r>
      <w:r w:rsidR="00B73F51" w:rsidRPr="00B73F51">
        <w:t xml:space="preserve"> sind die Maße de</w:t>
      </w:r>
      <w:r>
        <w:t>s Inhaltes wichtig. Messen Sie I</w:t>
      </w:r>
      <w:r w:rsidR="00B73F51" w:rsidRPr="00B73F51">
        <w:t>hre Produkte in Höhe, Breite und Dicke. Um eine gute Passform zu bekommen, geben Sie jeweils 2</w:t>
      </w:r>
      <w:r>
        <w:t xml:space="preserve"> </w:t>
      </w:r>
      <w:r w:rsidR="006712FC">
        <w:t>mm</w:t>
      </w:r>
      <w:r w:rsidR="00B73F51" w:rsidRPr="00B73F51">
        <w:t xml:space="preserve"> zu den gemessenen Maßen zu. Die nun vorhandenen Maßangaben sind die Innenmaße des </w:t>
      </w:r>
      <w:proofErr w:type="spellStart"/>
      <w:r w:rsidR="00B73F51" w:rsidRPr="00B73F51">
        <w:t>Schubers</w:t>
      </w:r>
      <w:proofErr w:type="spellEnd"/>
      <w:r w:rsidR="00B73F51" w:rsidRPr="00B73F51">
        <w:t xml:space="preserve">. Fertigen Sie nun den </w:t>
      </w:r>
      <w:proofErr w:type="spellStart"/>
      <w:r w:rsidR="00B73F51" w:rsidRPr="00B73F51">
        <w:t>Schuber</w:t>
      </w:r>
      <w:proofErr w:type="spellEnd"/>
      <w:r w:rsidR="00B73F51" w:rsidRPr="00B73F51">
        <w:t xml:space="preserve"> aus einem stabilen Karton (orientieren Sie sich an der Skizze 1</w:t>
      </w:r>
      <w:r>
        <w:t>3</w:t>
      </w:r>
      <w:r w:rsidR="00B73F51" w:rsidRPr="00B73F51">
        <w:t>). Schneiden Sie sich dazu ein Rohformat aus dem Karton. D</w:t>
      </w:r>
      <w:r>
        <w:t>ieses Rohformat müssen Sie nun r</w:t>
      </w:r>
      <w:r w:rsidR="00B73F51" w:rsidRPr="00B73F51">
        <w:t>illen und die Klebelaschen ausschneiden (Skizze 1</w:t>
      </w:r>
      <w:r>
        <w:t>4</w:t>
      </w:r>
      <w:r w:rsidR="00B73F51" w:rsidRPr="00B73F51">
        <w:t xml:space="preserve">). Verleimen Sie den </w:t>
      </w:r>
      <w:proofErr w:type="spellStart"/>
      <w:r w:rsidR="00B73F51" w:rsidRPr="00B73F51">
        <w:t>Schuber</w:t>
      </w:r>
      <w:proofErr w:type="spellEnd"/>
      <w:r w:rsidR="00B73F51" w:rsidRPr="00B73F51">
        <w:t xml:space="preserve"> nun an den Klebelaschen und versuchen Sie die Klebestellen leicht zu beschweren. Ist der Leim getrocknet</w:t>
      </w:r>
      <w:r>
        <w:t>,</w:t>
      </w:r>
      <w:r w:rsidR="00B73F51" w:rsidRPr="00B73F51">
        <w:t xml:space="preserve"> können Sie den </w:t>
      </w:r>
      <w:proofErr w:type="spellStart"/>
      <w:r w:rsidR="00B73F51" w:rsidRPr="00B73F51">
        <w:t>Schuber</w:t>
      </w:r>
      <w:proofErr w:type="spellEnd"/>
      <w:r w:rsidR="00B73F51" w:rsidRPr="00B73F51">
        <w:t xml:space="preserve"> mit den Musterbroschuren füllen.</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13</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 xml:space="preserve">Grundriss </w:t>
      </w:r>
      <w:proofErr w:type="spellStart"/>
      <w:r w:rsidRPr="00B73F51">
        <w:rPr>
          <w:sz w:val="18"/>
        </w:rPr>
        <w:t>Schuber</w:t>
      </w:r>
      <w:proofErr w:type="spellEnd"/>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20704" behindDoc="0" locked="0" layoutInCell="1" allowOverlap="1" wp14:anchorId="7DBE37CC" wp14:editId="056F836D">
                <wp:simplePos x="0" y="0"/>
                <wp:positionH relativeFrom="column">
                  <wp:posOffset>469684</wp:posOffset>
                </wp:positionH>
                <wp:positionV relativeFrom="paragraph">
                  <wp:posOffset>111760</wp:posOffset>
                </wp:positionV>
                <wp:extent cx="2602800" cy="2167200"/>
                <wp:effectExtent l="0" t="0" r="26670" b="43180"/>
                <wp:wrapNone/>
                <wp:docPr id="56" name="Gruppieren 5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602800" cy="2167200"/>
                          <a:chOff x="0" y="0"/>
                          <a:chExt cx="4640093" cy="3866164"/>
                        </a:xfrm>
                      </wpg:grpSpPr>
                      <wps:wsp>
                        <wps:cNvPr id="57" name="Gerader Verbinder 57"/>
                        <wps:cNvCnPr/>
                        <wps:spPr>
                          <a:xfrm>
                            <a:off x="14591" y="510702"/>
                            <a:ext cx="4619625" cy="0"/>
                          </a:xfrm>
                          <a:prstGeom prst="line">
                            <a:avLst/>
                          </a:prstGeom>
                          <a:noFill/>
                          <a:ln w="12700" cap="flat" cmpd="sng" algn="ctr">
                            <a:solidFill>
                              <a:sysClr val="windowText" lastClr="000000"/>
                            </a:solidFill>
                            <a:prstDash val="dash"/>
                          </a:ln>
                          <a:effectLst/>
                        </wps:spPr>
                        <wps:bodyPr/>
                      </wps:wsp>
                      <wps:wsp>
                        <wps:cNvPr id="58" name="Gerader Verbinder 58"/>
                        <wps:cNvCnPr/>
                        <wps:spPr>
                          <a:xfrm>
                            <a:off x="0" y="9727"/>
                            <a:ext cx="0" cy="3842426"/>
                          </a:xfrm>
                          <a:prstGeom prst="line">
                            <a:avLst/>
                          </a:prstGeom>
                          <a:noFill/>
                          <a:ln w="12700" cap="flat" cmpd="sng" algn="ctr">
                            <a:solidFill>
                              <a:sysClr val="windowText" lastClr="000000"/>
                            </a:solidFill>
                            <a:prstDash val="solid"/>
                          </a:ln>
                          <a:effectLst/>
                        </wps:spPr>
                        <wps:bodyPr/>
                      </wps:wsp>
                      <wps:wsp>
                        <wps:cNvPr id="59" name="Gerader Verbinder 59"/>
                        <wps:cNvCnPr/>
                        <wps:spPr>
                          <a:xfrm>
                            <a:off x="4864" y="3351179"/>
                            <a:ext cx="4619625" cy="0"/>
                          </a:xfrm>
                          <a:prstGeom prst="line">
                            <a:avLst/>
                          </a:prstGeom>
                          <a:noFill/>
                          <a:ln w="12700" cap="flat" cmpd="sng" algn="ctr">
                            <a:solidFill>
                              <a:sysClr val="windowText" lastClr="000000"/>
                            </a:solidFill>
                            <a:prstDash val="dash"/>
                          </a:ln>
                          <a:effectLst/>
                        </wps:spPr>
                        <wps:bodyPr/>
                      </wps:wsp>
                      <wps:wsp>
                        <wps:cNvPr id="60" name="Gerader Verbinder 60"/>
                        <wps:cNvCnPr/>
                        <wps:spPr>
                          <a:xfrm>
                            <a:off x="4640093" y="9727"/>
                            <a:ext cx="0" cy="3842385"/>
                          </a:xfrm>
                          <a:prstGeom prst="line">
                            <a:avLst/>
                          </a:prstGeom>
                          <a:noFill/>
                          <a:ln w="12700" cap="flat" cmpd="sng" algn="ctr">
                            <a:solidFill>
                              <a:sysClr val="windowText" lastClr="000000"/>
                            </a:solidFill>
                            <a:prstDash val="solid"/>
                          </a:ln>
                          <a:effectLst/>
                        </wps:spPr>
                        <wps:bodyPr/>
                      </wps:wsp>
                      <wps:wsp>
                        <wps:cNvPr id="61" name="Gerader Verbinder 61"/>
                        <wps:cNvCnPr/>
                        <wps:spPr>
                          <a:xfrm>
                            <a:off x="1955259" y="19455"/>
                            <a:ext cx="0" cy="490855"/>
                          </a:xfrm>
                          <a:prstGeom prst="line">
                            <a:avLst/>
                          </a:prstGeom>
                          <a:noFill/>
                          <a:ln w="12700" cap="flat" cmpd="sng" algn="ctr">
                            <a:solidFill>
                              <a:sysClr val="windowText" lastClr="000000"/>
                            </a:solidFill>
                            <a:prstDash val="solid"/>
                          </a:ln>
                          <a:effectLst/>
                        </wps:spPr>
                        <wps:bodyPr/>
                      </wps:wsp>
                      <wps:wsp>
                        <wps:cNvPr id="62" name="Gerader Verbinder 62"/>
                        <wps:cNvCnPr/>
                        <wps:spPr>
                          <a:xfrm>
                            <a:off x="2684834" y="14591"/>
                            <a:ext cx="0" cy="490855"/>
                          </a:xfrm>
                          <a:prstGeom prst="line">
                            <a:avLst/>
                          </a:prstGeom>
                          <a:noFill/>
                          <a:ln w="12700" cap="flat" cmpd="sng" algn="ctr">
                            <a:solidFill>
                              <a:sysClr val="windowText" lastClr="000000"/>
                            </a:solidFill>
                            <a:prstDash val="solid"/>
                          </a:ln>
                          <a:effectLst/>
                        </wps:spPr>
                        <wps:bodyPr/>
                      </wps:wsp>
                      <wps:wsp>
                        <wps:cNvPr id="63" name="Gerader Verbinder 63"/>
                        <wps:cNvCnPr/>
                        <wps:spPr>
                          <a:xfrm>
                            <a:off x="0" y="0"/>
                            <a:ext cx="1960123" cy="10408"/>
                          </a:xfrm>
                          <a:prstGeom prst="line">
                            <a:avLst/>
                          </a:prstGeom>
                          <a:noFill/>
                          <a:ln w="12700" cap="flat" cmpd="sng" algn="ctr">
                            <a:solidFill>
                              <a:sysClr val="windowText" lastClr="000000"/>
                            </a:solidFill>
                            <a:prstDash val="solid"/>
                          </a:ln>
                          <a:effectLst/>
                        </wps:spPr>
                        <wps:bodyPr/>
                      </wps:wsp>
                      <wps:wsp>
                        <wps:cNvPr id="192" name="Gerader Verbinder 192"/>
                        <wps:cNvCnPr/>
                        <wps:spPr>
                          <a:xfrm>
                            <a:off x="2679970" y="4864"/>
                            <a:ext cx="1959610" cy="10160"/>
                          </a:xfrm>
                          <a:prstGeom prst="line">
                            <a:avLst/>
                          </a:prstGeom>
                          <a:noFill/>
                          <a:ln w="12700" cap="flat" cmpd="sng" algn="ctr">
                            <a:solidFill>
                              <a:sysClr val="windowText" lastClr="000000"/>
                            </a:solidFill>
                            <a:prstDash val="solid"/>
                          </a:ln>
                          <a:effectLst/>
                        </wps:spPr>
                        <wps:bodyPr/>
                      </wps:wsp>
                      <wps:wsp>
                        <wps:cNvPr id="193" name="Gerader Verbinder 193"/>
                        <wps:cNvCnPr/>
                        <wps:spPr>
                          <a:xfrm>
                            <a:off x="0" y="3847289"/>
                            <a:ext cx="1960123" cy="10408"/>
                          </a:xfrm>
                          <a:prstGeom prst="line">
                            <a:avLst/>
                          </a:prstGeom>
                          <a:noFill/>
                          <a:ln w="12700" cap="flat" cmpd="sng" algn="ctr">
                            <a:solidFill>
                              <a:sysClr val="windowText" lastClr="000000"/>
                            </a:solidFill>
                            <a:prstDash val="solid"/>
                          </a:ln>
                          <a:effectLst/>
                        </wps:spPr>
                        <wps:bodyPr/>
                      </wps:wsp>
                      <wps:wsp>
                        <wps:cNvPr id="194" name="Gerader Verbinder 194"/>
                        <wps:cNvCnPr/>
                        <wps:spPr>
                          <a:xfrm>
                            <a:off x="2679970" y="3847289"/>
                            <a:ext cx="1960123" cy="10408"/>
                          </a:xfrm>
                          <a:prstGeom prst="line">
                            <a:avLst/>
                          </a:prstGeom>
                          <a:noFill/>
                          <a:ln w="12700" cap="flat" cmpd="sng" algn="ctr">
                            <a:solidFill>
                              <a:sysClr val="windowText" lastClr="000000"/>
                            </a:solidFill>
                            <a:prstDash val="solid"/>
                          </a:ln>
                          <a:effectLst/>
                        </wps:spPr>
                        <wps:bodyPr/>
                      </wps:wsp>
                      <wps:wsp>
                        <wps:cNvPr id="195" name="Gerader Verbinder 195"/>
                        <wps:cNvCnPr/>
                        <wps:spPr>
                          <a:xfrm>
                            <a:off x="2684834" y="3356042"/>
                            <a:ext cx="0" cy="490855"/>
                          </a:xfrm>
                          <a:prstGeom prst="line">
                            <a:avLst/>
                          </a:prstGeom>
                          <a:noFill/>
                          <a:ln w="12700" cap="flat" cmpd="sng" algn="ctr">
                            <a:solidFill>
                              <a:sysClr val="windowText" lastClr="000000"/>
                            </a:solidFill>
                            <a:prstDash val="solid"/>
                          </a:ln>
                          <a:effectLst/>
                        </wps:spPr>
                        <wps:bodyPr/>
                      </wps:wsp>
                      <wps:wsp>
                        <wps:cNvPr id="197" name="Gerader Verbinder 197"/>
                        <wps:cNvCnPr/>
                        <wps:spPr>
                          <a:xfrm>
                            <a:off x="1955259" y="3365770"/>
                            <a:ext cx="0" cy="490855"/>
                          </a:xfrm>
                          <a:prstGeom prst="line">
                            <a:avLst/>
                          </a:prstGeom>
                          <a:noFill/>
                          <a:ln w="12700" cap="flat" cmpd="sng" algn="ctr">
                            <a:solidFill>
                              <a:sysClr val="windowText" lastClr="000000"/>
                            </a:solidFill>
                            <a:prstDash val="solid"/>
                          </a:ln>
                          <a:effectLst/>
                        </wps:spPr>
                        <wps:bodyPr/>
                      </wps:wsp>
                      <wps:wsp>
                        <wps:cNvPr id="198" name="Gerader Verbinder 198"/>
                        <wps:cNvCnPr/>
                        <wps:spPr>
                          <a:xfrm flipV="1">
                            <a:off x="1960123" y="9727"/>
                            <a:ext cx="53502" cy="500799"/>
                          </a:xfrm>
                          <a:prstGeom prst="line">
                            <a:avLst/>
                          </a:prstGeom>
                          <a:noFill/>
                          <a:ln w="12700" cap="flat" cmpd="sng" algn="ctr">
                            <a:solidFill>
                              <a:sysClr val="windowText" lastClr="000000"/>
                            </a:solidFill>
                            <a:prstDash val="solid"/>
                          </a:ln>
                          <a:effectLst/>
                        </wps:spPr>
                        <wps:bodyPr/>
                      </wps:wsp>
                      <wps:wsp>
                        <wps:cNvPr id="199" name="Gerader Verbinder 199"/>
                        <wps:cNvCnPr/>
                        <wps:spPr>
                          <a:xfrm flipH="1" flipV="1">
                            <a:off x="2621604" y="9727"/>
                            <a:ext cx="58285" cy="500583"/>
                          </a:xfrm>
                          <a:prstGeom prst="line">
                            <a:avLst/>
                          </a:prstGeom>
                          <a:noFill/>
                          <a:ln w="12700" cap="flat" cmpd="sng" algn="ctr">
                            <a:solidFill>
                              <a:sysClr val="windowText" lastClr="000000"/>
                            </a:solidFill>
                            <a:prstDash val="solid"/>
                          </a:ln>
                          <a:effectLst/>
                        </wps:spPr>
                        <wps:bodyPr/>
                      </wps:wsp>
                      <wps:wsp>
                        <wps:cNvPr id="200" name="Gerader Verbinder 200"/>
                        <wps:cNvCnPr/>
                        <wps:spPr>
                          <a:xfrm>
                            <a:off x="2023353" y="14591"/>
                            <a:ext cx="597927" cy="4864"/>
                          </a:xfrm>
                          <a:prstGeom prst="line">
                            <a:avLst/>
                          </a:prstGeom>
                          <a:noFill/>
                          <a:ln w="12700" cap="flat" cmpd="sng" algn="ctr">
                            <a:solidFill>
                              <a:sysClr val="windowText" lastClr="000000"/>
                            </a:solidFill>
                            <a:prstDash val="solid"/>
                          </a:ln>
                          <a:effectLst/>
                        </wps:spPr>
                        <wps:bodyPr/>
                      </wps:wsp>
                      <wps:wsp>
                        <wps:cNvPr id="201" name="Gerader Verbinder 201"/>
                        <wps:cNvCnPr/>
                        <wps:spPr>
                          <a:xfrm>
                            <a:off x="1964987" y="3356042"/>
                            <a:ext cx="97142" cy="510108"/>
                          </a:xfrm>
                          <a:prstGeom prst="line">
                            <a:avLst/>
                          </a:prstGeom>
                          <a:noFill/>
                          <a:ln w="12700" cap="flat" cmpd="sng" algn="ctr">
                            <a:solidFill>
                              <a:sysClr val="windowText" lastClr="000000"/>
                            </a:solidFill>
                            <a:prstDash val="solid"/>
                          </a:ln>
                          <a:effectLst/>
                        </wps:spPr>
                        <wps:bodyPr/>
                      </wps:wsp>
                      <wps:wsp>
                        <wps:cNvPr id="204" name="Gerader Verbinder 204"/>
                        <wps:cNvCnPr/>
                        <wps:spPr>
                          <a:xfrm flipH="1">
                            <a:off x="2597285" y="3356042"/>
                            <a:ext cx="82685" cy="510122"/>
                          </a:xfrm>
                          <a:prstGeom prst="line">
                            <a:avLst/>
                          </a:prstGeom>
                          <a:noFill/>
                          <a:ln w="12700" cap="flat" cmpd="sng" algn="ctr">
                            <a:solidFill>
                              <a:sysClr val="windowText" lastClr="000000"/>
                            </a:solidFill>
                            <a:prstDash val="solid"/>
                          </a:ln>
                          <a:effectLst/>
                        </wps:spPr>
                        <wps:bodyPr/>
                      </wps:wsp>
                      <wps:wsp>
                        <wps:cNvPr id="205" name="Gerader Verbinder 205"/>
                        <wps:cNvCnPr/>
                        <wps:spPr>
                          <a:xfrm>
                            <a:off x="2067128" y="3861881"/>
                            <a:ext cx="530157" cy="0"/>
                          </a:xfrm>
                          <a:prstGeom prst="line">
                            <a:avLst/>
                          </a:prstGeom>
                          <a:noFill/>
                          <a:ln w="12700" cap="flat" cmpd="sng" algn="ctr">
                            <a:solidFill>
                              <a:sysClr val="windowText" lastClr="000000"/>
                            </a:solidFill>
                            <a:prstDash val="solid"/>
                          </a:ln>
                          <a:effectLst/>
                        </wps:spPr>
                        <wps:bodyPr/>
                      </wps:wsp>
                      <wps:wsp>
                        <wps:cNvPr id="206" name="Gerader Verbinder 206"/>
                        <wps:cNvCnPr/>
                        <wps:spPr>
                          <a:xfrm>
                            <a:off x="1960123" y="510702"/>
                            <a:ext cx="0" cy="2855068"/>
                          </a:xfrm>
                          <a:prstGeom prst="line">
                            <a:avLst/>
                          </a:prstGeom>
                          <a:noFill/>
                          <a:ln w="12700" cap="flat" cmpd="sng" algn="ctr">
                            <a:solidFill>
                              <a:sysClr val="windowText" lastClr="000000"/>
                            </a:solidFill>
                            <a:prstDash val="dash"/>
                          </a:ln>
                          <a:effectLst/>
                        </wps:spPr>
                        <wps:bodyPr/>
                      </wps:wsp>
                      <wps:wsp>
                        <wps:cNvPr id="207" name="Gerader Verbinder 207"/>
                        <wps:cNvCnPr/>
                        <wps:spPr>
                          <a:xfrm>
                            <a:off x="2684834" y="505838"/>
                            <a:ext cx="0" cy="2855068"/>
                          </a:xfrm>
                          <a:prstGeom prst="line">
                            <a:avLst/>
                          </a:prstGeom>
                          <a:noFill/>
                          <a:ln w="12700" cap="flat" cmpd="sng" algn="ctr">
                            <a:solidFill>
                              <a:sysClr val="windowText" lastClr="000000"/>
                            </a:solidFill>
                            <a:prstDash val="dash"/>
                          </a:ln>
                          <a:effectLst/>
                        </wps:spPr>
                        <wps:bodyPr/>
                      </wps:wsp>
                    </wpg:wgp>
                  </a:graphicData>
                </a:graphic>
                <wp14:sizeRelH relativeFrom="margin">
                  <wp14:pctWidth>0</wp14:pctWidth>
                </wp14:sizeRelH>
                <wp14:sizeRelV relativeFrom="margin">
                  <wp14:pctHeight>0</wp14:pctHeight>
                </wp14:sizeRelV>
              </wp:anchor>
            </w:drawing>
          </mc:Choice>
          <mc:Fallback>
            <w:pict>
              <v:group id="Gruppieren 56" o:spid="_x0000_s1026" style="position:absolute;margin-left:37pt;margin-top:8.8pt;width:204.95pt;height:170.65pt;z-index:251720704;mso-width-relative:margin;mso-height-relative:margin" coordsize="46400,38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">
                <o:lock v:ext="edit" aspectratio="t"/>
                <v:line id="Gerader Verbinder 57" o:spid="_x0000_s1027" style="position:absolute;visibility:visible;mso-wrap-style:square" from="145,5107" to="46342,5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AEz8QAAADbAAAADwAAAGRycy9kb3ducmV2LnhtbESP3WrCQBSE7wu+w3IKvWs2FaoluooK&#10;hYr4lwavD9ljEsyeDdlVk7d3hUIvh5n5hpnOO1OLG7WusqzgI4pBEOdWV1woyH6/379AOI+ssbZM&#10;CnpyMJ8NXqaYaHvnI91SX4gAYZeggtL7JpHS5SUZdJFtiIN3tq1BH2RbSN3iPcBNLYdxPJIGKw4L&#10;JTa0Kim/pFejoOn1enHa7Ls0i9d8POz67TKrlHp77RYTEJ46/x/+a/9oBZ9jeH4JP0D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8ATPxAAAANsAAAAPAAAAAAAAAAAA&#10;AAAAAKECAABkcnMvZG93bnJldi54bWxQSwUGAAAAAAQABAD5AAAAkgMAAAAA&#10;" strokecolor="windowText" strokeweight="1pt">
                  <v:stroke dashstyle="dash"/>
                </v:line>
                <v:line id="Gerader Verbinder 58" o:spid="_x0000_s1028" style="position:absolute;visibility:visible;mso-wrap-style:square" from="0,97" to="0,38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v6iLoAAADbAAAADwAAAGRycy9kb3ducmV2LnhtbERPSwrCMBDdC94hjODOpgpKqUYpguDW&#10;6gHGZmyKzaQ2UevtzUJw+Xj/zW6wrXhR7xvHCuZJCoK4crrhWsHlfJhlIHxA1tg6JgUf8rDbjkcb&#10;zLV784leZahFDGGfowITQpdL6StDFn3iOuLI3VxvMUTY11L3+I7htpWLNF1Jiw3HBoMd7Q1V9/Jp&#10;FWSy/KD04WQe96Zoq6xYHq+FUtPJUKxBBBrCX/xzH7WCZRwbv8QfILdfAA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JQL+oi6AAAA2wAAAA8AAAAAAAAAAAAAAAAAoQIAAGRy&#10;cy9kb3ducmV2LnhtbFBLBQYAAAAABAAEAPkAAACIAwAAAAA=&#10;" strokecolor="windowText" strokeweight="1pt"/>
                <v:line id="Gerader Verbinder 59" o:spid="_x0000_s1029" style="position:absolute;visibility:visible;mso-wrap-style:square" from="48,33511" to="46244,335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M1JsQAAADbAAAADwAAAGRycy9kb3ducmV2LnhtbESP3WrCQBSE7wu+w3IKvWs2FSo2uooK&#10;hYr4lwavD9ljEsyeDdlVk7d3hUIvh5n5hpnOO1OLG7WusqzgI4pBEOdWV1woyH6/38cgnEfWWFsm&#10;BT05mM8GL1NMtL3zkW6pL0SAsEtQQel9k0jp8pIMusg2xME729agD7ItpG7xHuCmlsM4HkmDFYeF&#10;EhtalZRf0qtR0PR6vTht9l2axWs+Hnb9dplVSr29dosJCE+d/w//tX+0gs8veH4JP0D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IzUmxAAAANsAAAAPAAAAAAAAAAAA&#10;AAAAAKECAABkcnMvZG93bnJldi54bWxQSwUGAAAAAAQABAD5AAAAkgMAAAAA&#10;" strokecolor="windowText" strokeweight="1pt">
                  <v:stroke dashstyle="dash"/>
                </v:line>
                <v:line id="Gerader Verbinder 60" o:spid="_x0000_s1030" style="position:absolute;visibility:visible;mso-wrap-style:square" from="46400,97" to="46400,38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E8M7oAAADbAAAADwAAAGRycy9kb3ducmV2LnhtbERPSwrCMBDdC94hjODOpgpKqUYpguDW&#10;6gHGZmyKzaQ2UevtzUJw+Xj/zW6wrXhR7xvHCuZJCoK4crrhWsHlfJhlIHxA1tg6JgUf8rDbjkcb&#10;zLV784leZahFDGGfowITQpdL6StDFn3iOuLI3VxvMUTY11L3+I7htpWLNF1Jiw3HBoMd7Q1V9/Jp&#10;FWSy/KD04WQe96Zoq6xYHq+FUtPJUKxBBBrCX/xzH7WCVVwfv8QfILdfAA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KQRPDO6AAAA2wAAAA8AAAAAAAAAAAAAAAAAoQIAAGRy&#10;cy9kb3ducmV2LnhtbFBLBQYAAAAABAAEAPkAAACIAwAAAAA=&#10;" strokecolor="windowText" strokeweight="1pt"/>
                <v:line id="Gerader Verbinder 61" o:spid="_x0000_s1031" style="position:absolute;visibility:visible;mso-wrap-style:square" from="19552,194" to="19552,5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2ZqLwAAADbAAAADwAAAGRycy9kb3ducmV2LnhtbESPwQrCMBBE74L/EFbwpqmCUqpRiiB4&#10;tfoBa7M2xWZTm6j1740geBxm5g2z3va2EU/qfO1YwWyagCAuna65UnA+7ScpCB+QNTaOScGbPGw3&#10;w8EaM+1efKRnESoRIewzVGBCaDMpfWnIop+6ljh6V9dZDFF2ldQdviLcNnKeJEtpsea4YLClnaHy&#10;VjysglQWb5Q+HM39VudNmeaLwyVXajzq8xWIQH34h3/tg1awnMH3S/wBcvMB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y12ZqLwAAADbAAAADwAAAAAAAAAAAAAAAAChAgAA&#10;ZHJzL2Rvd25yZXYueG1sUEsFBgAAAAAEAAQA+QAAAIoDAAAAAA==&#10;" strokecolor="windowText" strokeweight="1pt"/>
                <v:line id="Gerader Verbinder 62" o:spid="_x0000_s1032" style="position:absolute;visibility:visible;mso-wrap-style:square" from="26848,145" to="26848,5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8H37wAAADbAAAADwAAAGRycy9kb3ducmV2LnhtbESPwQrCMBBE74L/EFbwpqmCUqpRiiB4&#10;tfoBa7M2xWZTm6j1740geBxm5g2z3va2EU/qfO1YwWyagCAuna65UnA+7ScpCB+QNTaOScGbPGw3&#10;w8EaM+1efKRnESoRIewzVGBCaDMpfWnIop+6ljh6V9dZDFF2ldQdviLcNnKeJEtpsea4YLClnaHy&#10;VjysglQWb5Q+HM39VudNmeaLwyVXajzq8xWIQH34h3/tg1awnMP3S/wBcvMB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O48H37wAAADbAAAADwAAAAAAAAAAAAAAAAChAgAA&#10;ZHJzL2Rvd25yZXYueG1sUEsFBgAAAAAEAAQA+QAAAIoDAAAAAA==&#10;" strokecolor="windowText" strokeweight="1pt"/>
                <v:line id="Gerader Verbinder 63" o:spid="_x0000_s1033" style="position:absolute;visibility:visible;mso-wrap-style:square" from="0,0" to="19601,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OiRMAAAADbAAAADwAAAGRycy9kb3ducmV2LnhtbESP0WrCQBRE3wv+w3IF33RjpRJiVglC&#10;wVdTP+CavWZDsndjdpvEv+8WCn0cZuYMk59m24mRBt84VrDdJCCIK6cbrhXcvj7XKQgfkDV2jknB&#10;izycjou3HDPtJr7SWIZaRAj7DBWYEPpMSl8Zsug3rieO3sMNFkOUQy31gFOE206+J8leWmw4Lhjs&#10;6WyoastvqyCV5QulD1fzbJuiq9Li43IvlFot5+IAItAc/sN/7YtWsN/B75f4A+Tx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TDokTAAAAA2wAAAA8AAAAAAAAAAAAAAAAA&#10;oQIAAGRycy9kb3ducmV2LnhtbFBLBQYAAAAABAAEAPkAAACOAwAAAAA=&#10;" strokecolor="windowText" strokeweight="1pt"/>
                <v:line id="Gerader Verbinder 192" o:spid="_x0000_s1034" style="position:absolute;visibility:visible;mso-wrap-style:square" from="26799,48" to="46395,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3QXb8AAADcAAAADwAAAGRycy9kb3ducmV2LnhtbERPzYrCMBC+L/gOYQRva2rBpXYbpSwI&#10;Xu3uA4zNbFPaTGqTrfXtjSDsbT6+3ykOs+3FRKNvHSvYrBMQxLXTLTcKfr6P7xkIH5A19o5JwZ08&#10;HPaLtwJz7W58pqkKjYgh7HNUYEIYcil9bciiX7uBOHK/brQYIhwbqUe8xXDbyzRJPqTFlmODwYG+&#10;DNVd9WcVZLK6o/ThbK5dW/Z1Vm5Pl1Kp1XIuP0EEmsO/+OU+6Th/l8LzmXiB3D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5P3QXb8AAADcAAAADwAAAAAAAAAAAAAAAACh&#10;AgAAZHJzL2Rvd25yZXYueG1sUEsFBgAAAAAEAAQA+QAAAI0DAAAAAA==&#10;" strokecolor="windowText" strokeweight="1pt"/>
                <v:line id="Gerader Verbinder 193" o:spid="_x0000_s1035" style="position:absolute;visibility:visible;mso-wrap-style:square" from="0,38472" to="19601,3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F1xr8AAADcAAAADwAAAGRycy9kb3ducmV2LnhtbERPzWqDQBC+F/IOywRya9Y2tBjrGqRQ&#10;8KrtA0zcqStxZ627jfr22UCht/n4fic/LXYQV5p871jB0z4BQdw63XOn4Ovz4zEF4QOyxsExKVjJ&#10;w6nYPOSYaTdzTdcmdCKGsM9QgQlhzKT0rSGLfu9G4sh9u8liiHDqpJ5wjuF2kM9J8iot9hwbDI70&#10;bqi9NL9WQSqbFaUPtfm59OXQpuVLdS6V2m2X8g1EoCX8i//clY7zjwe4PxMvkMU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7F1xr8AAADcAAAADwAAAAAAAAAAAAAAAACh&#10;AgAAZHJzL2Rvd25yZXYueG1sUEsFBgAAAAAEAAQA+QAAAI0DAAAAAA==&#10;" strokecolor="windowText" strokeweight="1pt"/>
                <v:line id="Gerader Verbinder 194" o:spid="_x0000_s1036" style="position:absolute;visibility:visible;mso-wrap-style:square" from="26799,38472" to="46400,3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jtsr8AAADcAAAADwAAAGRycy9kb3ducmV2LnhtbERPzWqDQBC+F/IOywRya9aWtBjrGqRQ&#10;8KrtA0zcqStxZ627jfr22UCht/n4fic/LXYQV5p871jB0z4BQdw63XOn4Ovz4zEF4QOyxsExKVjJ&#10;w6nYPOSYaTdzTdcmdCKGsM9QgQlhzKT0rSGLfu9G4sh9u8liiHDqpJ5wjuF2kM9J8iot9hwbDI70&#10;bqi9NL9WQSqbFaUPtfm59OXQpuVLdS6V2m2X8g1EoCX8i//clY7zjwe4PxMvkMU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Fjtsr8AAADcAAAADwAAAAAAAAAAAAAAAACh&#10;AgAAZHJzL2Rvd25yZXYueG1sUEsFBgAAAAAEAAQA+QAAAI0DAAAAAA==&#10;" strokecolor="windowText" strokeweight="1pt"/>
                <v:line id="Gerader Verbinder 195" o:spid="_x0000_s1037" style="position:absolute;visibility:visible;mso-wrap-style:square" from="26848,33560" to="26848,38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RIKb8AAADcAAAADwAAAGRycy9kb3ducmV2LnhtbERPzYrCMBC+L/gOYQRva6rgUruNUhYE&#10;r3b3AcZmtiltJrXJ1vbtjSDsbT6+38mPk+3ESINvHCvYrBMQxJXTDdcKfr5P7ykIH5A1do5JwUwe&#10;jofFW46Zdne+0FiGWsQQ9hkqMCH0mZS+MmTRr11PHLlfN1gMEQ611APeY7jt5DZJPqTFhmODwZ6+&#10;DFVt+WcVpLKcUfpwMbe2KboqLXbna6HUajkVnyACTeFf/HKfdZy/38HzmXiBPDw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xRIKb8AAADcAAAADwAAAAAAAAAAAAAAAACh&#10;AgAAZHJzL2Rvd25yZXYueG1sUEsFBgAAAAAEAAQA+QAAAI0DAAAAAA==&#10;" strokecolor="windowText" strokeweight="1pt"/>
                <v:line id="Gerader Verbinder 197" o:spid="_x0000_s1038" style="position:absolute;visibility:visible;mso-wrap-style:square" from="19552,33657" to="19552,38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pzxb8AAADcAAAADwAAAGRycy9kb3ducmV2LnhtbERPzWqDQBC+F/IOywRya9YW0hrrGqRQ&#10;8KrtA0zcqStxZ627jfr22UCht/n4fic/LXYQV5p871jB0z4BQdw63XOn4Ovz4zEF4QOyxsExKVjJ&#10;w6nYPOSYaTdzTdcmdCKGsM9QgQlhzKT0rSGLfu9G4sh9u8liiHDqpJ5wjuF2kM9J8iIt9hwbDI70&#10;bqi9NL9WQSqbFaUPtfm59OXQpuWhOpdK7bZL+QYi0BL+xX/uSsf5x1e4PxMvkMU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Ipzxb8AAADcAAAADwAAAAAAAAAAAAAAAACh&#10;AgAAZHJzL2Rvd25yZXYueG1sUEsFBgAAAAAEAAQA+QAAAI0DAAAAAA==&#10;" strokecolor="windowText" strokeweight="1pt"/>
                <v:line id="Gerader Verbinder 198" o:spid="_x0000_s1039" style="position:absolute;flip:y;visibility:visible;mso-wrap-style:square" from="19601,97" to="20136,51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NSHcQAAADcAAAADwAAAGRycy9kb3ducmV2LnhtbESPQWvCQBCF7wX/wzKCl6IbLUiMbkIQ&#10;qqWXUqv3ITsmwexsyG41/fedQ6G3ecz73rzZFaPr1J2G0Ho2sFwkoIgrb1uuDZy/XucpqBCRLXae&#10;ycAPBSjyydMOM+sf/En3U6yVhHDI0EATY59pHaqGHIaF74lld/WDwyhyqLUd8CHhrtOrJFlrhy3L&#10;hQZ72jdU3U7fTmqMH+Vt/WyT6viepv7wUp8v+9KY2XQst6AijfHf/Ee/WeE20laekQl0/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o1IdxAAAANwAAAAPAAAAAAAAAAAA&#10;AAAAAKECAABkcnMvZG93bnJldi54bWxQSwUGAAAAAAQABAD5AAAAkgMAAAAA&#10;" strokecolor="windowText" strokeweight="1pt"/>
                <v:line id="Gerader Verbinder 199" o:spid="_x0000_s1040" style="position:absolute;flip:x y;visibility:visible;mso-wrap-style:square" from="26216,97" to="26798,5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o418QAAADcAAAADwAAAGRycy9kb3ducmV2LnhtbERP22oCMRB9F/yHMIJvmlWh1K1RRC14&#10;oYhWwcchGXcXN5PtJtXt3zdCoW9zONeZzBpbijvVvnCsYNBPQBBrZwrOFJw+33uvIHxANlg6JgU/&#10;5GE2bbcmmBr34APdjyETMYR9igryEKpUSq9zsuj7riKO3NXVFkOEdSZNjY8Ybks5TJIXabHg2JBj&#10;RYuc9O34bRXMm1Gmb8vTeX/ZrT62elRtN18bpbqdZv4GIlAT/sV/7rWJ88djeD4TL5DT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KjjXxAAAANwAAAAPAAAAAAAAAAAA&#10;AAAAAKECAABkcnMvZG93bnJldi54bWxQSwUGAAAAAAQABAD5AAAAkgMAAAAA&#10;" strokecolor="windowText" strokeweight="1pt"/>
                <v:line id="Gerader Verbinder 200" o:spid="_x0000_s1041" style="position:absolute;visibility:visible;mso-wrap-style:square" from="20233,145" to="26212,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wfSrwAAADcAAAADwAAAGRycy9kb3ducmV2LnhtbESPwQrCMBBE74L/EFbwpqmCUqpRiiB4&#10;tfoBa7M2xWZTm6j1740geBxm5g2z3va2EU/qfO1YwWyagCAuna65UnA+7ScpCB+QNTaOScGbPGw3&#10;w8EaM+1efKRnESoRIewzVGBCaDMpfWnIop+6ljh6V9dZDFF2ldQdviLcNnKeJEtpsea4YLClnaHy&#10;VjysglQWb5Q+HM39VudNmeaLwyVXajzq8xWIQH34h3/tg1YQifA9E4+A3Hw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SEwfSrwAAADcAAAADwAAAAAAAAAAAAAAAAChAgAA&#10;ZHJzL2Rvd25yZXYueG1sUEsFBgAAAAAEAAQA+QAAAIoDAAAAAA==&#10;" strokecolor="windowText" strokeweight="1pt"/>
                <v:line id="Gerader Verbinder 201" o:spid="_x0000_s1042" style="position:absolute;visibility:visible;mso-wrap-style:square" from="19649,33560" to="20621,38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C60b0AAADcAAAADwAAAGRycy9kb3ducmV2LnhtbESPwQrCMBBE74L/EFbwpqmCUqpRiiB4&#10;tfoBa7M2xWZTm6j1740geBxm5g2z3va2EU/qfO1YwWyagCAuna65UnA+7ScpCB+QNTaOScGbPGw3&#10;w8EaM+1efKRnESoRIewzVGBCaDMpfWnIop+6ljh6V9dZDFF2ldQdviLcNnKeJEtpsea4YLClnaHy&#10;VjysglQWb5Q+HM39VudNmeaLwyVXajzq8xWIQH34h3/tg1YwT2bwPROPgN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CcAutG9AAAA3AAAAA8AAAAAAAAAAAAAAAAAoQIA&#10;AGRycy9kb3ducmV2LnhtbFBLBQYAAAAABAAEAPkAAACLAwAAAAA=&#10;" strokecolor="windowText" strokeweight="1pt"/>
                <v:line id="Gerader Verbinder 204" o:spid="_x0000_s1043" style="position:absolute;flip:x;visibility:visible;mso-wrap-style:square" from="25972,33560" to="26799,38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Gs48UAAADcAAAADwAAAGRycy9kb3ducmV2LnhtbESPzWrDMBCE74G+g9hCL6GRmoZgnMjG&#10;BPpDLqFpel+sjW1irYyl2s7bR4FCj8PsfLOzzSfbioF63zjW8LJQIIhLZxquNJy+354TED4gG2wd&#10;k4Yrecizh9kWU+NG/qLhGCoRIexT1FCH0KVS+rImi37hOuLonV1vMUTZV9L0OEa4beVSqbW02HBs&#10;qLGjXU3l5fhr4xvTobis50aVH/skce+v1elnV2j99DgVGxCBpvB//Jf+NBqWagX3MZEAMr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MGs48UAAADcAAAADwAAAAAAAAAA&#10;AAAAAAChAgAAZHJzL2Rvd25yZXYueG1sUEsFBgAAAAAEAAQA+QAAAJMDAAAAAA==&#10;" strokecolor="windowText" strokeweight="1pt"/>
                <v:line id="Gerader Verbinder 205" o:spid="_x0000_s1044" style="position:absolute;visibility:visible;mso-wrap-style:square" from="20671,38618" to="25972,38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u80r0AAADcAAAADwAAAGRycy9kb3ducmV2LnhtbESPwQrCMBBE74L/EFbwpqmCUqpRiiB4&#10;tfoBa7M2xWZTm6j1740geBxm5g2z3va2EU/qfO1YwWyagCAuna65UnA+7ScpCB+QNTaOScGbPGw3&#10;w8EaM+1efKRnESoRIewzVGBCaDMpfWnIop+6ljh6V9dZDFF2ldQdviLcNnKeJEtpsea4YLClnaHy&#10;VjysglQWb5Q+HM39VudNmeaLwyVXajzq8xWIQH34h3/tg1YwTxbwPROPgN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Fg7vNK9AAAA3AAAAA8AAAAAAAAAAAAAAAAAoQIA&#10;AGRycy9kb3ducmV2LnhtbFBLBQYAAAAABAAEAPkAAACLAwAAAAA=&#10;" strokecolor="windowText" strokeweight="1pt"/>
                <v:line id="Gerader Verbinder 206" o:spid="_x0000_s1045" style="position:absolute;visibility:visible;mso-wrap-style:square" from="19601,5107" to="19601,33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l2YcQAAADcAAAADwAAAGRycy9kb3ducmV2LnhtbESPQWvCQBSE74L/YXmCN93Vg5ToKlYQ&#10;lKLWGHp+ZF+T0OzbkN1q8u/dgtDjMDPfMKtNZ2txp9ZXjjXMpgoEce5MxYWG7LafvIHwAdlg7Zg0&#10;9ORhsx4OVpgY9+Ar3dNQiAhhn6CGMoQmkdLnJVn0U9cQR+/btRZDlG0hTYuPCLe1nCu1kBYrjgsl&#10;NrQrKf9Jf62GpjfH7dfHpUszdeTr57k/vWeV1uNRt12CCNSF//CrfTAa5moBf2fiEZDr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yXZhxAAAANwAAAAPAAAAAAAAAAAA&#10;AAAAAKECAABkcnMvZG93bnJldi54bWxQSwUGAAAAAAQABAD5AAAAkgMAAAAA&#10;" strokecolor="windowText" strokeweight="1pt">
                  <v:stroke dashstyle="dash"/>
                </v:line>
                <v:line id="Gerader Verbinder 207" o:spid="_x0000_s1046" style="position:absolute;visibility:visible;mso-wrap-style:square" from="26848,5058" to="26848,336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XT+sUAAADcAAAADwAAAGRycy9kb3ducmV2LnhtbESPQWvCQBSE7wX/w/KE3uquHqxE15AK&#10;glJaaww9P7KvSWj2bciumvz7bqHQ4zAz3zCbdLCtuFHvG8ca5jMFgrh0puFKQ3HZP61A+IBssHVM&#10;GkbykG4nDxtMjLvzmW55qESEsE9QQx1Cl0jpy5os+pnriKP35XqLIcq+kqbHe4TbVi6UWkqLDceF&#10;Gjva1VR+51eroRvNMft8PQ15oY58/ngf316KRuvH6ZCtQQQawn/4r30wGhbqGX7PxCMgt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4XT+sUAAADcAAAADwAAAAAAAAAA&#10;AAAAAAChAgAAZHJzL2Rvd25yZXYueG1sUEsFBgAAAAAEAAQA+QAAAJMDAAAAAA==&#10;" strokecolor="windowText" strokeweight="1pt">
                  <v:stroke dashstyle="dash"/>
                </v:lin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21728" behindDoc="0" locked="0" layoutInCell="1" allowOverlap="1" wp14:anchorId="221198E2" wp14:editId="1822D6FE">
                <wp:simplePos x="0" y="0"/>
                <wp:positionH relativeFrom="column">
                  <wp:posOffset>889927</wp:posOffset>
                </wp:positionH>
                <wp:positionV relativeFrom="paragraph">
                  <wp:posOffset>13132</wp:posOffset>
                </wp:positionV>
                <wp:extent cx="1477590" cy="2264400"/>
                <wp:effectExtent l="0" t="0" r="27940" b="22225"/>
                <wp:wrapNone/>
                <wp:docPr id="2188" name="Gruppieren 218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477590" cy="2264400"/>
                          <a:chOff x="-6796" y="0"/>
                          <a:chExt cx="1142197" cy="3117715"/>
                        </a:xfrm>
                      </wpg:grpSpPr>
                      <wps:wsp>
                        <wps:cNvPr id="2189" name="Rechteck 2189"/>
                        <wps:cNvSpPr/>
                        <wps:spPr>
                          <a:xfrm>
                            <a:off x="4863" y="520430"/>
                            <a:ext cx="111869" cy="2597285"/>
                          </a:xfrm>
                          <a:prstGeom prst="rect">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0" name="Rechteck 2190"/>
                        <wps:cNvSpPr/>
                        <wps:spPr>
                          <a:xfrm>
                            <a:off x="131323" y="520430"/>
                            <a:ext cx="111869" cy="2597285"/>
                          </a:xfrm>
                          <a:prstGeom prst="rect">
                            <a:avLst/>
                          </a:prstGeom>
                          <a:solidFill>
                            <a:srgbClr val="C0504D"/>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1" name="Rechteck 2191"/>
                        <wps:cNvSpPr/>
                        <wps:spPr>
                          <a:xfrm>
                            <a:off x="257783" y="520430"/>
                            <a:ext cx="111869" cy="2597285"/>
                          </a:xfrm>
                          <a:prstGeom prst="rect">
                            <a:avLst/>
                          </a:prstGeom>
                          <a:solidFill>
                            <a:srgbClr val="8064A2"/>
                          </a:solidFill>
                          <a:ln w="25400" cap="flat" cmpd="sng" algn="ctr">
                            <a:solidFill>
                              <a:srgbClr val="8064A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2" name="Rechteck 2192"/>
                        <wps:cNvSpPr/>
                        <wps:spPr>
                          <a:xfrm>
                            <a:off x="384242" y="520430"/>
                            <a:ext cx="111869" cy="2597285"/>
                          </a:xfrm>
                          <a:prstGeom prst="rect">
                            <a:avLst/>
                          </a:prstGeom>
                          <a:solidFill>
                            <a:srgbClr val="F79646"/>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3" name="Rechteck 2193"/>
                        <wps:cNvSpPr/>
                        <wps:spPr>
                          <a:xfrm>
                            <a:off x="505838" y="520430"/>
                            <a:ext cx="111869" cy="2597285"/>
                          </a:xfrm>
                          <a:prstGeom prst="rect">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4" name="Rechteck 2194"/>
                        <wps:cNvSpPr/>
                        <wps:spPr>
                          <a:xfrm>
                            <a:off x="7032" y="520430"/>
                            <a:ext cx="609521" cy="259715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5" name="Gerader Verbinder 1190"/>
                        <wps:cNvCnPr/>
                        <wps:spPr>
                          <a:xfrm flipV="1">
                            <a:off x="617434" y="14590"/>
                            <a:ext cx="510476" cy="510536"/>
                          </a:xfrm>
                          <a:prstGeom prst="line">
                            <a:avLst/>
                          </a:prstGeom>
                          <a:noFill/>
                          <a:ln w="12700" cap="flat" cmpd="sng" algn="ctr">
                            <a:solidFill>
                              <a:sysClr val="windowText" lastClr="000000"/>
                            </a:solidFill>
                            <a:prstDash val="solid"/>
                          </a:ln>
                          <a:effectLst/>
                        </wps:spPr>
                        <wps:bodyPr/>
                      </wps:wsp>
                      <wps:wsp>
                        <wps:cNvPr id="2196" name="Gerader Verbinder 1191"/>
                        <wps:cNvCnPr/>
                        <wps:spPr>
                          <a:xfrm flipV="1">
                            <a:off x="-6796" y="0"/>
                            <a:ext cx="525146" cy="525144"/>
                          </a:xfrm>
                          <a:prstGeom prst="line">
                            <a:avLst/>
                          </a:prstGeom>
                          <a:noFill/>
                          <a:ln w="12700" cap="flat" cmpd="sng" algn="ctr">
                            <a:solidFill>
                              <a:sysClr val="windowText" lastClr="000000"/>
                            </a:solidFill>
                            <a:prstDash val="solid"/>
                          </a:ln>
                          <a:effectLst/>
                        </wps:spPr>
                        <wps:bodyPr/>
                      </wps:wsp>
                      <wps:wsp>
                        <wps:cNvPr id="2197" name="Gerader Verbinder 1192"/>
                        <wps:cNvCnPr/>
                        <wps:spPr>
                          <a:xfrm>
                            <a:off x="517716" y="4860"/>
                            <a:ext cx="614075" cy="0"/>
                          </a:xfrm>
                          <a:prstGeom prst="line">
                            <a:avLst/>
                          </a:prstGeom>
                          <a:noFill/>
                          <a:ln w="12700" cap="flat" cmpd="sng" algn="ctr">
                            <a:solidFill>
                              <a:sysClr val="windowText" lastClr="000000"/>
                            </a:solidFill>
                            <a:prstDash val="solid"/>
                          </a:ln>
                          <a:effectLst/>
                        </wps:spPr>
                        <wps:bodyPr/>
                      </wps:wsp>
                      <wps:wsp>
                        <wps:cNvPr id="2198" name="Gerader Verbinder 1193"/>
                        <wps:cNvCnPr/>
                        <wps:spPr>
                          <a:xfrm flipV="1">
                            <a:off x="617570" y="2599603"/>
                            <a:ext cx="517581" cy="517612"/>
                          </a:xfrm>
                          <a:prstGeom prst="line">
                            <a:avLst/>
                          </a:prstGeom>
                          <a:noFill/>
                          <a:ln w="12700" cap="flat" cmpd="sng" algn="ctr">
                            <a:solidFill>
                              <a:sysClr val="windowText" lastClr="000000"/>
                            </a:solidFill>
                            <a:prstDash val="solid"/>
                          </a:ln>
                          <a:effectLst/>
                        </wps:spPr>
                        <wps:bodyPr/>
                      </wps:wsp>
                      <wps:wsp>
                        <wps:cNvPr id="2199" name="Gerader Verbinder 1194"/>
                        <wps:cNvCnPr/>
                        <wps:spPr>
                          <a:xfrm>
                            <a:off x="1135401" y="14592"/>
                            <a:ext cx="0" cy="2577465"/>
                          </a:xfrm>
                          <a:prstGeom prst="line">
                            <a:avLst/>
                          </a:prstGeom>
                          <a:noFill/>
                          <a:ln w="12700" cap="flat" cmpd="sng" algn="ctr">
                            <a:solidFill>
                              <a:sysClr val="windowText" lastClr="000000"/>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88" o:spid="_x0000_s1026" style="position:absolute;margin-left:70.05pt;margin-top:1.05pt;width:116.35pt;height:178.3pt;z-index:251721728;mso-width-relative:margin;mso-height-relative:margin" coordorigin="-67" coordsize="11421,31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">
                <o:lock v:ext="edit" aspectratio="t"/>
                <v:rect id="Rechteck 2189" o:spid="_x0000_s1027" style="position:absolute;left:48;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Vq5sQA&#10;AADdAAAADwAAAGRycy9kb3ducmV2LnhtbESPQWvCQBSE7wX/w/KEXopuDMXE6CoiFHtt1IO3R/aZ&#10;BLNvw+6q8d+7hUKPw8x8w6w2g+nEnZxvLSuYTRMQxJXVLdcKjoevSQ7CB2SNnWVS8CQPm/XobYWF&#10;tg/+oXsZahEh7AtU0ITQF1L6qiGDfmp74uhdrDMYonS11A4fEW46mSbJXBpsOS402NOuoepa3oyC&#10;z21WJumczlnvTtdDxvsy/9gr9T4etksQgYbwH/5rf2sF6SxfwO+b+ATk+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laubEAAAA3QAAAA8AAAAAAAAAAAAAAAAAmAIAAGRycy9k&#10;b3ducmV2LnhtbFBLBQYAAAAABAAEAPUAAACJAwAAAAA=&#10;" fillcolor="#4f81bd" strokecolor="#4f81bd" strokeweight="2pt"/>
                <v:rect id="Rechteck 2190" o:spid="_x0000_s1028" style="position:absolute;left:1313;top:5204;width:1118;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fRCMAA&#10;AADdAAAADwAAAGRycy9kb3ducmV2LnhtbERPTYvCMBC9L/gfwgje1tQepK1GEUFYdS+rHjwOydgW&#10;m0lJslr/vTks7PHxvpfrwXbiQT60jhXMphkIYu1My7WCy3n3WYAIEdlg55gUvCjAejX6WGJl3JN/&#10;6HGKtUghHCpU0MTYV1IG3ZDFMHU9ceJuzluMCfpaGo/PFG47mWfZXFpsOTU02NO2IX0//VoFxeZQ&#10;ULk/45Xy+dF3+ruMXis1GQ+bBYhIQ/wX/7m/jIJ8Vqb96U16AnL1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PfRCMAAAADdAAAADwAAAAAAAAAAAAAAAACYAgAAZHJzL2Rvd25y&#10;ZXYueG1sUEsFBgAAAAAEAAQA9QAAAIUDAAAAAA==&#10;" fillcolor="#c0504d" strokecolor="#c0504d" strokeweight="2pt"/>
                <v:rect id="Rechteck 2191" o:spid="_x0000_s1029" style="position:absolute;left:2577;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9ksQA&#10;AADdAAAADwAAAGRycy9kb3ducmV2LnhtbESP3WrCQBCF7wu+wzKCd3UThVKjq8RCRagX9ecBhuyY&#10;RLOzYXc16dt3BcHLw/n5OItVbxpxJ+drywrScQKCuLC65lLB6fj9/gnCB2SNjWVS8EceVsvB2wIz&#10;bTve0/0QShFH2GeooAqhzaT0RUUG/di2xNE7W2cwROlKqR12cdw0cpIkH9JgzZFQYUtfFRXXw81E&#10;Lnft5fy77nK32f1cymne32Su1GjY53MQgfrwCj/bW61gks5SeLyJT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vZLEAAAA3QAAAA8AAAAAAAAAAAAAAAAAmAIAAGRycy9k&#10;b3ducmV2LnhtbFBLBQYAAAAABAAEAPUAAACJAwAAAAA=&#10;" fillcolor="#8064a2" strokecolor="#8064a2" strokeweight="2pt"/>
                <v:rect id="Rechteck 2192" o:spid="_x0000_s1030" style="position:absolute;left:3842;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ca/ccA&#10;AADdAAAADwAAAGRycy9kb3ducmV2LnhtbESPQWvCQBSE70L/w/IK3nRjUGmjmyAFoZReakva4zP7&#10;moRm3ybZ1cR/3xUEj8PMfMNss9E04ky9qy0rWMwjEMSF1TWXCr4+97MnEM4ja2wsk4ILOcjSh8kW&#10;E20H/qDzwZciQNglqKDyvk2kdEVFBt3ctsTB+7W9QR9kX0rd4xDgppFxFK2lwZrDQoUtvVRU/B1O&#10;RkH+PpzqdplHu3J/fPtedV384zulpo/jbgPC0+jv4Vv7VSuIF88xXN+EJy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XGv3HAAAA3QAAAA8AAAAAAAAAAAAAAAAAmAIAAGRy&#10;cy9kb3ducmV2LnhtbFBLBQYAAAAABAAEAPUAAACMAwAAAAA=&#10;" fillcolor="#f79646" strokecolor="#f79646" strokeweight="2pt"/>
                <v:rect id="Rechteck 2193" o:spid="_x0000_s1031" style="position:absolute;left:5058;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qlIsQA&#10;AADdAAAADwAAAGRycy9kb3ducmV2LnhtbESPS6vCMBSE9xf8D+EI7q6pCqLVKKL42NyFD8TloTm2&#10;1eakNNHWf38jCC6HmfmGmc4bU4gnVS63rKDXjUAQJ1bnnCo4Hde/IxDOI2ssLJOCFzmYz1o/U4y1&#10;rXlPz4NPRYCwi1FB5n0ZS+mSjAy6ri2Jg3e1lUEfZJVKXWEd4KaQ/SgaSoM5h4UMS1pmlNwPD6Ng&#10;PBz8bVf1rtHnW0qRLC7HzfKiVKfdLCYgPDX+G/60d1pBvzcewPtNeAJy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KpSLEAAAA3QAAAA8AAAAAAAAAAAAAAAAAmAIAAGRycy9k&#10;b3ducmV2LnhtbFBLBQYAAAAABAAEAPUAAACJAwAAAAA=&#10;" fillcolor="#93cddd" strokecolor="#93cddd" strokeweight="2pt"/>
                <v:rect id="Rechteck 2194" o:spid="_x0000_s1032" style="position:absolute;left:70;top:5204;width:6095;height:259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lnQMUA&#10;AADdAAAADwAAAGRycy9kb3ducmV2LnhtbESPQWvCQBSE7wX/w/KEXopuEou00VVEsIgH0dRDj4/s&#10;Mwlm34bsNkn/vSsIPQ4z8w2zXA+mFh21rrKsIJ5GIIhzqysuFFy+d5MPEM4ja6wtk4I/crBejV6W&#10;mGrb85m6zBciQNilqKD0vkmldHlJBt3UNsTBu9rWoA+yLaRusQ9wU8skiubSYMVhocSGtiXlt+zX&#10;KPjpo9ORb0ZLOYv5+Lb76g5FotTreNgsQHga/H/42d5rBUn8+Q6P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KWdAxQAAAN0AAAAPAAAAAAAAAAAAAAAAAJgCAABkcnMv&#10;ZG93bnJldi54bWxQSwUGAAAAAAQABAD1AAAAigMAAAAA&#10;" filled="f" strokecolor="windowText" strokeweight="2pt"/>
                <v:line id="Gerader Verbinder 1190" o:spid="_x0000_s1033" style="position:absolute;flip:y;visibility:visible;mso-wrap-style:square" from="6174,145" to="11279,5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w9T8UAAADdAAAADwAAAGRycy9kb3ducmV2LnhtbESPzYrCQBCE74LvMLTgZdGJyoZs1lGC&#10;oC5exJ+9N5neJJjpCZlR49s7C4LHorq+6povO1OLG7WusqxgMo5AEOdWV1woOJ/WowSE88gaa8uk&#10;4EEOlot+b46ptnc+0O3oCxEg7FJUUHrfpFK6vCSDbmwb4uD92dagD7ItpG7xHuCmltMoiqXBikND&#10;iQ2tSsovx6sJb3T77BJ/6Cjf7pLEbmbF+XeVKTUcdNk3CE+dfx+/0j9awXTy9Qn/awIC5OI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Vw9T8UAAADdAAAADwAAAAAAAAAA&#10;AAAAAAChAgAAZHJzL2Rvd25yZXYueG1sUEsFBgAAAAAEAAQA+QAAAJMDAAAAAA==&#10;" strokecolor="windowText" strokeweight="1pt"/>
                <v:line id="Gerader Verbinder 1191" o:spid="_x0000_s1034" style="position:absolute;flip:y;visibility:visible;mso-wrap-style:square" from="-67,0" to="5183,5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6jOMQAAADdAAAADwAAAGRycy9kb3ducmV2LnhtbESPzYrCQBCE7wu+w9CCl0UnKoQYHSUI&#10;6uJl8e/eZNokmOkJmVHj2+8Iwh6L6vqqa7HqTC0e1LrKsoLxKAJBnFtdcaHgfNoMExDOI2usLZOC&#10;FzlYLXtfC0y1ffKBHkdfiABhl6KC0vsmldLlJRl0I9sQB+9qW4M+yLaQusVngJtaTqIolgYrDg0l&#10;NrQuKb8d7ya80f1mt/hbR/lunyR2Oy3Ol3Wm1KDfZXMQnjr/f/xJ/2gFk/Eshveag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jqM4xAAAAN0AAAAPAAAAAAAAAAAA&#10;AAAAAKECAABkcnMvZG93bnJldi54bWxQSwUGAAAAAAQABAD5AAAAkgMAAAAA&#10;" strokecolor="windowText" strokeweight="1pt"/>
                <v:line id="Gerader Verbinder 1192" o:spid="_x0000_s1035" style="position:absolute;visibility:visible;mso-wrap-style:square" from="5177,48" to="1131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x0lMMAAADdAAAADwAAAGRycy9kb3ducmV2LnhtbESPwWrDMBBE74H+g9hAb4mcQBPXjWxM&#10;IOCr3X7A1tpaJtbKsdTE+fuqEMhxmJk3zKGY7SCuNPnesYLNOgFB3Drdc6fg6/O0SkH4gKxxcEwK&#10;7uShyF8WB8y0u3FN1yZ0IkLYZ6jAhDBmUvrWkEW/diNx9H7cZDFEOXVST3iLcDvIbZLspMWe44LB&#10;kY6G2nPzaxWksrmj9KE2l3NfDm1avlXfpVKvy7n8ABFoDs/wo11pBdvN+x7+38QnIP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xMdJTDAAAA3QAAAA8AAAAAAAAAAAAA&#10;AAAAoQIAAGRycy9kb3ducmV2LnhtbFBLBQYAAAAABAAEAPkAAACRAwAAAAA=&#10;" strokecolor="windowText" strokeweight="1pt"/>
                <v:line id="Gerader Verbinder 1193" o:spid="_x0000_s1036" style="position:absolute;flip:y;visibility:visible;mso-wrap-style:square" from="6175,25996" to="11351,31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2S0cUAAADdAAAADwAAAGRycy9kb3ducmV2LnhtbESPwWrCQBCG70LfYZlCL6IbLUiMbkIQ&#10;aksvpVbvQ3aaBLOzIbtqfHvnUOhx+Of/5pttMbpOXWkIrWcDi3kCirjytuXawPHnbZaCChHZYueZ&#10;DNwpQJE/TbaYWX/jb7oeYq0EwiFDA02MfaZ1qBpyGOa+J5bs1w8Oo4xDre2AN4G7Ti+TZKUdtiwX&#10;Guxp11B1PlycaIxf5Xk1tUn1/pmmfv9aH0+70piX57HcgIo0xv/lv/aHNbBcrEVXvhEE6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12S0cUAAADdAAAADwAAAAAAAAAA&#10;AAAAAAChAgAAZHJzL2Rvd25yZXYueG1sUEsFBgAAAAAEAAQA+QAAAJMDAAAAAA==&#10;" strokecolor="windowText" strokeweight="1pt"/>
                <v:line id="Gerader Verbinder 1194" o:spid="_x0000_s1037" style="position:absolute;visibility:visible;mso-wrap-style:square" from="11354,145" to="11354,25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9FfcIAAADdAAAADwAAAGRycy9kb3ducmV2LnhtbESP0WrCQBRE3wv+w3IF3+pGwRKjqwSh&#10;kNek/YDb7G02mL0bs6tJ/r4rCH0cZuYMczxPthMPGnzrWMFmnYAgrp1uuVHw/fX5noLwAVlj55gU&#10;zOThfFq8HTHTbuSSHlVoRISwz1CBCaHPpPS1IYt+7Xri6P26wWKIcmikHnCMcNvJbZJ8SIstxwWD&#10;PV0M1dfqbhWksppR+lCa27XNuzrNd8VPrtRqOeUHEIGm8B9+tQutYLvZ7+H5Jj4Befo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p9FfcIAAADdAAAADwAAAAAAAAAAAAAA&#10;AAChAgAAZHJzL2Rvd25yZXYueG1sUEsFBgAAAAAEAAQA+QAAAJADAAAAAA==&#10;" strokecolor="windowText" strokeweight="1pt"/>
              </v:group>
            </w:pict>
          </mc:Fallback>
        </mc:AlternateConten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14</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proofErr w:type="spellStart"/>
      <w:r w:rsidRPr="00B73F51">
        <w:rPr>
          <w:sz w:val="18"/>
        </w:rPr>
        <w:t>Schuber</w:t>
      </w:r>
      <w:proofErr w:type="spellEnd"/>
      <w:r w:rsidRPr="00B73F51">
        <w:rPr>
          <w:sz w:val="18"/>
        </w:rPr>
        <w:t xml:space="preserve"> mit Broschuren</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w:t>
      </w:r>
      <w:r w:rsidR="002A7512">
        <w:rPr>
          <w:rFonts w:ascii="Source Sans Pro Semibold" w:eastAsia="Times New Roman" w:hAnsi="Source Sans Pro Semibold" w:cs="Times New Roman"/>
          <w:bCs/>
          <w:sz w:val="30"/>
          <w:szCs w:val="28"/>
          <w:lang w:eastAsia="de-DE"/>
        </w:rPr>
        <w:t>rbeitsablaufplan klebegebundene</w:t>
      </w:r>
      <w:r w:rsidRPr="00B73F51">
        <w:rPr>
          <w:rFonts w:ascii="Source Sans Pro Semibold" w:eastAsia="Times New Roman" w:hAnsi="Source Sans Pro Semibold" w:cs="Times New Roman"/>
          <w:bCs/>
          <w:sz w:val="30"/>
          <w:szCs w:val="28"/>
          <w:lang w:eastAsia="de-DE"/>
        </w:rPr>
        <w:t xml:space="preserve"> 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0640" behindDoc="0" locked="0" layoutInCell="0" allowOverlap="1" wp14:anchorId="0B9E8D4B" wp14:editId="5C9F2081">
            <wp:simplePos x="0" y="0"/>
            <wp:positionH relativeFrom="rightMargin">
              <wp:posOffset>107950</wp:posOffset>
            </wp:positionH>
            <wp:positionV relativeFrom="paragraph">
              <wp:posOffset>0</wp:posOffset>
            </wp:positionV>
            <wp:extent cx="345440" cy="323850"/>
            <wp:effectExtent l="0" t="0" r="0" b="0"/>
            <wp:wrapNone/>
            <wp:docPr id="25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40"/>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t xml:space="preserve">Verleimen des </w:t>
      </w:r>
      <w:proofErr w:type="spellStart"/>
      <w:r w:rsidRPr="00B73F51">
        <w:t>Schubers</w:t>
      </w:r>
      <w:proofErr w:type="spellEnd"/>
    </w:p>
    <w:p w:rsidR="00B73F51" w:rsidRPr="00B73F51" w:rsidRDefault="00B73F51" w:rsidP="00B73F51"/>
    <w:p w:rsidR="00B73F51" w:rsidRPr="00B73F51" w:rsidRDefault="00B73F51" w:rsidP="00B73F51">
      <w:r w:rsidRPr="00B73F51">
        <w:t>___</w:t>
      </w:r>
      <w:r w:rsidRPr="00B73F51">
        <w:tab/>
        <w:t xml:space="preserve">Rillen des Rohkörpers und Ausschnitte schneiden </w:t>
      </w:r>
    </w:p>
    <w:p w:rsidR="00B73F51" w:rsidRPr="00B73F51" w:rsidRDefault="00B73F51" w:rsidP="00B73F51"/>
    <w:p w:rsidR="00B73F51" w:rsidRPr="00B73F51" w:rsidRDefault="00B73F51" w:rsidP="00B73F51">
      <w:r w:rsidRPr="00B73F51">
        <w:t>___</w:t>
      </w:r>
      <w:r w:rsidRPr="00B73F51">
        <w:tab/>
        <w:t xml:space="preserve">Berechnen der </w:t>
      </w:r>
      <w:proofErr w:type="spellStart"/>
      <w:r w:rsidRPr="00B73F51">
        <w:t>Zuschnittmaße</w:t>
      </w:r>
      <w:proofErr w:type="spellEnd"/>
      <w:r w:rsidRPr="00B73F51">
        <w:t xml:space="preserve"> </w:t>
      </w:r>
    </w:p>
    <w:p w:rsidR="00B73F51" w:rsidRPr="00B73F51" w:rsidRDefault="00B73F51" w:rsidP="00B73F51"/>
    <w:p w:rsidR="00B73F51" w:rsidRPr="00B73F51" w:rsidRDefault="00B73F51" w:rsidP="00B73F51">
      <w:r w:rsidRPr="00B73F51">
        <w:t>___</w:t>
      </w:r>
      <w:r w:rsidRPr="00B73F51">
        <w:tab/>
        <w:t xml:space="preserve">Qualitätskontrolle des fertigen </w:t>
      </w:r>
      <w:proofErr w:type="spellStart"/>
      <w:r w:rsidRPr="00B73F51">
        <w:t>Schubers</w:t>
      </w:r>
      <w:proofErr w:type="spellEnd"/>
      <w:r w:rsidRPr="00B73F51">
        <w:t xml:space="preserve"> </w:t>
      </w:r>
    </w:p>
    <w:p w:rsidR="00B73F51" w:rsidRPr="00B73F51" w:rsidRDefault="00B73F51" w:rsidP="00B73F51"/>
    <w:p w:rsidR="00B73F51" w:rsidRPr="00B73F51" w:rsidRDefault="00B73F51" w:rsidP="00B73F51">
      <w:r w:rsidRPr="00B73F51">
        <w:t>___</w:t>
      </w:r>
      <w:r w:rsidRPr="00B73F51">
        <w:tab/>
        <w:t xml:space="preserve">Zuschneiden des Rohkörpers </w:t>
      </w:r>
    </w:p>
    <w:p w:rsidR="00B73F51" w:rsidRPr="00B73F51" w:rsidRDefault="00B73F51" w:rsidP="00B73F51"/>
    <w:p w:rsidR="00B73F51" w:rsidRPr="00B73F51" w:rsidRDefault="00B73F51" w:rsidP="00B73F51">
      <w:r w:rsidRPr="00B73F51">
        <w:t>___</w:t>
      </w:r>
      <w:r w:rsidRPr="00B73F51">
        <w:tab/>
        <w:t xml:space="preserve">Zusammensetzen des </w:t>
      </w:r>
      <w:proofErr w:type="spellStart"/>
      <w:r w:rsidRPr="00B73F51">
        <w:t>Schubers</w:t>
      </w:r>
      <w:proofErr w:type="spellEnd"/>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841EC4" w:rsidRDefault="00841EC4">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F55FC" w:rsidRPr="001F55FC"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F55FC" w:rsidRPr="001F55FC" w:rsidRDefault="001F55FC" w:rsidP="001F55FC">
            <w:pPr>
              <w:numPr>
                <w:ilvl w:val="0"/>
                <w:numId w:val="3"/>
              </w:numPr>
              <w:tabs>
                <w:tab w:val="num" w:pos="360"/>
              </w:tabs>
              <w:spacing w:before="40" w:after="60" w:line="160" w:lineRule="exact"/>
              <w:ind w:left="0" w:firstLine="0"/>
              <w:rPr>
                <w:color w:val="000000"/>
                <w:sz w:val="12"/>
              </w:rPr>
            </w:pPr>
            <w:r w:rsidRPr="001F55FC">
              <w:rPr>
                <w:sz w:val="12"/>
              </w:rPr>
              <w:lastRenderedPageBreak/>
              <w:br w:type="page"/>
              <w:t>Lernfeld</w:t>
            </w:r>
          </w:p>
          <w:p w:rsidR="001F55FC" w:rsidRPr="001F55FC" w:rsidRDefault="001F55FC" w:rsidP="001F55FC">
            <w:pPr>
              <w:rPr>
                <w:b/>
              </w:rPr>
            </w:pPr>
            <w:r w:rsidRPr="001F55FC">
              <w:rPr>
                <w:b/>
              </w:rPr>
              <w:t>LF 4</w:t>
            </w:r>
          </w:p>
        </w:tc>
        <w:tc>
          <w:tcPr>
            <w:tcW w:w="4229" w:type="dxa"/>
            <w:tcBorders>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color w:val="000000"/>
                <w:sz w:val="12"/>
              </w:rPr>
            </w:pPr>
            <w:r w:rsidRPr="001F55FC">
              <w:rPr>
                <w:sz w:val="12"/>
              </w:rPr>
              <w:t>Titel</w:t>
            </w:r>
          </w:p>
          <w:p w:rsidR="001F55FC" w:rsidRPr="001F55FC" w:rsidRDefault="001F55FC" w:rsidP="001F55FC">
            <w:pPr>
              <w:rPr>
                <w:b/>
              </w:rPr>
            </w:pPr>
            <w:r>
              <w:rPr>
                <w:b/>
              </w:rPr>
              <w:t xml:space="preserve">Herstellen eines </w:t>
            </w:r>
            <w:proofErr w:type="spellStart"/>
            <w:r>
              <w:rPr>
                <w:b/>
              </w:rPr>
              <w:t>Schubers</w:t>
            </w:r>
            <w:proofErr w:type="spellEnd"/>
            <w:r>
              <w:rPr>
                <w:b/>
              </w:rPr>
              <w:t xml:space="preserve"> </w:t>
            </w:r>
            <w:r w:rsidRPr="001F55FC">
              <w:rPr>
                <w:b/>
              </w:rPr>
              <w:t xml:space="preserve">für die </w:t>
            </w:r>
            <w:proofErr w:type="spellStart"/>
            <w:r w:rsidRPr="001F55FC">
              <w:rPr>
                <w:b/>
              </w:rPr>
              <w:t>Broschure</w:t>
            </w:r>
            <w:r w:rsidRPr="001F55FC">
              <w:rPr>
                <w:b/>
              </w:rPr>
              <w:t>n</w:t>
            </w:r>
            <w:r w:rsidRPr="001F55FC">
              <w:rPr>
                <w:b/>
              </w:rPr>
              <w:t>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F55FC" w:rsidRPr="001F55FC" w:rsidRDefault="001F55FC" w:rsidP="001F55FC"/>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sz w:val="12"/>
              </w:rPr>
            </w:pPr>
          </w:p>
          <w:p w:rsidR="001F55FC" w:rsidRPr="001F55FC" w:rsidRDefault="001F55FC" w:rsidP="001F55FC">
            <w:pPr>
              <w:jc w:val="center"/>
              <w:rPr>
                <w:rFonts w:eastAsia="Times New Roman" w:cs="Times New Roman"/>
                <w:b/>
                <w:lang w:eastAsia="de-DE"/>
              </w:rPr>
            </w:pPr>
            <w:r w:rsidRPr="001F55FC">
              <w:rPr>
                <w:rFonts w:eastAsia="Times New Roman" w:cs="Times New Roman"/>
                <w:b/>
                <w:lang w:eastAsia="de-DE"/>
              </w:rPr>
              <w:t>Drucktechnik</w:t>
            </w:r>
          </w:p>
          <w:p w:rsidR="001F55FC" w:rsidRPr="001F55FC" w:rsidRDefault="00443964" w:rsidP="001F55FC">
            <w:pPr>
              <w:jc w:val="center"/>
              <w:rPr>
                <w:rFonts w:eastAsia="Calibri" w:cs="Times New Roman"/>
                <w:b/>
                <w:lang w:eastAsia="de-DE"/>
              </w:rPr>
            </w:pPr>
            <w:r>
              <w:rPr>
                <w:rFonts w:eastAsia="Times New Roman" w:cs="Times New Roman"/>
                <w:b/>
                <w:lang w:eastAsia="de-DE"/>
              </w:rPr>
              <w:t>DR0</w:t>
            </w:r>
            <w:r w:rsidR="001F55FC">
              <w:rPr>
                <w:rFonts w:eastAsia="Times New Roman" w:cs="Times New Roman"/>
                <w:b/>
                <w:lang w:eastAsia="de-DE"/>
              </w:rPr>
              <w:t>4.03.12</w:t>
            </w:r>
          </w:p>
        </w:tc>
      </w:tr>
      <w:tr w:rsidR="001F55FC" w:rsidRPr="001F55FC" w:rsidTr="006B2D3A">
        <w:tc>
          <w:tcPr>
            <w:tcW w:w="7348" w:type="dxa"/>
            <w:gridSpan w:val="2"/>
            <w:tcBorders>
              <w:left w:val="single" w:sz="4" w:space="0" w:color="auto"/>
              <w:bottom w:val="single" w:sz="4" w:space="0" w:color="auto"/>
              <w:right w:val="single" w:sz="4" w:space="0" w:color="auto"/>
            </w:tcBorders>
            <w:hideMark/>
          </w:tcPr>
          <w:p w:rsidR="001F55FC" w:rsidRPr="001F55FC" w:rsidRDefault="001F55FC" w:rsidP="001F55FC">
            <w:pPr>
              <w:numPr>
                <w:ilvl w:val="0"/>
                <w:numId w:val="3"/>
              </w:numPr>
              <w:tabs>
                <w:tab w:val="num" w:pos="360"/>
              </w:tabs>
              <w:spacing w:before="40" w:after="60" w:line="160" w:lineRule="exact"/>
              <w:ind w:left="0" w:firstLine="0"/>
              <w:rPr>
                <w:sz w:val="12"/>
              </w:rPr>
            </w:pPr>
            <w:r w:rsidRPr="001F55FC">
              <w:rPr>
                <w:sz w:val="12"/>
              </w:rPr>
              <w:t>Kompetenzbereiche:</w:t>
            </w:r>
          </w:p>
          <w:p w:rsidR="001F55FC" w:rsidRPr="001F55FC" w:rsidRDefault="001F55FC" w:rsidP="008F1F5C">
            <w:pPr>
              <w:numPr>
                <w:ilvl w:val="0"/>
                <w:numId w:val="5"/>
              </w:numPr>
              <w:ind w:left="227" w:hanging="170"/>
              <w:rPr>
                <w:sz w:val="16"/>
              </w:rPr>
            </w:pPr>
            <w:r w:rsidRPr="001F55FC">
              <w:rPr>
                <w:sz w:val="16"/>
              </w:rPr>
              <w:t>Ich kann Kundenmuster unter Verwendung geeigneter Werkstoffe herstellen.</w:t>
            </w:r>
          </w:p>
          <w:p w:rsidR="001F55FC" w:rsidRPr="001F55FC" w:rsidRDefault="001F55FC" w:rsidP="008F1F5C">
            <w:pPr>
              <w:numPr>
                <w:ilvl w:val="0"/>
                <w:numId w:val="5"/>
              </w:numPr>
              <w:ind w:left="227" w:hanging="170"/>
              <w:rPr>
                <w:sz w:val="16"/>
              </w:rPr>
            </w:pPr>
            <w:r w:rsidRPr="001F55FC">
              <w:rPr>
                <w:sz w:val="16"/>
              </w:rPr>
              <w:t>Ich kann die richtigen Werkzeuge und Geräte für verschiedene Arbeitstechniken auswählen.</w:t>
            </w:r>
          </w:p>
          <w:p w:rsidR="001F55FC" w:rsidRPr="001F55FC" w:rsidRDefault="001F55FC" w:rsidP="001F55FC">
            <w:pPr>
              <w:ind w:left="227" w:hanging="170"/>
              <w:rPr>
                <w:sz w:val="16"/>
              </w:rPr>
            </w:pPr>
          </w:p>
        </w:tc>
        <w:tc>
          <w:tcPr>
            <w:tcW w:w="188" w:type="dxa"/>
            <w:vMerge/>
            <w:tcBorders>
              <w:left w:val="single" w:sz="4" w:space="0" w:color="auto"/>
              <w:bottom w:val="nil"/>
              <w:right w:val="nil"/>
            </w:tcBorders>
            <w:vAlign w:val="center"/>
            <w:hideMark/>
          </w:tcPr>
          <w:p w:rsidR="001F55FC" w:rsidRPr="001F55FC" w:rsidRDefault="001F55FC" w:rsidP="001F55FC">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5"/>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F55FC" w:rsidRPr="001F55FC" w:rsidTr="006B2D3A">
              <w:trPr>
                <w:trHeight w:val="284"/>
              </w:trPr>
              <w:tc>
                <w:tcPr>
                  <w:tcW w:w="2090" w:type="dxa"/>
                  <w:shd w:val="clear" w:color="auto" w:fill="D9D9D9" w:themeFill="background1" w:themeFillShade="D9"/>
                </w:tcPr>
                <w:p w:rsidR="001F55FC" w:rsidRPr="001F55FC" w:rsidRDefault="001F55FC" w:rsidP="001F55FC">
                  <w:pPr>
                    <w:jc w:val="center"/>
                    <w:rPr>
                      <w:rFonts w:eastAsia="Times New Roman" w:cs="Times New Roman"/>
                      <w:b/>
                    </w:rPr>
                  </w:pPr>
                  <w:r w:rsidRPr="001F55FC">
                    <w:rPr>
                      <w:rFonts w:eastAsia="Times New Roman" w:cs="Times New Roman"/>
                      <w:b/>
                    </w:rPr>
                    <w:t>Lösung</w:t>
                  </w:r>
                </w:p>
              </w:tc>
            </w:tr>
          </w:tbl>
          <w:p w:rsidR="001F55FC" w:rsidRPr="001F55FC" w:rsidRDefault="001F55FC" w:rsidP="001F55FC"/>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8"/>
        </w:numPr>
      </w:pPr>
      <w:r w:rsidRPr="00B73F51">
        <w:t xml:space="preserve">Berechnen der </w:t>
      </w:r>
      <w:proofErr w:type="spellStart"/>
      <w:r w:rsidRPr="00B73F51">
        <w:t>Zuschnittmaße</w:t>
      </w:r>
      <w:proofErr w:type="spellEnd"/>
    </w:p>
    <w:p w:rsidR="00B73F51" w:rsidRPr="00B73F51" w:rsidRDefault="00B73F51" w:rsidP="001F55FC">
      <w:pPr>
        <w:pStyle w:val="Textkrpernrauen"/>
      </w:pPr>
      <w:r w:rsidRPr="00B73F51">
        <w:t>Zuschneiden des Rohkörpers</w:t>
      </w:r>
    </w:p>
    <w:p w:rsidR="00B73F51" w:rsidRPr="00B73F51" w:rsidRDefault="00B73F51" w:rsidP="001F55FC">
      <w:pPr>
        <w:pStyle w:val="Textkrpernrauen"/>
      </w:pPr>
      <w:r w:rsidRPr="00B73F51">
        <w:t>Rillen des Rohkörpers und Ausschnitte schneiden</w:t>
      </w:r>
    </w:p>
    <w:p w:rsidR="00B73F51" w:rsidRPr="00B73F51" w:rsidRDefault="00B73F51" w:rsidP="001F55FC">
      <w:pPr>
        <w:pStyle w:val="Textkrpernrauen"/>
      </w:pPr>
      <w:r w:rsidRPr="00B73F51">
        <w:t xml:space="preserve">Zusammensetzen des </w:t>
      </w:r>
      <w:proofErr w:type="spellStart"/>
      <w:r w:rsidRPr="00B73F51">
        <w:t>Schubers</w:t>
      </w:r>
      <w:proofErr w:type="spellEnd"/>
    </w:p>
    <w:p w:rsidR="00B73F51" w:rsidRPr="00B73F51" w:rsidRDefault="00B73F51" w:rsidP="001F55FC">
      <w:pPr>
        <w:pStyle w:val="Textkrpernrauen"/>
      </w:pPr>
      <w:r w:rsidRPr="00B73F51">
        <w:t xml:space="preserve">Verleimen des </w:t>
      </w:r>
      <w:proofErr w:type="spellStart"/>
      <w:r w:rsidRPr="00B73F51">
        <w:t>Schubers</w:t>
      </w:r>
      <w:proofErr w:type="spellEnd"/>
    </w:p>
    <w:p w:rsidR="00B73F51" w:rsidRPr="00B73F51" w:rsidRDefault="00B73F51" w:rsidP="001F55FC">
      <w:pPr>
        <w:pStyle w:val="Textkrpernrauen"/>
      </w:pPr>
      <w:r w:rsidRPr="00B73F51">
        <w:t xml:space="preserve">Qualitätskontrolle des fertigen </w:t>
      </w:r>
      <w:proofErr w:type="spellStart"/>
      <w:r w:rsidRPr="00B73F51">
        <w:t>Schubers</w:t>
      </w:r>
      <w:proofErr w:type="spellEnd"/>
    </w:p>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033A61" w:rsidP="00B73F51">
            <w:pPr>
              <w:rPr>
                <w:b/>
              </w:rPr>
            </w:pPr>
            <w:r>
              <w:rPr>
                <w:b/>
              </w:rPr>
              <w:t>Feedback</w:t>
            </w:r>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4.03.13</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5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Feedback geben</w:t>
            </w:r>
            <w:r w:rsidR="00D8090D">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033A61" w:rsidRPr="00033A61" w:rsidRDefault="00033A61" w:rsidP="00033A61">
      <w:pPr>
        <w:pStyle w:val="berschrift3"/>
        <w:rPr>
          <w:rStyle w:val="berschrift4Zchn"/>
        </w:rPr>
      </w:pPr>
      <w:r w:rsidRPr="00B73F51">
        <w:rPr>
          <w:noProof/>
          <w:sz w:val="26"/>
          <w:szCs w:val="26"/>
        </w:rPr>
        <w:drawing>
          <wp:anchor distT="0" distB="0" distL="114300" distR="114300" simplePos="0" relativeHeight="251869184" behindDoc="0" locked="0" layoutInCell="0" allowOverlap="1" wp14:anchorId="2E52190B" wp14:editId="1E977A2A">
            <wp:simplePos x="0" y="0"/>
            <wp:positionH relativeFrom="rightMargin">
              <wp:posOffset>836295</wp:posOffset>
            </wp:positionH>
            <wp:positionV relativeFrom="paragraph">
              <wp:posOffset>37465</wp:posOffset>
            </wp:positionV>
            <wp:extent cx="348615" cy="320040"/>
            <wp:effectExtent l="0" t="0" r="0" b="3810"/>
            <wp:wrapNone/>
            <wp:docPr id="253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6"/>
          <w:szCs w:val="26"/>
        </w:rPr>
        <w:drawing>
          <wp:anchor distT="0" distB="0" distL="114300" distR="114300" simplePos="0" relativeHeight="251868160" behindDoc="0" locked="0" layoutInCell="0" allowOverlap="1" wp14:anchorId="34365575" wp14:editId="237925D3">
            <wp:simplePos x="0" y="0"/>
            <wp:positionH relativeFrom="rightMargin">
              <wp:posOffset>466725</wp:posOffset>
            </wp:positionH>
            <wp:positionV relativeFrom="paragraph">
              <wp:posOffset>38100</wp:posOffset>
            </wp:positionV>
            <wp:extent cx="349885" cy="320675"/>
            <wp:effectExtent l="0" t="0" r="0" b="3175"/>
            <wp:wrapNone/>
            <wp:docPr id="253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sz w:val="26"/>
          <w:szCs w:val="26"/>
        </w:rPr>
        <w:drawing>
          <wp:anchor distT="0" distB="0" distL="114300" distR="114300" simplePos="0" relativeHeight="251867136" behindDoc="0" locked="0" layoutInCell="0" allowOverlap="1" wp14:anchorId="79ACCB97" wp14:editId="750B6C0B">
            <wp:simplePos x="0" y="0"/>
            <wp:positionH relativeFrom="rightMargin">
              <wp:posOffset>116205</wp:posOffset>
            </wp:positionH>
            <wp:positionV relativeFrom="paragraph">
              <wp:posOffset>37465</wp:posOffset>
            </wp:positionV>
            <wp:extent cx="349885" cy="320675"/>
            <wp:effectExtent l="0" t="0" r="0" b="3175"/>
            <wp:wrapNone/>
            <wp:docPr id="253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3A61">
        <w:rPr>
          <w:rStyle w:val="berschrift4Zchn"/>
        </w:rPr>
        <w:t xml:space="preserve">Feedback zum Lernprojekt „Herstellen einer </w:t>
      </w:r>
      <w:proofErr w:type="spellStart"/>
      <w:r w:rsidRPr="00033A61">
        <w:rPr>
          <w:rStyle w:val="berschrift4Zchn"/>
        </w:rPr>
        <w:t>Broschurenmusterbox</w:t>
      </w:r>
      <w:proofErr w:type="spellEnd"/>
      <w:r w:rsidRPr="00033A61">
        <w:rPr>
          <w:rStyle w:val="berschrift4Zchn"/>
        </w:rPr>
        <w:t>“</w:t>
      </w:r>
    </w:p>
    <w:p w:rsidR="00B73F51" w:rsidRPr="00B73F51" w:rsidRDefault="00033A61" w:rsidP="00C912FC">
      <w:pPr>
        <w:pStyle w:val="AufgabeEbene1"/>
        <w:numPr>
          <w:ilvl w:val="0"/>
          <w:numId w:val="42"/>
        </w:numPr>
      </w:pPr>
      <w:r w:rsidRPr="00B73F51">
        <w:rPr>
          <w:rFonts w:eastAsia="Calibri"/>
          <w:noProof/>
          <w:lang w:eastAsia="de-DE"/>
        </w:rPr>
        <w:drawing>
          <wp:anchor distT="0" distB="0" distL="114300" distR="114300" simplePos="0" relativeHeight="251870208" behindDoc="0" locked="0" layoutInCell="1" allowOverlap="1" wp14:anchorId="3F6143B3" wp14:editId="116F0717">
            <wp:simplePos x="0" y="0"/>
            <wp:positionH relativeFrom="column">
              <wp:posOffset>4831105</wp:posOffset>
            </wp:positionH>
            <wp:positionV relativeFrom="paragraph">
              <wp:posOffset>139700</wp:posOffset>
            </wp:positionV>
            <wp:extent cx="302260" cy="323850"/>
            <wp:effectExtent l="0" t="0" r="2540" b="0"/>
            <wp:wrapNone/>
            <wp:docPr id="15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lang w:eastAsia="de-DE"/>
        </w:rPr>
        <w:t xml:space="preserve">Lesen Sie den Feedbackbogen und beantworten Sie die Fragen zum Thema Herstellen einer </w:t>
      </w:r>
      <w:r w:rsidR="00D8090D">
        <w:rPr>
          <w:noProof/>
          <w:lang w:eastAsia="de-DE"/>
        </w:rPr>
        <w:t>Broschurenmusterbox. Geben Sie I</w:t>
      </w:r>
      <w:r w:rsidRPr="00B73F51">
        <w:rPr>
          <w:noProof/>
          <w:lang w:eastAsia="de-DE"/>
        </w:rPr>
        <w:t>hr Feedback kritisch aber sachlich.</w:t>
      </w:r>
    </w:p>
    <w:tbl>
      <w:tblPr>
        <w:tblStyle w:val="Tabellenraster"/>
        <w:tblW w:w="9639" w:type="dxa"/>
        <w:tblInd w:w="108" w:type="dxa"/>
        <w:tblLook w:val="04A0" w:firstRow="1" w:lastRow="0" w:firstColumn="1" w:lastColumn="0" w:noHBand="0" w:noVBand="1"/>
      </w:tblPr>
      <w:tblGrid>
        <w:gridCol w:w="4779"/>
        <w:gridCol w:w="871"/>
        <w:gridCol w:w="871"/>
        <w:gridCol w:w="992"/>
        <w:gridCol w:w="992"/>
        <w:gridCol w:w="1134"/>
      </w:tblGrid>
      <w:tr w:rsidR="001A60D4" w:rsidTr="001A60D4">
        <w:tc>
          <w:tcPr>
            <w:tcW w:w="4779" w:type="dxa"/>
            <w:tcBorders>
              <w:top w:val="nil"/>
              <w:left w:val="nil"/>
            </w:tcBorders>
          </w:tcPr>
          <w:p w:rsidR="00036985" w:rsidRDefault="00036985" w:rsidP="00B73F51"/>
        </w:tc>
        <w:tc>
          <w:tcPr>
            <w:tcW w:w="871" w:type="dxa"/>
          </w:tcPr>
          <w:p w:rsidR="00036985" w:rsidRDefault="00036985" w:rsidP="00B73F51">
            <w:r>
              <w:t>Stimme zu</w:t>
            </w:r>
          </w:p>
        </w:tc>
        <w:tc>
          <w:tcPr>
            <w:tcW w:w="871" w:type="dxa"/>
          </w:tcPr>
          <w:p w:rsidR="00036985" w:rsidRDefault="00036985" w:rsidP="001A60D4">
            <w:r>
              <w:t>Stimme eher zu</w:t>
            </w:r>
          </w:p>
        </w:tc>
        <w:tc>
          <w:tcPr>
            <w:tcW w:w="992" w:type="dxa"/>
          </w:tcPr>
          <w:p w:rsidR="00036985" w:rsidRDefault="00036985" w:rsidP="00B73F51">
            <w:r>
              <w:t>Stimme eher nicht zu</w:t>
            </w:r>
          </w:p>
        </w:tc>
        <w:tc>
          <w:tcPr>
            <w:tcW w:w="992" w:type="dxa"/>
          </w:tcPr>
          <w:p w:rsidR="00036985" w:rsidRDefault="00036985" w:rsidP="00B73F51">
            <w:r>
              <w:t>Stimme nicht zu</w:t>
            </w:r>
          </w:p>
        </w:tc>
        <w:tc>
          <w:tcPr>
            <w:tcW w:w="1134" w:type="dxa"/>
          </w:tcPr>
          <w:p w:rsidR="00036985" w:rsidRDefault="00036985" w:rsidP="00B73F51">
            <w:r>
              <w:t>Kann ich nicht b</w:t>
            </w:r>
            <w:r>
              <w:t>e</w:t>
            </w:r>
            <w:r>
              <w:t>urteilen</w:t>
            </w:r>
          </w:p>
        </w:tc>
      </w:tr>
      <w:tr w:rsidR="001A60D4" w:rsidTr="001A60D4">
        <w:tc>
          <w:tcPr>
            <w:tcW w:w="4779" w:type="dxa"/>
            <w:vAlign w:val="center"/>
          </w:tcPr>
          <w:p w:rsidR="001A60D4" w:rsidRDefault="00036985" w:rsidP="001A60D4">
            <w:r>
              <w:t>Ich konnte die Aufgabenstellung verstehen.</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verstehen was von mir gefordert war.</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die zu erlernenden Kompetenzen nachvol</w:t>
            </w:r>
            <w:r>
              <w:t>l</w:t>
            </w:r>
            <w:r>
              <w:t>ziehen.</w:t>
            </w:r>
          </w:p>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die Texte verstehen.</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die mir gestellten Aufgaben entsprechend meinem Niveau bearbeiten.</w:t>
            </w:r>
          </w:p>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jederzeit Hilfe beim Bearbeiten der Aufg</w:t>
            </w:r>
            <w:r>
              <w:t>a</w:t>
            </w:r>
            <w:r>
              <w:t>ben einholen.</w:t>
            </w:r>
          </w:p>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Bei Fragen wurde mir weitergeholfen.</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bl>
    <w:p w:rsidR="00B73F51" w:rsidRPr="00B73F51" w:rsidRDefault="00B73F51" w:rsidP="00B73F51"/>
    <w:p w:rsidR="00B73F51" w:rsidRPr="00B73F51" w:rsidRDefault="00B73F51" w:rsidP="001F55FC">
      <w:pPr>
        <w:pStyle w:val="AufgabeEbene1"/>
      </w:pPr>
      <w:r w:rsidRPr="00B73F51">
        <w:t>Ich konnte mein Wissen und meine Fähigkeiten einbringen bei…</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1F55FC">
      <w:pPr>
        <w:pStyle w:val="AufgabeEbene1"/>
      </w:pPr>
      <w:r w:rsidRPr="00B73F51">
        <w:t xml:space="preserve">Ich hatte besonders Schwierigkeiten bei…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1F55FC">
      <w:pPr>
        <w:pStyle w:val="AufgabeEbene1"/>
      </w:pPr>
      <w:r w:rsidRPr="00B73F51">
        <w:t>Das Lernprojekt hat mir Spaß gemacht / kein</w:t>
      </w:r>
      <w:r w:rsidR="00D8090D">
        <w:t>en</w:t>
      </w:r>
      <w:r w:rsidRPr="00B73F51">
        <w:t xml:space="preserve"> Spaß gemacht</w:t>
      </w:r>
      <w:r w:rsidR="00D8090D">
        <w:t>,</w:t>
      </w:r>
      <w:r w:rsidRPr="00B73F51">
        <w:t xml:space="preserve"> weil …</w:t>
      </w:r>
    </w:p>
    <w:p w:rsidR="00B73F51" w:rsidRPr="00B73F51" w:rsidRDefault="00B73F51" w:rsidP="00B73F51"/>
    <w:p w:rsidR="00596C04" w:rsidRPr="00596C04" w:rsidRDefault="00596C04" w:rsidP="00596C04"/>
    <w:sectPr w:rsidR="00596C04" w:rsidRPr="00596C04" w:rsidSect="004F754E">
      <w:headerReference w:type="default" r:id="rId76"/>
      <w:footerReference w:type="default" r:id="rId77"/>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5A1A" w:rsidRDefault="00955A1A" w:rsidP="001E03DE">
      <w:r>
        <w:separator/>
      </w:r>
    </w:p>
  </w:endnote>
  <w:endnote w:type="continuationSeparator" w:id="0">
    <w:p w:rsidR="00955A1A" w:rsidRDefault="00955A1A"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B0180B" w:rsidRDefault="00955A1A"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7D86B994" wp14:editId="348A60B9">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955A1A" w:rsidRPr="00E20335" w:rsidRDefault="00955A1A"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147"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955A1A" w:rsidRPr="00E20335" w:rsidRDefault="00955A1A"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CD1CB7" w:rsidRDefault="00955A1A"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513DC83F" wp14:editId="4A380B4D">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955A1A" w:rsidRPr="00E20335" w:rsidRDefault="00955A1A"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159"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955A1A" w:rsidRPr="00E20335" w:rsidRDefault="00955A1A"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2E2050" w:rsidRDefault="00955A1A"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Default="00955A1A">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2E2050" w:rsidRDefault="00955A1A"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CD1CB7" w:rsidRDefault="00955A1A" w:rsidP="00CD1CB7">
    <w:pPr>
      <w:pStyle w:val="Fuzeile"/>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2E2050" w:rsidRDefault="00955A1A"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5A1A" w:rsidRDefault="00955A1A" w:rsidP="001E03DE">
      <w:r>
        <w:separator/>
      </w:r>
    </w:p>
  </w:footnote>
  <w:footnote w:type="continuationSeparator" w:id="0">
    <w:p w:rsidR="00955A1A" w:rsidRDefault="00955A1A"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6A1C37" w:rsidRDefault="00955A1A" w:rsidP="00943640">
    <w:pPr>
      <w:pStyle w:val="Kopfzeile"/>
    </w:pPr>
    <w:r>
      <w:rPr>
        <w:noProof/>
      </w:rPr>
      <mc:AlternateContent>
        <mc:Choice Requires="wps">
          <w:drawing>
            <wp:anchor distT="0" distB="0" distL="114300" distR="114300" simplePos="0" relativeHeight="251644416" behindDoc="0" locked="0" layoutInCell="1" allowOverlap="1" wp14:anchorId="400DEAED" wp14:editId="70FA5299">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955A1A" w:rsidRPr="00E20335" w:rsidRDefault="00955A1A"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32"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955A1A" w:rsidRPr="00E20335" w:rsidRDefault="00955A1A"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4E3FB9E2" wp14:editId="7DCAE824">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6C38B37F" wp14:editId="564B0A18">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35D3716C"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6A1C37" w:rsidRDefault="00955A1A" w:rsidP="00943640">
    <w:pPr>
      <w:pStyle w:val="Kopfzeile"/>
    </w:pPr>
    <w:r w:rsidRPr="008B7133">
      <w:rPr>
        <w:noProof/>
      </w:rPr>
      <w:drawing>
        <wp:anchor distT="0" distB="0" distL="114300" distR="114300" simplePos="0" relativeHeight="251650560" behindDoc="1" locked="0" layoutInCell="1" allowOverlap="1" wp14:anchorId="17CF1768" wp14:editId="7EC1BEB4">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69BDFBFF" wp14:editId="3879422D">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13299AB7"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1EEC7857" wp14:editId="70D159B9">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2A6C1049" wp14:editId="0EB98096">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955A1A" w:rsidRPr="008B7133" w:rsidRDefault="00955A1A"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955A1A" w:rsidRPr="0098402B" w:rsidRDefault="00955A1A"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955A1A" w:rsidRDefault="00955A1A" w:rsidP="00943640">
                              <w:pPr>
                                <w:pStyle w:val="LS-DeckblattQuatrate"/>
                              </w:pPr>
                              <w:r>
                                <w:t>Qualitätsentwicklung</w:t>
                              </w:r>
                            </w:p>
                            <w:p w:rsidR="00955A1A" w:rsidRPr="008B7133" w:rsidRDefault="00955A1A"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955A1A" w:rsidRPr="0098402B" w:rsidRDefault="00955A1A"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133"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134"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13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136"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955A1A" w:rsidRPr="008B7133" w:rsidRDefault="00955A1A" w:rsidP="00943640">
                        <w:pPr>
                          <w:pStyle w:val="LS-DeckblattQuatrate"/>
                        </w:pPr>
                        <w:r w:rsidRPr="008B7133">
                          <w:t>Landesinstitut</w:t>
                        </w:r>
                        <w:r>
                          <w:t xml:space="preserve"> </w:t>
                        </w:r>
                        <w:r w:rsidRPr="008B7133">
                          <w:t>für Schulentwicklung</w:t>
                        </w:r>
                      </w:p>
                    </w:txbxContent>
                  </v:textbox>
                </v:shape>
              </v:group>
              <v:group id="Gruppieren 482" o:spid="_x0000_s1137"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13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139"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955A1A" w:rsidRPr="0098402B" w:rsidRDefault="00955A1A" w:rsidP="00943640">
                        <w:pPr>
                          <w:pStyle w:val="LS-DeckblattQuatrate"/>
                        </w:pPr>
                        <w:r>
                          <w:t>Schulentwicklung</w:t>
                        </w:r>
                        <w:r>
                          <w:br/>
                          <w:t>und empirische Bildungsforschung</w:t>
                        </w:r>
                      </w:p>
                    </w:txbxContent>
                  </v:textbox>
                </v:shape>
              </v:group>
              <v:group id="Gruppieren 505" o:spid="_x0000_s1140"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14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142"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955A1A" w:rsidRDefault="00955A1A" w:rsidP="00943640">
                        <w:pPr>
                          <w:pStyle w:val="LS-DeckblattQuatrate"/>
                        </w:pPr>
                        <w:r>
                          <w:t>Qualitätsentwicklung</w:t>
                        </w:r>
                      </w:p>
                      <w:p w:rsidR="00955A1A" w:rsidRPr="008B7133" w:rsidRDefault="00955A1A" w:rsidP="00943640">
                        <w:pPr>
                          <w:pStyle w:val="LS-DeckblattQuatrate"/>
                        </w:pPr>
                        <w:r>
                          <w:t>und Evaluation</w:t>
                        </w:r>
                      </w:p>
                    </w:txbxContent>
                  </v:textbox>
                </v:shape>
              </v:group>
              <v:group id="Gruppieren 623" o:spid="_x0000_s1143"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14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145"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955A1A" w:rsidRPr="0098402B" w:rsidRDefault="00955A1A" w:rsidP="00943640">
                        <w:pPr>
                          <w:pStyle w:val="LS-DeckblattQuatrate"/>
                        </w:pPr>
                        <w:r>
                          <w:t>Bildungspläne</w:t>
                        </w:r>
                      </w:p>
                    </w:txbxContent>
                  </v:textbox>
                </v:shape>
              </v:group>
              <v:shape id="Grafik 626" o:spid="_x0000_s1146"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6A1C37" w:rsidRDefault="00955A1A" w:rsidP="00C62390">
    <w:pPr>
      <w:pStyle w:val="Kopfzeile"/>
    </w:pPr>
    <w:r>
      <w:rPr>
        <w:noProof/>
      </w:rPr>
      <mc:AlternateContent>
        <mc:Choice Requires="wpg">
          <w:drawing>
            <wp:anchor distT="0" distB="0" distL="114300" distR="114300" simplePos="0" relativeHeight="251656704" behindDoc="0" locked="0" layoutInCell="1" allowOverlap="1" wp14:anchorId="53AF9B3A" wp14:editId="12E2CFDF">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955A1A" w:rsidRPr="00E20335" w:rsidRDefault="00955A1A"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148"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149"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955A1A" w:rsidRPr="00E20335" w:rsidRDefault="00955A1A" w:rsidP="004F754E">
                          <w:pPr>
                            <w:pStyle w:val="NL-Kopfzeilen-Titel"/>
                          </w:pPr>
                          <w:r>
                            <w:t xml:space="preserve">     </w:t>
                          </w:r>
                        </w:p>
                      </w:sdtContent>
                    </w:sdt>
                  </w:txbxContent>
                </v:textbox>
              </v:shape>
              <v:line id="Gerade Verbindung 487" o:spid="_x0000_s1150"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6A1C37" w:rsidRDefault="00955A1A" w:rsidP="00A74C42">
    <w:pPr>
      <w:pStyle w:val="Kopfzeile"/>
    </w:pPr>
    <w:r>
      <w:rPr>
        <w:noProof/>
      </w:rPr>
      <mc:AlternateContent>
        <mc:Choice Requires="wpg">
          <w:drawing>
            <wp:anchor distT="0" distB="0" distL="114300" distR="114300" simplePos="0" relativeHeight="251654656" behindDoc="0" locked="0" layoutInCell="1" allowOverlap="1" wp14:anchorId="224D62A6" wp14:editId="0DCE3C78">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55A1A" w:rsidRPr="00E20335" w:rsidRDefault="00955A1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51"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52"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955A1A" w:rsidRPr="00E20335" w:rsidRDefault="00955A1A"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5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5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3BF289FB" wp14:editId="62A43979">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55A1A" w:rsidRPr="00E20335" w:rsidRDefault="00955A1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155"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5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955A1A" w:rsidRPr="00E20335" w:rsidRDefault="00955A1A" w:rsidP="00943640">
                      <w:pPr>
                        <w:pStyle w:val="NL-Kopfzeilen-Titel"/>
                      </w:pPr>
                      <w:r>
                        <w:t>Landesinstitut für Schulentwicklung</w:t>
                      </w:r>
                    </w:p>
                  </w:txbxContent>
                </v:textbox>
              </v:shape>
              <v:shape id="Grafik 449" o:spid="_x0000_s115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15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Default="00955A1A"/>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6A1C37" w:rsidRDefault="00955A1A" w:rsidP="00A74C42">
    <w:pPr>
      <w:pStyle w:val="Kopfzeile"/>
    </w:pPr>
    <w:r>
      <w:rPr>
        <w:noProof/>
      </w:rPr>
      <mc:AlternateContent>
        <mc:Choice Requires="wpg">
          <w:drawing>
            <wp:anchor distT="0" distB="0" distL="114300" distR="114300" simplePos="0" relativeHeight="251653632" behindDoc="0" locked="0" layoutInCell="1" allowOverlap="1" wp14:anchorId="631670D2" wp14:editId="6EF31F0C">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55A1A" w:rsidRPr="00E20335" w:rsidRDefault="00955A1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160"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1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955A1A" w:rsidRPr="00E20335" w:rsidRDefault="00955A1A"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1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1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6A1C37" w:rsidRDefault="00955A1A"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7FFB0BBD" wp14:editId="5CFE3F94">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955A1A" w:rsidRPr="00E20335" w:rsidRDefault="00955A1A"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64"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" stroked="f">
              <v:textbox>
                <w:txbxContent>
                  <w:p w:rsidR="00955A1A" w:rsidRPr="00E20335" w:rsidRDefault="00955A1A"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20D9FC97" wp14:editId="65BBEEF1">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55A1A" w:rsidRPr="00E20335" w:rsidRDefault="00955A1A"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165"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MEXavi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955A1A" w:rsidRPr="00E20335" w:rsidRDefault="00955A1A"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1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1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5A1A" w:rsidRPr="006A1C37" w:rsidRDefault="00955A1A" w:rsidP="00A74C42">
    <w:pPr>
      <w:pStyle w:val="Kopfzeile"/>
    </w:pPr>
    <w:r>
      <w:rPr>
        <w:noProof/>
      </w:rPr>
      <mc:AlternateContent>
        <mc:Choice Requires="wpg">
          <w:drawing>
            <wp:anchor distT="0" distB="0" distL="114300" distR="114300" simplePos="0" relativeHeight="251662848" behindDoc="0" locked="0" layoutInCell="1" allowOverlap="1" wp14:anchorId="6CB7C1D0" wp14:editId="6093477D">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955A1A" w:rsidRPr="00E20335" w:rsidRDefault="00955A1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9"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aam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J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An9pqZ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7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955A1A" w:rsidRPr="00E20335" w:rsidRDefault="00955A1A"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7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7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0D2A7B14" wp14:editId="31C05AA0">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55A1A" w:rsidRPr="00E20335" w:rsidRDefault="00955A1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73"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dw72xBAAAxg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Dsdw72xBAAAxg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1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955A1A" w:rsidRPr="00E20335" w:rsidRDefault="00955A1A" w:rsidP="00943640">
                      <w:pPr>
                        <w:pStyle w:val="NL-Kopfzeilen-Titel"/>
                      </w:pPr>
                      <w:r>
                        <w:t>Landesinstitut für Schulentwicklung</w:t>
                      </w:r>
                    </w:p>
                  </w:txbxContent>
                </v:textbox>
              </v:shape>
              <v:shape id="Grafik 502" o:spid="_x0000_s11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5D62307"/>
    <w:multiLevelType w:val="hybridMultilevel"/>
    <w:tmpl w:val="D3866888"/>
    <w:lvl w:ilvl="0" w:tplc="62D607C2">
      <w:start w:val="1"/>
      <w:numFmt w:val="bullet"/>
      <w:lvlText w:val=""/>
      <w:lvlJc w:val="left"/>
      <w:pPr>
        <w:ind w:left="227" w:hanging="227"/>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B234166"/>
    <w:multiLevelType w:val="hybridMultilevel"/>
    <w:tmpl w:val="3D7879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6">
    <w:nsid w:val="3AE636CC"/>
    <w:multiLevelType w:val="multilevel"/>
    <w:tmpl w:val="F3582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8">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47E97E52"/>
    <w:multiLevelType w:val="multilevel"/>
    <w:tmpl w:val="F21A8B04"/>
    <w:lvl w:ilvl="0">
      <w:start w:val="1"/>
      <w:numFmt w:val="decimal"/>
      <w:pStyle w:val="Textkrpernrauen"/>
      <w:lvlText w:val="%1."/>
      <w:lvlJc w:val="left"/>
      <w:pPr>
        <w:ind w:left="568" w:hanging="284"/>
      </w:pPr>
      <w:rPr>
        <w:rFonts w:hint="default"/>
      </w:rPr>
    </w:lvl>
    <w:lvl w:ilvl="1">
      <w:start w:val="1"/>
      <w:numFmt w:val="lowerLetter"/>
      <w:lvlText w:val="%2."/>
      <w:lvlJc w:val="left"/>
      <w:pPr>
        <w:ind w:left="1724" w:hanging="360"/>
      </w:pPr>
      <w:rPr>
        <w:rFonts w:hint="default"/>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11">
    <w:nsid w:val="49091D05"/>
    <w:multiLevelType w:val="hybridMultilevel"/>
    <w:tmpl w:val="FEB4C298"/>
    <w:lvl w:ilvl="0" w:tplc="0407000F">
      <w:start w:val="1"/>
      <w:numFmt w:val="decimal"/>
      <w:lvlText w:val="%1."/>
      <w:lvlJc w:val="left"/>
      <w:pPr>
        <w:ind w:left="794" w:hanging="360"/>
      </w:pPr>
    </w:lvl>
    <w:lvl w:ilvl="1" w:tplc="04070019" w:tentative="1">
      <w:start w:val="1"/>
      <w:numFmt w:val="lowerLetter"/>
      <w:lvlText w:val="%2."/>
      <w:lvlJc w:val="left"/>
      <w:pPr>
        <w:ind w:left="1514" w:hanging="360"/>
      </w:pPr>
    </w:lvl>
    <w:lvl w:ilvl="2" w:tplc="0407001B" w:tentative="1">
      <w:start w:val="1"/>
      <w:numFmt w:val="lowerRoman"/>
      <w:lvlText w:val="%3."/>
      <w:lvlJc w:val="right"/>
      <w:pPr>
        <w:ind w:left="2234" w:hanging="180"/>
      </w:pPr>
    </w:lvl>
    <w:lvl w:ilvl="3" w:tplc="0407000F" w:tentative="1">
      <w:start w:val="1"/>
      <w:numFmt w:val="decimal"/>
      <w:lvlText w:val="%4."/>
      <w:lvlJc w:val="left"/>
      <w:pPr>
        <w:ind w:left="2954" w:hanging="360"/>
      </w:pPr>
    </w:lvl>
    <w:lvl w:ilvl="4" w:tplc="04070019" w:tentative="1">
      <w:start w:val="1"/>
      <w:numFmt w:val="lowerLetter"/>
      <w:lvlText w:val="%5."/>
      <w:lvlJc w:val="left"/>
      <w:pPr>
        <w:ind w:left="3674" w:hanging="360"/>
      </w:pPr>
    </w:lvl>
    <w:lvl w:ilvl="5" w:tplc="0407001B" w:tentative="1">
      <w:start w:val="1"/>
      <w:numFmt w:val="lowerRoman"/>
      <w:lvlText w:val="%6."/>
      <w:lvlJc w:val="right"/>
      <w:pPr>
        <w:ind w:left="4394" w:hanging="180"/>
      </w:pPr>
    </w:lvl>
    <w:lvl w:ilvl="6" w:tplc="0407000F" w:tentative="1">
      <w:start w:val="1"/>
      <w:numFmt w:val="decimal"/>
      <w:lvlText w:val="%7."/>
      <w:lvlJc w:val="left"/>
      <w:pPr>
        <w:ind w:left="5114" w:hanging="360"/>
      </w:pPr>
    </w:lvl>
    <w:lvl w:ilvl="7" w:tplc="04070019" w:tentative="1">
      <w:start w:val="1"/>
      <w:numFmt w:val="lowerLetter"/>
      <w:lvlText w:val="%8."/>
      <w:lvlJc w:val="left"/>
      <w:pPr>
        <w:ind w:left="5834" w:hanging="360"/>
      </w:pPr>
    </w:lvl>
    <w:lvl w:ilvl="8" w:tplc="0407001B" w:tentative="1">
      <w:start w:val="1"/>
      <w:numFmt w:val="lowerRoman"/>
      <w:lvlText w:val="%9."/>
      <w:lvlJc w:val="right"/>
      <w:pPr>
        <w:ind w:left="6554" w:hanging="180"/>
      </w:pPr>
    </w:lvl>
  </w:abstractNum>
  <w:abstractNum w:abstractNumId="12">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3451526"/>
    <w:multiLevelType w:val="hybridMultilevel"/>
    <w:tmpl w:val="8CBCACCE"/>
    <w:lvl w:ilvl="0" w:tplc="EDF0C35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7">
    <w:nsid w:val="7A240C70"/>
    <w:multiLevelType w:val="hybridMultilevel"/>
    <w:tmpl w:val="3AC86BCC"/>
    <w:lvl w:ilvl="0" w:tplc="F0F221A6">
      <w:start w:val="6"/>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12"/>
  </w:num>
  <w:num w:numId="4">
    <w:abstractNumId w:val="15"/>
  </w:num>
  <w:num w:numId="5">
    <w:abstractNumId w:val="18"/>
  </w:num>
  <w:num w:numId="6">
    <w:abstractNumId w:val="13"/>
  </w:num>
  <w:num w:numId="7">
    <w:abstractNumId w:val="0"/>
  </w:num>
  <w:num w:numId="8">
    <w:abstractNumId w:val="7"/>
  </w:num>
  <w:num w:numId="9">
    <w:abstractNumId w:val="4"/>
  </w:num>
  <w:num w:numId="10">
    <w:abstractNumId w:val="16"/>
  </w:num>
  <w:num w:numId="11">
    <w:abstractNumId w:val="8"/>
  </w:num>
  <w:num w:numId="12">
    <w:abstractNumId w:val="10"/>
  </w:num>
  <w:num w:numId="13">
    <w:abstractNumId w:val="3"/>
  </w:num>
  <w:num w:numId="14">
    <w:abstractNumId w:val="6"/>
  </w:num>
  <w:num w:numId="15">
    <w:abstractNumId w:val="1"/>
  </w:num>
  <w:num w:numId="16">
    <w:abstractNumId w:val="17"/>
  </w:num>
  <w:num w:numId="17">
    <w:abstractNumId w:val="14"/>
  </w:num>
  <w:num w:numId="18">
    <w:abstractNumId w:val="11"/>
  </w:num>
  <w:num w:numId="19">
    <w:abstractNumId w:val="2"/>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2E5"/>
    <w:rsid w:val="00005129"/>
    <w:rsid w:val="00005EAC"/>
    <w:rsid w:val="00010974"/>
    <w:rsid w:val="00024E63"/>
    <w:rsid w:val="00033A61"/>
    <w:rsid w:val="000343DC"/>
    <w:rsid w:val="00036985"/>
    <w:rsid w:val="00036A4D"/>
    <w:rsid w:val="000411A8"/>
    <w:rsid w:val="0005288C"/>
    <w:rsid w:val="00054525"/>
    <w:rsid w:val="00055AA9"/>
    <w:rsid w:val="00057390"/>
    <w:rsid w:val="00064582"/>
    <w:rsid w:val="00083357"/>
    <w:rsid w:val="00085AB3"/>
    <w:rsid w:val="000919D0"/>
    <w:rsid w:val="00095160"/>
    <w:rsid w:val="000977FD"/>
    <w:rsid w:val="00097AAA"/>
    <w:rsid w:val="000A764B"/>
    <w:rsid w:val="000C1C52"/>
    <w:rsid w:val="000C5FC9"/>
    <w:rsid w:val="000D5446"/>
    <w:rsid w:val="000E33F4"/>
    <w:rsid w:val="000E763B"/>
    <w:rsid w:val="00101831"/>
    <w:rsid w:val="001021F6"/>
    <w:rsid w:val="001022E5"/>
    <w:rsid w:val="00102A7B"/>
    <w:rsid w:val="001066AF"/>
    <w:rsid w:val="00111E6A"/>
    <w:rsid w:val="001150E2"/>
    <w:rsid w:val="0012000E"/>
    <w:rsid w:val="001332A4"/>
    <w:rsid w:val="0013496E"/>
    <w:rsid w:val="00135454"/>
    <w:rsid w:val="001424B4"/>
    <w:rsid w:val="00153EE8"/>
    <w:rsid w:val="001633C8"/>
    <w:rsid w:val="00173367"/>
    <w:rsid w:val="00186B1D"/>
    <w:rsid w:val="0019046A"/>
    <w:rsid w:val="001979E7"/>
    <w:rsid w:val="001A2103"/>
    <w:rsid w:val="001A60D4"/>
    <w:rsid w:val="001B4C23"/>
    <w:rsid w:val="001C039A"/>
    <w:rsid w:val="001C241E"/>
    <w:rsid w:val="001C721C"/>
    <w:rsid w:val="001D2E49"/>
    <w:rsid w:val="001E03DE"/>
    <w:rsid w:val="001E168E"/>
    <w:rsid w:val="001E24C0"/>
    <w:rsid w:val="001F0FC1"/>
    <w:rsid w:val="001F1C14"/>
    <w:rsid w:val="001F55FC"/>
    <w:rsid w:val="0020278E"/>
    <w:rsid w:val="00203E01"/>
    <w:rsid w:val="00210735"/>
    <w:rsid w:val="00212005"/>
    <w:rsid w:val="0021552C"/>
    <w:rsid w:val="002223B8"/>
    <w:rsid w:val="0022617F"/>
    <w:rsid w:val="00227078"/>
    <w:rsid w:val="00230E2D"/>
    <w:rsid w:val="00233DFA"/>
    <w:rsid w:val="00233EB7"/>
    <w:rsid w:val="00234B66"/>
    <w:rsid w:val="00241372"/>
    <w:rsid w:val="002508FD"/>
    <w:rsid w:val="0025177A"/>
    <w:rsid w:val="00253AA4"/>
    <w:rsid w:val="002611F5"/>
    <w:rsid w:val="00266719"/>
    <w:rsid w:val="00281CB1"/>
    <w:rsid w:val="00285781"/>
    <w:rsid w:val="002915B8"/>
    <w:rsid w:val="00296589"/>
    <w:rsid w:val="002979DC"/>
    <w:rsid w:val="002A2D21"/>
    <w:rsid w:val="002A7512"/>
    <w:rsid w:val="002A79B5"/>
    <w:rsid w:val="002B1CA9"/>
    <w:rsid w:val="002B5C8D"/>
    <w:rsid w:val="002D324E"/>
    <w:rsid w:val="002E0A9B"/>
    <w:rsid w:val="002E10B1"/>
    <w:rsid w:val="002E2050"/>
    <w:rsid w:val="002F2555"/>
    <w:rsid w:val="003079A7"/>
    <w:rsid w:val="0032708D"/>
    <w:rsid w:val="00334277"/>
    <w:rsid w:val="003346C3"/>
    <w:rsid w:val="003429B5"/>
    <w:rsid w:val="003457A0"/>
    <w:rsid w:val="00347461"/>
    <w:rsid w:val="00351422"/>
    <w:rsid w:val="00353BE9"/>
    <w:rsid w:val="003552C0"/>
    <w:rsid w:val="00357C55"/>
    <w:rsid w:val="00361E5E"/>
    <w:rsid w:val="00362A92"/>
    <w:rsid w:val="00366215"/>
    <w:rsid w:val="003754CF"/>
    <w:rsid w:val="00384B94"/>
    <w:rsid w:val="00385D63"/>
    <w:rsid w:val="00387063"/>
    <w:rsid w:val="00391945"/>
    <w:rsid w:val="00396668"/>
    <w:rsid w:val="003A0130"/>
    <w:rsid w:val="003A17D4"/>
    <w:rsid w:val="003C56C4"/>
    <w:rsid w:val="003C7E55"/>
    <w:rsid w:val="003D2E25"/>
    <w:rsid w:val="003E5682"/>
    <w:rsid w:val="003F245D"/>
    <w:rsid w:val="003F5C78"/>
    <w:rsid w:val="003F75E9"/>
    <w:rsid w:val="0041303F"/>
    <w:rsid w:val="00414FCC"/>
    <w:rsid w:val="0042086D"/>
    <w:rsid w:val="0042345D"/>
    <w:rsid w:val="00423CE5"/>
    <w:rsid w:val="0043494C"/>
    <w:rsid w:val="00441328"/>
    <w:rsid w:val="0044271F"/>
    <w:rsid w:val="00443964"/>
    <w:rsid w:val="00444F9C"/>
    <w:rsid w:val="00444FB7"/>
    <w:rsid w:val="0044650F"/>
    <w:rsid w:val="0044784D"/>
    <w:rsid w:val="004524BD"/>
    <w:rsid w:val="004529FA"/>
    <w:rsid w:val="00470D61"/>
    <w:rsid w:val="00472595"/>
    <w:rsid w:val="0047779F"/>
    <w:rsid w:val="00486468"/>
    <w:rsid w:val="00493E75"/>
    <w:rsid w:val="004A69C8"/>
    <w:rsid w:val="004B658C"/>
    <w:rsid w:val="004C18F1"/>
    <w:rsid w:val="004C48C4"/>
    <w:rsid w:val="004C6F64"/>
    <w:rsid w:val="004C779E"/>
    <w:rsid w:val="004D3EFB"/>
    <w:rsid w:val="004F754E"/>
    <w:rsid w:val="005039B8"/>
    <w:rsid w:val="005122A9"/>
    <w:rsid w:val="00516DF0"/>
    <w:rsid w:val="00520BD0"/>
    <w:rsid w:val="0053570A"/>
    <w:rsid w:val="00535F4A"/>
    <w:rsid w:val="005411B1"/>
    <w:rsid w:val="00542D04"/>
    <w:rsid w:val="00545AB7"/>
    <w:rsid w:val="005514DA"/>
    <w:rsid w:val="00551A9F"/>
    <w:rsid w:val="00562799"/>
    <w:rsid w:val="005632E8"/>
    <w:rsid w:val="00566650"/>
    <w:rsid w:val="00573512"/>
    <w:rsid w:val="00581AF7"/>
    <w:rsid w:val="00583BFC"/>
    <w:rsid w:val="00586691"/>
    <w:rsid w:val="00596C04"/>
    <w:rsid w:val="00597140"/>
    <w:rsid w:val="005A6708"/>
    <w:rsid w:val="005B6550"/>
    <w:rsid w:val="005C0756"/>
    <w:rsid w:val="005C19AC"/>
    <w:rsid w:val="005C4141"/>
    <w:rsid w:val="005C589B"/>
    <w:rsid w:val="005D72B9"/>
    <w:rsid w:val="005E4A43"/>
    <w:rsid w:val="005E64E6"/>
    <w:rsid w:val="0061505A"/>
    <w:rsid w:val="00623F2C"/>
    <w:rsid w:val="00624F16"/>
    <w:rsid w:val="006308C3"/>
    <w:rsid w:val="00635328"/>
    <w:rsid w:val="00642CF3"/>
    <w:rsid w:val="006542B8"/>
    <w:rsid w:val="006640C2"/>
    <w:rsid w:val="00665E61"/>
    <w:rsid w:val="0067020A"/>
    <w:rsid w:val="006712FC"/>
    <w:rsid w:val="00674242"/>
    <w:rsid w:val="00682B9E"/>
    <w:rsid w:val="0069030C"/>
    <w:rsid w:val="006A5BF4"/>
    <w:rsid w:val="006A64CA"/>
    <w:rsid w:val="006B2D3A"/>
    <w:rsid w:val="006C4D0A"/>
    <w:rsid w:val="006C7249"/>
    <w:rsid w:val="006D3107"/>
    <w:rsid w:val="006D75BC"/>
    <w:rsid w:val="006E3505"/>
    <w:rsid w:val="006E4825"/>
    <w:rsid w:val="006F0ECC"/>
    <w:rsid w:val="006F661D"/>
    <w:rsid w:val="006F6E2E"/>
    <w:rsid w:val="00700692"/>
    <w:rsid w:val="007025F5"/>
    <w:rsid w:val="00706E47"/>
    <w:rsid w:val="00712924"/>
    <w:rsid w:val="00715FF1"/>
    <w:rsid w:val="0072380A"/>
    <w:rsid w:val="00740ADF"/>
    <w:rsid w:val="00752C8B"/>
    <w:rsid w:val="0075476A"/>
    <w:rsid w:val="00760104"/>
    <w:rsid w:val="00761F04"/>
    <w:rsid w:val="00764360"/>
    <w:rsid w:val="007665EC"/>
    <w:rsid w:val="00770F61"/>
    <w:rsid w:val="007A239C"/>
    <w:rsid w:val="007B7335"/>
    <w:rsid w:val="007C55F7"/>
    <w:rsid w:val="007D2A16"/>
    <w:rsid w:val="007E1441"/>
    <w:rsid w:val="007E40B0"/>
    <w:rsid w:val="007E5B6A"/>
    <w:rsid w:val="007F67D3"/>
    <w:rsid w:val="007F7024"/>
    <w:rsid w:val="00806A4B"/>
    <w:rsid w:val="00822445"/>
    <w:rsid w:val="0082469F"/>
    <w:rsid w:val="00830616"/>
    <w:rsid w:val="00832068"/>
    <w:rsid w:val="00840DEE"/>
    <w:rsid w:val="00841EC4"/>
    <w:rsid w:val="00843602"/>
    <w:rsid w:val="00850A64"/>
    <w:rsid w:val="0085594F"/>
    <w:rsid w:val="00873419"/>
    <w:rsid w:val="00874A59"/>
    <w:rsid w:val="00877B0B"/>
    <w:rsid w:val="008976D5"/>
    <w:rsid w:val="008A606F"/>
    <w:rsid w:val="008A7911"/>
    <w:rsid w:val="008B0708"/>
    <w:rsid w:val="008B103F"/>
    <w:rsid w:val="008B49F7"/>
    <w:rsid w:val="008B6EE3"/>
    <w:rsid w:val="008C2856"/>
    <w:rsid w:val="008C74E5"/>
    <w:rsid w:val="008D17C4"/>
    <w:rsid w:val="008D5EDB"/>
    <w:rsid w:val="008E2D1B"/>
    <w:rsid w:val="008F1F5C"/>
    <w:rsid w:val="00900D7C"/>
    <w:rsid w:val="00912429"/>
    <w:rsid w:val="00913F2D"/>
    <w:rsid w:val="009144D8"/>
    <w:rsid w:val="00916D0F"/>
    <w:rsid w:val="00917C6D"/>
    <w:rsid w:val="00923799"/>
    <w:rsid w:val="0092568C"/>
    <w:rsid w:val="009334EC"/>
    <w:rsid w:val="00942397"/>
    <w:rsid w:val="00943640"/>
    <w:rsid w:val="009452CB"/>
    <w:rsid w:val="009533B3"/>
    <w:rsid w:val="00955A1A"/>
    <w:rsid w:val="0096073B"/>
    <w:rsid w:val="009735C6"/>
    <w:rsid w:val="00976F92"/>
    <w:rsid w:val="00980E77"/>
    <w:rsid w:val="009911FA"/>
    <w:rsid w:val="00992625"/>
    <w:rsid w:val="009935DA"/>
    <w:rsid w:val="009958D5"/>
    <w:rsid w:val="009C05F9"/>
    <w:rsid w:val="009C2229"/>
    <w:rsid w:val="009C2513"/>
    <w:rsid w:val="009D4817"/>
    <w:rsid w:val="009D4857"/>
    <w:rsid w:val="009D56E0"/>
    <w:rsid w:val="009F66A5"/>
    <w:rsid w:val="009F74BE"/>
    <w:rsid w:val="00A010D4"/>
    <w:rsid w:val="00A05A56"/>
    <w:rsid w:val="00A103EA"/>
    <w:rsid w:val="00A1042A"/>
    <w:rsid w:val="00A20659"/>
    <w:rsid w:val="00A24DDF"/>
    <w:rsid w:val="00A33C98"/>
    <w:rsid w:val="00A410C8"/>
    <w:rsid w:val="00A4364B"/>
    <w:rsid w:val="00A5009A"/>
    <w:rsid w:val="00A567D9"/>
    <w:rsid w:val="00A57219"/>
    <w:rsid w:val="00A64FC9"/>
    <w:rsid w:val="00A74C42"/>
    <w:rsid w:val="00A812E7"/>
    <w:rsid w:val="00A91AEE"/>
    <w:rsid w:val="00AA3A0A"/>
    <w:rsid w:val="00AA3D2D"/>
    <w:rsid w:val="00AB373B"/>
    <w:rsid w:val="00AB5F36"/>
    <w:rsid w:val="00AC3742"/>
    <w:rsid w:val="00AD3746"/>
    <w:rsid w:val="00AD790B"/>
    <w:rsid w:val="00AE418B"/>
    <w:rsid w:val="00AE47FF"/>
    <w:rsid w:val="00AE53C5"/>
    <w:rsid w:val="00AF11A2"/>
    <w:rsid w:val="00B139F3"/>
    <w:rsid w:val="00B2315B"/>
    <w:rsid w:val="00B36168"/>
    <w:rsid w:val="00B40C03"/>
    <w:rsid w:val="00B43592"/>
    <w:rsid w:val="00B4780D"/>
    <w:rsid w:val="00B51DE9"/>
    <w:rsid w:val="00B553BF"/>
    <w:rsid w:val="00B55577"/>
    <w:rsid w:val="00B619C2"/>
    <w:rsid w:val="00B66B61"/>
    <w:rsid w:val="00B70997"/>
    <w:rsid w:val="00B73F51"/>
    <w:rsid w:val="00B911F3"/>
    <w:rsid w:val="00B9247E"/>
    <w:rsid w:val="00BA3365"/>
    <w:rsid w:val="00BA64CC"/>
    <w:rsid w:val="00BB4334"/>
    <w:rsid w:val="00BC2107"/>
    <w:rsid w:val="00BE21B0"/>
    <w:rsid w:val="00BE4DD2"/>
    <w:rsid w:val="00BE7018"/>
    <w:rsid w:val="00BF2749"/>
    <w:rsid w:val="00BF35AC"/>
    <w:rsid w:val="00BF5802"/>
    <w:rsid w:val="00BF5E7A"/>
    <w:rsid w:val="00BF6B73"/>
    <w:rsid w:val="00BF7272"/>
    <w:rsid w:val="00C036FE"/>
    <w:rsid w:val="00C074DE"/>
    <w:rsid w:val="00C07653"/>
    <w:rsid w:val="00C224C8"/>
    <w:rsid w:val="00C22DA6"/>
    <w:rsid w:val="00C22F73"/>
    <w:rsid w:val="00C258F2"/>
    <w:rsid w:val="00C30504"/>
    <w:rsid w:val="00C37F08"/>
    <w:rsid w:val="00C37F71"/>
    <w:rsid w:val="00C4772F"/>
    <w:rsid w:val="00C570B7"/>
    <w:rsid w:val="00C62390"/>
    <w:rsid w:val="00C6264D"/>
    <w:rsid w:val="00C701E5"/>
    <w:rsid w:val="00C912FC"/>
    <w:rsid w:val="00CA0F95"/>
    <w:rsid w:val="00CB0197"/>
    <w:rsid w:val="00CC3814"/>
    <w:rsid w:val="00CD1CB7"/>
    <w:rsid w:val="00CD6932"/>
    <w:rsid w:val="00CF0506"/>
    <w:rsid w:val="00CF5058"/>
    <w:rsid w:val="00D05D58"/>
    <w:rsid w:val="00D07EA5"/>
    <w:rsid w:val="00D11B82"/>
    <w:rsid w:val="00D159D2"/>
    <w:rsid w:val="00D24461"/>
    <w:rsid w:val="00D2625D"/>
    <w:rsid w:val="00D318F6"/>
    <w:rsid w:val="00D34A82"/>
    <w:rsid w:val="00D46917"/>
    <w:rsid w:val="00D4778F"/>
    <w:rsid w:val="00D55E22"/>
    <w:rsid w:val="00D65102"/>
    <w:rsid w:val="00D71F3F"/>
    <w:rsid w:val="00D76BE8"/>
    <w:rsid w:val="00D77352"/>
    <w:rsid w:val="00D8090D"/>
    <w:rsid w:val="00D901DB"/>
    <w:rsid w:val="00DA26E0"/>
    <w:rsid w:val="00DB4A0B"/>
    <w:rsid w:val="00DB5F77"/>
    <w:rsid w:val="00DC0942"/>
    <w:rsid w:val="00DC6ABF"/>
    <w:rsid w:val="00DD1147"/>
    <w:rsid w:val="00DD4D19"/>
    <w:rsid w:val="00DE1C87"/>
    <w:rsid w:val="00DE4890"/>
    <w:rsid w:val="00DF22A5"/>
    <w:rsid w:val="00DF60B9"/>
    <w:rsid w:val="00DF78A1"/>
    <w:rsid w:val="00E00B95"/>
    <w:rsid w:val="00E0229A"/>
    <w:rsid w:val="00E0310C"/>
    <w:rsid w:val="00E14D6A"/>
    <w:rsid w:val="00E20E9E"/>
    <w:rsid w:val="00E22121"/>
    <w:rsid w:val="00E24D2B"/>
    <w:rsid w:val="00E26AA0"/>
    <w:rsid w:val="00E30E50"/>
    <w:rsid w:val="00E34088"/>
    <w:rsid w:val="00E45B19"/>
    <w:rsid w:val="00E510ED"/>
    <w:rsid w:val="00E52225"/>
    <w:rsid w:val="00E60E5A"/>
    <w:rsid w:val="00E6200A"/>
    <w:rsid w:val="00E74810"/>
    <w:rsid w:val="00E86974"/>
    <w:rsid w:val="00E879C1"/>
    <w:rsid w:val="00E90FC1"/>
    <w:rsid w:val="00EA541A"/>
    <w:rsid w:val="00EC2400"/>
    <w:rsid w:val="00EC3F69"/>
    <w:rsid w:val="00EC4EC2"/>
    <w:rsid w:val="00EE6694"/>
    <w:rsid w:val="00EF7FF8"/>
    <w:rsid w:val="00F00135"/>
    <w:rsid w:val="00F0156F"/>
    <w:rsid w:val="00F14895"/>
    <w:rsid w:val="00F1713F"/>
    <w:rsid w:val="00F3537D"/>
    <w:rsid w:val="00F44A67"/>
    <w:rsid w:val="00F4780B"/>
    <w:rsid w:val="00F62D64"/>
    <w:rsid w:val="00F67B00"/>
    <w:rsid w:val="00F701F9"/>
    <w:rsid w:val="00F7220D"/>
    <w:rsid w:val="00F7341A"/>
    <w:rsid w:val="00F748DF"/>
    <w:rsid w:val="00F84125"/>
    <w:rsid w:val="00F846ED"/>
    <w:rsid w:val="00F92799"/>
    <w:rsid w:val="00F9695E"/>
    <w:rsid w:val="00F97152"/>
    <w:rsid w:val="00FA019B"/>
    <w:rsid w:val="00FA4123"/>
    <w:rsid w:val="00FA43B6"/>
    <w:rsid w:val="00FA4B11"/>
    <w:rsid w:val="00FC0F56"/>
    <w:rsid w:val="00FD6985"/>
    <w:rsid w:val="00FE1190"/>
    <w:rsid w:val="00FE2010"/>
    <w:rsid w:val="00FE77D0"/>
    <w:rsid w:val="00FF0B68"/>
    <w:rsid w:val="00FF3674"/>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6F0ECC"/>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tabs>
        <w:tab w:val="num" w:pos="360"/>
      </w:tabs>
      <w:spacing w:line="220" w:lineRule="exact"/>
      <w:ind w:left="0" w:firstLine="0"/>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8"/>
      </w:numPr>
      <w:spacing w:before="120" w:after="120"/>
      <w:contextualSpacing/>
      <w:jc w:val="both"/>
    </w:pPr>
  </w:style>
  <w:style w:type="paragraph" w:customStyle="1" w:styleId="Textkrperafz">
    <w:name w:val="Textkörper_afz"/>
    <w:basedOn w:val="Standard"/>
    <w:rsid w:val="00583BFC"/>
    <w:pPr>
      <w:numPr>
        <w:numId w:val="6"/>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7"/>
      </w:numPr>
      <w:contextualSpacing/>
    </w:pPr>
  </w:style>
  <w:style w:type="paragraph" w:customStyle="1" w:styleId="AufgabeEbene1">
    <w:name w:val="Aufgabe_Ebene1"/>
    <w:basedOn w:val="Standard"/>
    <w:next w:val="AufgabeText"/>
    <w:rsid w:val="00EC3F69"/>
    <w:pPr>
      <w:numPr>
        <w:numId w:val="9"/>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9"/>
      </w:numPr>
      <w:spacing w:before="120"/>
      <w:jc w:val="both"/>
    </w:pPr>
  </w:style>
  <w:style w:type="paragraph" w:customStyle="1" w:styleId="AufgabeEbene3">
    <w:name w:val="Aufgabe_Ebene3"/>
    <w:basedOn w:val="Standard"/>
    <w:rsid w:val="00992625"/>
    <w:pPr>
      <w:numPr>
        <w:ilvl w:val="2"/>
        <w:numId w:val="9"/>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KeinLeerraum">
    <w:name w:val="No Spacing"/>
    <w:uiPriority w:val="1"/>
    <w:qFormat/>
    <w:rsid w:val="00C37F71"/>
    <w:pPr>
      <w:spacing w:line="240" w:lineRule="auto"/>
    </w:pPr>
  </w:style>
  <w:style w:type="numbering" w:customStyle="1" w:styleId="KeineListe1">
    <w:name w:val="Keine Liste1"/>
    <w:next w:val="KeineListe"/>
    <w:uiPriority w:val="99"/>
    <w:semiHidden/>
    <w:unhideWhenUsed/>
    <w:rsid w:val="00596C04"/>
  </w:style>
  <w:style w:type="table" w:customStyle="1" w:styleId="Tabellenraster11">
    <w:name w:val="Tabellenraster11"/>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10pt">
    <w:name w:val="Tabelle_10pt"/>
    <w:basedOn w:val="Standard"/>
    <w:rsid w:val="00596C04"/>
  </w:style>
  <w:style w:type="numbering" w:customStyle="1" w:styleId="KeineListe11">
    <w:name w:val="Keine Liste11"/>
    <w:next w:val="KeineListe"/>
    <w:uiPriority w:val="99"/>
    <w:semiHidden/>
    <w:unhideWhenUsed/>
    <w:rsid w:val="00596C04"/>
  </w:style>
  <w:style w:type="numbering" w:customStyle="1" w:styleId="LS-berschriftengliederung1">
    <w:name w:val="LS-Überschriftengliederung1"/>
    <w:basedOn w:val="KeineListe"/>
    <w:uiPriority w:val="99"/>
    <w:rsid w:val="00596C04"/>
  </w:style>
  <w:style w:type="paragraph" w:customStyle="1" w:styleId="western">
    <w:name w:val="western"/>
    <w:basedOn w:val="Standard"/>
    <w:rsid w:val="00596C04"/>
    <w:pPr>
      <w:spacing w:before="100" w:beforeAutospacing="1" w:line="319" w:lineRule="auto"/>
    </w:pPr>
    <w:rPr>
      <w:rFonts w:ascii="Arial" w:eastAsia="Times New Roman" w:hAnsi="Arial"/>
      <w:lang w:eastAsia="de-DE"/>
    </w:rPr>
  </w:style>
  <w:style w:type="table" w:customStyle="1" w:styleId="Tabellenraster3">
    <w:name w:val="Tabellenraster3"/>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3C7E55"/>
    <w:pPr>
      <w:spacing w:before="100" w:beforeAutospacing="1" w:after="100" w:afterAutospacing="1"/>
    </w:pPr>
    <w:rPr>
      <w:rFonts w:ascii="Times New Roman" w:eastAsiaTheme="minorEastAsia" w:hAnsi="Times New Roman" w:cs="Times New Roman"/>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6F0ECC"/>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tabs>
        <w:tab w:val="num" w:pos="360"/>
      </w:tabs>
      <w:spacing w:line="220" w:lineRule="exact"/>
      <w:ind w:left="0" w:firstLine="0"/>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8"/>
      </w:numPr>
      <w:spacing w:before="120" w:after="120"/>
      <w:contextualSpacing/>
      <w:jc w:val="both"/>
    </w:pPr>
  </w:style>
  <w:style w:type="paragraph" w:customStyle="1" w:styleId="Textkrperafz">
    <w:name w:val="Textkörper_afz"/>
    <w:basedOn w:val="Standard"/>
    <w:rsid w:val="00583BFC"/>
    <w:pPr>
      <w:numPr>
        <w:numId w:val="6"/>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7"/>
      </w:numPr>
      <w:contextualSpacing/>
    </w:pPr>
  </w:style>
  <w:style w:type="paragraph" w:customStyle="1" w:styleId="AufgabeEbene1">
    <w:name w:val="Aufgabe_Ebene1"/>
    <w:basedOn w:val="Standard"/>
    <w:next w:val="AufgabeText"/>
    <w:rsid w:val="00EC3F69"/>
    <w:pPr>
      <w:numPr>
        <w:numId w:val="9"/>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9"/>
      </w:numPr>
      <w:spacing w:before="120"/>
      <w:jc w:val="both"/>
    </w:pPr>
  </w:style>
  <w:style w:type="paragraph" w:customStyle="1" w:styleId="AufgabeEbene3">
    <w:name w:val="Aufgabe_Ebene3"/>
    <w:basedOn w:val="Standard"/>
    <w:rsid w:val="00992625"/>
    <w:pPr>
      <w:numPr>
        <w:ilvl w:val="2"/>
        <w:numId w:val="9"/>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KeinLeerraum">
    <w:name w:val="No Spacing"/>
    <w:uiPriority w:val="1"/>
    <w:qFormat/>
    <w:rsid w:val="00C37F71"/>
    <w:pPr>
      <w:spacing w:line="240" w:lineRule="auto"/>
    </w:pPr>
  </w:style>
  <w:style w:type="numbering" w:customStyle="1" w:styleId="KeineListe1">
    <w:name w:val="Keine Liste1"/>
    <w:next w:val="KeineListe"/>
    <w:uiPriority w:val="99"/>
    <w:semiHidden/>
    <w:unhideWhenUsed/>
    <w:rsid w:val="00596C04"/>
  </w:style>
  <w:style w:type="table" w:customStyle="1" w:styleId="Tabellenraster11">
    <w:name w:val="Tabellenraster11"/>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10pt">
    <w:name w:val="Tabelle_10pt"/>
    <w:basedOn w:val="Standard"/>
    <w:rsid w:val="00596C04"/>
  </w:style>
  <w:style w:type="numbering" w:customStyle="1" w:styleId="KeineListe11">
    <w:name w:val="Keine Liste11"/>
    <w:next w:val="KeineListe"/>
    <w:uiPriority w:val="99"/>
    <w:semiHidden/>
    <w:unhideWhenUsed/>
    <w:rsid w:val="00596C04"/>
  </w:style>
  <w:style w:type="numbering" w:customStyle="1" w:styleId="LS-berschriftengliederung1">
    <w:name w:val="LS-Überschriftengliederung1"/>
    <w:basedOn w:val="KeineListe"/>
    <w:uiPriority w:val="99"/>
    <w:rsid w:val="00596C04"/>
  </w:style>
  <w:style w:type="paragraph" w:customStyle="1" w:styleId="western">
    <w:name w:val="western"/>
    <w:basedOn w:val="Standard"/>
    <w:rsid w:val="00596C04"/>
    <w:pPr>
      <w:spacing w:before="100" w:beforeAutospacing="1" w:line="319" w:lineRule="auto"/>
    </w:pPr>
    <w:rPr>
      <w:rFonts w:ascii="Arial" w:eastAsia="Times New Roman" w:hAnsi="Arial"/>
      <w:lang w:eastAsia="de-DE"/>
    </w:rPr>
  </w:style>
  <w:style w:type="table" w:customStyle="1" w:styleId="Tabellenraster3">
    <w:name w:val="Tabellenraster3"/>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3C7E55"/>
    <w:pPr>
      <w:spacing w:before="100" w:beforeAutospacing="1" w:after="100" w:afterAutospacing="1"/>
    </w:pPr>
    <w:rPr>
      <w:rFonts w:ascii="Times New Roman" w:eastAsiaTheme="minorEastAsia"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footer" Target="footer2.xml"/><Relationship Id="rId63" Type="http://schemas.openxmlformats.org/officeDocument/2006/relationships/image" Target="media/image50.png"/><Relationship Id="rId68" Type="http://schemas.openxmlformats.org/officeDocument/2006/relationships/image" Target="media/image59.gif"/><Relationship Id="rId76" Type="http://schemas.openxmlformats.org/officeDocument/2006/relationships/header" Target="header8.xml"/><Relationship Id="rId7" Type="http://schemas.openxmlformats.org/officeDocument/2006/relationships/footnotes" Target="footnotes.xml"/><Relationship Id="rId71" Type="http://schemas.openxmlformats.org/officeDocument/2006/relationships/image" Target="media/image55.png"/><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footer" Target="footer4.xml"/><Relationship Id="rId79"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61" Type="http://schemas.openxmlformats.org/officeDocument/2006/relationships/header" Target="header7.xml"/><Relationship Id="rId10" Type="http://schemas.openxmlformats.org/officeDocument/2006/relationships/header" Target="header2.xml"/><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image" Target="media/image52.png"/><Relationship Id="rId78"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image" Target="media/image51.png"/><Relationship Id="rId69" Type="http://schemas.openxmlformats.org/officeDocument/2006/relationships/image" Target="media/image53.png"/><Relationship Id="rId77" Type="http://schemas.openxmlformats.org/officeDocument/2006/relationships/footer" Target="footer7.xml"/><Relationship Id="rId8" Type="http://schemas.openxmlformats.org/officeDocument/2006/relationships/endnotes" Target="endnotes.xml"/><Relationship Id="rId51" Type="http://schemas.openxmlformats.org/officeDocument/2006/relationships/image" Target="media/image48.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image" Target="media/image60.gif"/><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54.png"/><Relationship Id="rId75" Type="http://schemas.openxmlformats.org/officeDocument/2006/relationships/image" Target="media/image68.gif"/><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20beruf%20ges%20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5F384-D14F-4163-93F8-7B233D83E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 beruf ges neu.dotx</Template>
  <TotalTime>0</TotalTime>
  <Pages>87</Pages>
  <Words>15733</Words>
  <Characters>99120</Characters>
  <Application>Microsoft Office Word</Application>
  <DocSecurity>0</DocSecurity>
  <Lines>826</Lines>
  <Paragraphs>229</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114624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Finkbeiner, Sören (LS)</dc:creator>
  <cp:lastModifiedBy>Finkbeiner, Sören (LS)</cp:lastModifiedBy>
  <cp:revision>40</cp:revision>
  <cp:lastPrinted>2015-11-02T08:33:00Z</cp:lastPrinted>
  <dcterms:created xsi:type="dcterms:W3CDTF">2015-10-05T11:07:00Z</dcterms:created>
  <dcterms:modified xsi:type="dcterms:W3CDTF">2016-12-27T14:32:00Z</dcterms:modified>
</cp:coreProperties>
</file>